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D9EB5AD" w14:textId="5A98CC9D" w:rsidR="003873A1" w:rsidRDefault="009F0037" w:rsidP="001B0DEB">
      <w:pPr>
        <w:pStyle w:val="Heading1"/>
      </w:pPr>
      <w:r>
        <w:rPr>
          <w:noProof/>
          <w:color w:val="FF0000"/>
          <w:lang w:val="en-US" w:eastAsia="en-US"/>
        </w:rPr>
        <w:drawing>
          <wp:inline distT="0" distB="0" distL="0" distR="0" wp14:anchorId="49EC1190" wp14:editId="70A11D82">
            <wp:extent cx="5826067" cy="823324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efa Map.jp2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6067" cy="823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proofErr w:type="gramStart"/>
      <w:r w:rsidR="009A3783">
        <w:lastRenderedPageBreak/>
        <w:t>Shefa</w:t>
      </w:r>
      <w:proofErr w:type="spellEnd"/>
      <w:r w:rsidR="009A3783">
        <w:t xml:space="preserve"> </w:t>
      </w:r>
      <w:r w:rsidR="00425559">
        <w:t xml:space="preserve">Disaster </w:t>
      </w:r>
      <w:r w:rsidR="00ED68F4">
        <w:t xml:space="preserve">and </w:t>
      </w:r>
      <w:r w:rsidR="003873A1">
        <w:t>Logistics context.</w:t>
      </w:r>
      <w:proofErr w:type="gramEnd"/>
    </w:p>
    <w:p w14:paraId="189F45DF" w14:textId="77777777" w:rsidR="002542AD" w:rsidRDefault="00425559" w:rsidP="00B93015">
      <w:pPr>
        <w:spacing w:line="276" w:lineRule="auto"/>
        <w:jc w:val="both"/>
      </w:pPr>
      <w:r>
        <w:t>Port Vila in Efate</w:t>
      </w:r>
      <w:r w:rsidR="00E221A2">
        <w:t xml:space="preserve"> i</w:t>
      </w:r>
      <w:r>
        <w:t>s the primary logistics</w:t>
      </w:r>
      <w:r w:rsidR="003068A1">
        <w:t xml:space="preserve"> </w:t>
      </w:r>
      <w:r>
        <w:t>hub for</w:t>
      </w:r>
      <w:r w:rsidR="00E221A2">
        <w:t xml:space="preserve"> Vanuatu and </w:t>
      </w:r>
      <w:r>
        <w:t xml:space="preserve">the location for National Government of Vanuatu Ministries. </w:t>
      </w:r>
      <w:r w:rsidR="00ED68F4">
        <w:t>It has the largest population in Vanuatu</w:t>
      </w:r>
      <w:r w:rsidR="001B450D">
        <w:t>.</w:t>
      </w:r>
      <w:r w:rsidR="009C56E4">
        <w:t xml:space="preserve"> </w:t>
      </w:r>
    </w:p>
    <w:p w14:paraId="6DA51606" w14:textId="77777777" w:rsidR="00F7612E" w:rsidRDefault="00F7612E" w:rsidP="00B93015">
      <w:pPr>
        <w:spacing w:line="276" w:lineRule="auto"/>
        <w:jc w:val="both"/>
      </w:pPr>
    </w:p>
    <w:p w14:paraId="714ADBEA" w14:textId="11E18529" w:rsidR="00F7612E" w:rsidRPr="006C1AA8" w:rsidRDefault="00F7612E" w:rsidP="00B93015">
      <w:pPr>
        <w:spacing w:line="276" w:lineRule="auto"/>
        <w:jc w:val="both"/>
        <w:rPr>
          <w:color w:val="FF0000"/>
        </w:rPr>
      </w:pPr>
      <w:r w:rsidRPr="006C1AA8">
        <w:rPr>
          <w:color w:val="FF0000"/>
        </w:rPr>
        <w:t xml:space="preserve">The following is the </w:t>
      </w:r>
      <w:r w:rsidR="004C4BB5" w:rsidRPr="006C1AA8">
        <w:rPr>
          <w:color w:val="FF0000"/>
        </w:rPr>
        <w:t xml:space="preserve">draft </w:t>
      </w:r>
      <w:r w:rsidR="006C1AA8" w:rsidRPr="006C1AA8">
        <w:rPr>
          <w:color w:val="FF0000"/>
        </w:rPr>
        <w:t xml:space="preserve">2016 mini census data for </w:t>
      </w:r>
      <w:proofErr w:type="spellStart"/>
      <w:r w:rsidR="006C1AA8" w:rsidRPr="006C1AA8">
        <w:rPr>
          <w:color w:val="FF0000"/>
        </w:rPr>
        <w:t>Shefa</w:t>
      </w:r>
      <w:proofErr w:type="spellEnd"/>
      <w:r w:rsidR="006C1AA8" w:rsidRPr="006C1AA8">
        <w:rPr>
          <w:color w:val="FF0000"/>
        </w:rPr>
        <w:t>, awaiting final validation:</w:t>
      </w:r>
    </w:p>
    <w:p w14:paraId="4F1A879B" w14:textId="77777777" w:rsidR="002542AD" w:rsidRDefault="002542AD" w:rsidP="00B93015">
      <w:pPr>
        <w:spacing w:line="276" w:lineRule="auto"/>
        <w:jc w:val="both"/>
      </w:pPr>
    </w:p>
    <w:tbl>
      <w:tblPr>
        <w:tblW w:w="936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988"/>
        <w:gridCol w:w="12"/>
        <w:gridCol w:w="2043"/>
        <w:gridCol w:w="960"/>
        <w:gridCol w:w="57"/>
        <w:gridCol w:w="917"/>
        <w:gridCol w:w="46"/>
        <w:gridCol w:w="1137"/>
        <w:gridCol w:w="1643"/>
        <w:gridCol w:w="717"/>
        <w:gridCol w:w="840"/>
      </w:tblGrid>
      <w:tr w:rsidR="002542AD" w:rsidRPr="002542AD" w14:paraId="0F90153A" w14:textId="77777777" w:rsidTr="002542AD">
        <w:trPr>
          <w:trHeight w:val="240"/>
        </w:trPr>
        <w:tc>
          <w:tcPr>
            <w:tcW w:w="1000" w:type="dxa"/>
            <w:gridSpan w:val="2"/>
            <w:vMerge w:val="restart"/>
            <w:shd w:val="clear" w:color="auto" w:fill="C6D9F1" w:themeFill="text2" w:themeFillTint="33"/>
            <w:vAlign w:val="bottom"/>
            <w:hideMark/>
          </w:tcPr>
          <w:p w14:paraId="5D8A6B22" w14:textId="77777777" w:rsidR="002542AD" w:rsidRPr="002542AD" w:rsidRDefault="002542AD" w:rsidP="002542A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  <w:lang w:val="en-AU" w:eastAsia="en-US"/>
              </w:rPr>
            </w:pPr>
            <w:r w:rsidRPr="002542AD">
              <w:rPr>
                <w:rFonts w:ascii="Arial" w:hAnsi="Arial" w:cs="Arial"/>
                <w:b/>
                <w:color w:val="000000"/>
                <w:sz w:val="18"/>
                <w:szCs w:val="18"/>
                <w:lang w:val="en-AU" w:eastAsia="en-US"/>
              </w:rPr>
              <w:t>Province</w:t>
            </w:r>
          </w:p>
        </w:tc>
        <w:tc>
          <w:tcPr>
            <w:tcW w:w="2043" w:type="dxa"/>
            <w:vMerge w:val="restart"/>
            <w:shd w:val="clear" w:color="auto" w:fill="C6D9F1" w:themeFill="text2" w:themeFillTint="33"/>
            <w:vAlign w:val="bottom"/>
            <w:hideMark/>
          </w:tcPr>
          <w:p w14:paraId="223CD6D0" w14:textId="77777777" w:rsidR="002542AD" w:rsidRPr="002542AD" w:rsidRDefault="002542AD" w:rsidP="002542A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  <w:lang w:val="en-AU" w:eastAsia="en-US"/>
              </w:rPr>
            </w:pPr>
            <w:r w:rsidRPr="002542AD">
              <w:rPr>
                <w:rFonts w:ascii="Arial" w:hAnsi="Arial" w:cs="Arial"/>
                <w:b/>
                <w:color w:val="000000"/>
                <w:sz w:val="18"/>
                <w:szCs w:val="18"/>
                <w:lang w:val="en-AU" w:eastAsia="en-US"/>
              </w:rPr>
              <w:t>Area Council</w:t>
            </w:r>
          </w:p>
        </w:tc>
        <w:tc>
          <w:tcPr>
            <w:tcW w:w="3117" w:type="dxa"/>
            <w:gridSpan w:val="5"/>
            <w:shd w:val="clear" w:color="auto" w:fill="C6D9F1" w:themeFill="text2" w:themeFillTint="33"/>
            <w:noWrap/>
            <w:vAlign w:val="bottom"/>
            <w:hideMark/>
          </w:tcPr>
          <w:p w14:paraId="1309ACC7" w14:textId="77777777" w:rsidR="002542AD" w:rsidRPr="002542AD" w:rsidRDefault="002542AD" w:rsidP="002542AD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n-AU" w:eastAsia="en-US"/>
              </w:rPr>
            </w:pPr>
            <w:r w:rsidRPr="002542AD">
              <w:rPr>
                <w:rFonts w:ascii="Arial" w:hAnsi="Arial" w:cs="Arial"/>
                <w:b/>
                <w:sz w:val="20"/>
                <w:szCs w:val="20"/>
                <w:lang w:val="en-AU" w:eastAsia="en-US"/>
              </w:rPr>
              <w:t>Sex</w:t>
            </w:r>
          </w:p>
        </w:tc>
        <w:tc>
          <w:tcPr>
            <w:tcW w:w="1643" w:type="dxa"/>
            <w:shd w:val="clear" w:color="auto" w:fill="C6D9F1" w:themeFill="text2" w:themeFillTint="33"/>
            <w:noWrap/>
            <w:vAlign w:val="bottom"/>
            <w:hideMark/>
          </w:tcPr>
          <w:p w14:paraId="7535FF25" w14:textId="77777777" w:rsidR="002542AD" w:rsidRPr="002542AD" w:rsidRDefault="002542AD" w:rsidP="002542AD">
            <w:pPr>
              <w:rPr>
                <w:rFonts w:ascii="Arial" w:hAnsi="Arial" w:cs="Arial"/>
                <w:b/>
                <w:sz w:val="20"/>
                <w:szCs w:val="20"/>
                <w:lang w:val="en-AU" w:eastAsia="en-US"/>
              </w:rPr>
            </w:pPr>
            <w:r w:rsidRPr="002542AD">
              <w:rPr>
                <w:rFonts w:ascii="Arial" w:hAnsi="Arial" w:cs="Arial"/>
                <w:b/>
                <w:sz w:val="20"/>
                <w:szCs w:val="20"/>
                <w:lang w:val="en-AU" w:eastAsia="en-US"/>
              </w:rPr>
              <w:t> </w:t>
            </w:r>
          </w:p>
        </w:tc>
        <w:tc>
          <w:tcPr>
            <w:tcW w:w="717" w:type="dxa"/>
            <w:shd w:val="clear" w:color="auto" w:fill="C6D9F1" w:themeFill="text2" w:themeFillTint="33"/>
            <w:noWrap/>
            <w:vAlign w:val="bottom"/>
            <w:hideMark/>
          </w:tcPr>
          <w:p w14:paraId="338A18C4" w14:textId="77777777" w:rsidR="002542AD" w:rsidRPr="002542AD" w:rsidRDefault="002542AD" w:rsidP="002542AD">
            <w:pPr>
              <w:rPr>
                <w:rFonts w:ascii="Arial" w:hAnsi="Arial" w:cs="Arial"/>
                <w:b/>
                <w:sz w:val="20"/>
                <w:szCs w:val="20"/>
                <w:lang w:val="en-AU" w:eastAsia="en-US"/>
              </w:rPr>
            </w:pPr>
            <w:r w:rsidRPr="002542AD">
              <w:rPr>
                <w:rFonts w:ascii="Arial" w:hAnsi="Arial" w:cs="Arial"/>
                <w:b/>
                <w:sz w:val="20"/>
                <w:szCs w:val="20"/>
                <w:lang w:val="en-AU" w:eastAsia="en-US"/>
              </w:rPr>
              <w:t> </w:t>
            </w:r>
          </w:p>
        </w:tc>
        <w:tc>
          <w:tcPr>
            <w:tcW w:w="840" w:type="dxa"/>
            <w:shd w:val="clear" w:color="auto" w:fill="C6D9F1" w:themeFill="text2" w:themeFillTint="33"/>
            <w:noWrap/>
            <w:vAlign w:val="bottom"/>
            <w:hideMark/>
          </w:tcPr>
          <w:p w14:paraId="53E4E773" w14:textId="77777777" w:rsidR="002542AD" w:rsidRPr="002542AD" w:rsidRDefault="002542AD" w:rsidP="002542AD">
            <w:pPr>
              <w:rPr>
                <w:rFonts w:ascii="Arial" w:hAnsi="Arial" w:cs="Arial"/>
                <w:b/>
                <w:sz w:val="20"/>
                <w:szCs w:val="20"/>
                <w:lang w:val="en-AU" w:eastAsia="en-US"/>
              </w:rPr>
            </w:pPr>
            <w:r w:rsidRPr="002542AD">
              <w:rPr>
                <w:rFonts w:ascii="Arial" w:hAnsi="Arial" w:cs="Arial"/>
                <w:b/>
                <w:sz w:val="20"/>
                <w:szCs w:val="20"/>
                <w:lang w:val="en-AU" w:eastAsia="en-US"/>
              </w:rPr>
              <w:t> </w:t>
            </w:r>
          </w:p>
        </w:tc>
      </w:tr>
      <w:tr w:rsidR="002542AD" w:rsidRPr="002542AD" w14:paraId="7833188F" w14:textId="77777777" w:rsidTr="002542AD">
        <w:trPr>
          <w:trHeight w:val="240"/>
        </w:trPr>
        <w:tc>
          <w:tcPr>
            <w:tcW w:w="1000" w:type="dxa"/>
            <w:gridSpan w:val="2"/>
            <w:vMerge/>
            <w:shd w:val="clear" w:color="auto" w:fill="FFFFFF" w:themeFill="background1"/>
            <w:vAlign w:val="center"/>
            <w:hideMark/>
          </w:tcPr>
          <w:p w14:paraId="258AFB82" w14:textId="77777777" w:rsidR="002542AD" w:rsidRPr="002542AD" w:rsidRDefault="002542AD" w:rsidP="002542AD">
            <w:pPr>
              <w:rPr>
                <w:rFonts w:ascii="Arial" w:hAnsi="Arial" w:cs="Arial"/>
                <w:color w:val="000000"/>
                <w:sz w:val="18"/>
                <w:szCs w:val="18"/>
                <w:lang w:val="en-AU" w:eastAsia="en-US"/>
              </w:rPr>
            </w:pPr>
          </w:p>
        </w:tc>
        <w:tc>
          <w:tcPr>
            <w:tcW w:w="2043" w:type="dxa"/>
            <w:vMerge/>
            <w:shd w:val="clear" w:color="auto" w:fill="FFFFFF" w:themeFill="background1"/>
            <w:vAlign w:val="center"/>
            <w:hideMark/>
          </w:tcPr>
          <w:p w14:paraId="5FDF6EDC" w14:textId="77777777" w:rsidR="002542AD" w:rsidRPr="002542AD" w:rsidRDefault="002542AD" w:rsidP="002542AD">
            <w:pPr>
              <w:rPr>
                <w:rFonts w:ascii="Arial" w:hAnsi="Arial" w:cs="Arial"/>
                <w:color w:val="000000"/>
                <w:sz w:val="18"/>
                <w:szCs w:val="18"/>
                <w:lang w:val="en-AU" w:eastAsia="en-US"/>
              </w:rPr>
            </w:pPr>
          </w:p>
        </w:tc>
        <w:tc>
          <w:tcPr>
            <w:tcW w:w="1017" w:type="dxa"/>
            <w:gridSpan w:val="2"/>
            <w:shd w:val="clear" w:color="auto" w:fill="C6D9F1" w:themeFill="text2" w:themeFillTint="33"/>
            <w:vAlign w:val="bottom"/>
            <w:hideMark/>
          </w:tcPr>
          <w:p w14:paraId="19ACD673" w14:textId="77777777" w:rsidR="002542AD" w:rsidRPr="002542AD" w:rsidRDefault="002542AD" w:rsidP="002542A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  <w:lang w:val="en-AU" w:eastAsia="en-US"/>
              </w:rPr>
            </w:pPr>
            <w:r w:rsidRPr="002542AD">
              <w:rPr>
                <w:rFonts w:ascii="Arial" w:hAnsi="Arial" w:cs="Arial"/>
                <w:b/>
                <w:color w:val="000000"/>
                <w:sz w:val="18"/>
                <w:szCs w:val="18"/>
                <w:lang w:val="en-AU" w:eastAsia="en-US"/>
              </w:rPr>
              <w:t>Male</w:t>
            </w:r>
          </w:p>
        </w:tc>
        <w:tc>
          <w:tcPr>
            <w:tcW w:w="917" w:type="dxa"/>
            <w:shd w:val="clear" w:color="auto" w:fill="C6D9F1" w:themeFill="text2" w:themeFillTint="33"/>
            <w:vAlign w:val="bottom"/>
            <w:hideMark/>
          </w:tcPr>
          <w:p w14:paraId="16ABBC2B" w14:textId="77777777" w:rsidR="002542AD" w:rsidRPr="002542AD" w:rsidRDefault="002542AD" w:rsidP="002542A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  <w:lang w:val="en-AU" w:eastAsia="en-US"/>
              </w:rPr>
            </w:pPr>
            <w:r w:rsidRPr="002542AD">
              <w:rPr>
                <w:rFonts w:ascii="Arial" w:hAnsi="Arial" w:cs="Arial"/>
                <w:b/>
                <w:color w:val="000000"/>
                <w:sz w:val="18"/>
                <w:szCs w:val="18"/>
                <w:lang w:val="en-AU" w:eastAsia="en-US"/>
              </w:rPr>
              <w:t>Female</w:t>
            </w:r>
          </w:p>
        </w:tc>
        <w:tc>
          <w:tcPr>
            <w:tcW w:w="1183" w:type="dxa"/>
            <w:gridSpan w:val="2"/>
            <w:shd w:val="clear" w:color="auto" w:fill="C6D9F1" w:themeFill="text2" w:themeFillTint="33"/>
            <w:noWrap/>
            <w:vAlign w:val="bottom"/>
            <w:hideMark/>
          </w:tcPr>
          <w:p w14:paraId="555E6E8C" w14:textId="77777777" w:rsidR="002542AD" w:rsidRPr="002542AD" w:rsidRDefault="002542AD" w:rsidP="002542A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  <w:lang w:val="en-AU" w:eastAsia="en-US"/>
              </w:rPr>
            </w:pPr>
            <w:r w:rsidRPr="002542AD">
              <w:rPr>
                <w:rFonts w:ascii="Arial" w:hAnsi="Arial" w:cs="Arial"/>
                <w:b/>
                <w:color w:val="000000"/>
                <w:sz w:val="18"/>
                <w:szCs w:val="18"/>
                <w:lang w:val="en-AU" w:eastAsia="en-US"/>
              </w:rPr>
              <w:t>Not stated</w:t>
            </w:r>
          </w:p>
        </w:tc>
        <w:tc>
          <w:tcPr>
            <w:tcW w:w="1643" w:type="dxa"/>
            <w:shd w:val="clear" w:color="auto" w:fill="C6D9F1" w:themeFill="text2" w:themeFillTint="33"/>
            <w:noWrap/>
            <w:vAlign w:val="bottom"/>
            <w:hideMark/>
          </w:tcPr>
          <w:p w14:paraId="22C3E227" w14:textId="77777777" w:rsidR="002542AD" w:rsidRPr="002542AD" w:rsidRDefault="002542AD" w:rsidP="002542AD">
            <w:pPr>
              <w:rPr>
                <w:rFonts w:ascii="Arial" w:hAnsi="Arial" w:cs="Arial"/>
                <w:b/>
                <w:sz w:val="20"/>
                <w:szCs w:val="20"/>
                <w:lang w:val="en-AU" w:eastAsia="en-US"/>
              </w:rPr>
            </w:pPr>
            <w:r w:rsidRPr="002542AD">
              <w:rPr>
                <w:rFonts w:ascii="Arial" w:hAnsi="Arial" w:cs="Arial"/>
                <w:b/>
                <w:sz w:val="20"/>
                <w:szCs w:val="20"/>
                <w:lang w:val="en-AU" w:eastAsia="en-US"/>
              </w:rPr>
              <w:t>Total population</w:t>
            </w:r>
          </w:p>
        </w:tc>
        <w:tc>
          <w:tcPr>
            <w:tcW w:w="717" w:type="dxa"/>
            <w:shd w:val="clear" w:color="auto" w:fill="C6D9F1" w:themeFill="text2" w:themeFillTint="33"/>
            <w:noWrap/>
            <w:vAlign w:val="bottom"/>
            <w:hideMark/>
          </w:tcPr>
          <w:p w14:paraId="4FC7BE38" w14:textId="77777777" w:rsidR="002542AD" w:rsidRPr="002542AD" w:rsidRDefault="002542AD" w:rsidP="002542AD">
            <w:pPr>
              <w:rPr>
                <w:rFonts w:ascii="Arial" w:hAnsi="Arial" w:cs="Arial"/>
                <w:b/>
                <w:sz w:val="20"/>
                <w:szCs w:val="20"/>
                <w:lang w:val="en-AU" w:eastAsia="en-US"/>
              </w:rPr>
            </w:pPr>
            <w:r w:rsidRPr="002542AD">
              <w:rPr>
                <w:rFonts w:ascii="Arial" w:hAnsi="Arial" w:cs="Arial"/>
                <w:b/>
                <w:sz w:val="20"/>
                <w:szCs w:val="20"/>
                <w:lang w:val="en-AU" w:eastAsia="en-US"/>
              </w:rPr>
              <w:t>HH</w:t>
            </w:r>
          </w:p>
        </w:tc>
        <w:tc>
          <w:tcPr>
            <w:tcW w:w="840" w:type="dxa"/>
            <w:shd w:val="clear" w:color="auto" w:fill="C6D9F1" w:themeFill="text2" w:themeFillTint="33"/>
            <w:noWrap/>
            <w:vAlign w:val="bottom"/>
            <w:hideMark/>
          </w:tcPr>
          <w:p w14:paraId="3CD95232" w14:textId="77777777" w:rsidR="002542AD" w:rsidRPr="002542AD" w:rsidRDefault="002542AD" w:rsidP="002542AD">
            <w:pPr>
              <w:rPr>
                <w:rFonts w:ascii="Arial" w:hAnsi="Arial" w:cs="Arial"/>
                <w:b/>
                <w:sz w:val="20"/>
                <w:szCs w:val="20"/>
                <w:lang w:val="en-AU" w:eastAsia="en-US"/>
              </w:rPr>
            </w:pPr>
            <w:proofErr w:type="spellStart"/>
            <w:proofErr w:type="gramStart"/>
            <w:r w:rsidRPr="002542AD">
              <w:rPr>
                <w:rFonts w:ascii="Arial" w:hAnsi="Arial" w:cs="Arial"/>
                <w:b/>
                <w:sz w:val="20"/>
                <w:szCs w:val="20"/>
                <w:lang w:val="en-AU" w:eastAsia="en-US"/>
              </w:rPr>
              <w:t>hh</w:t>
            </w:r>
            <w:proofErr w:type="spellEnd"/>
            <w:proofErr w:type="gramEnd"/>
            <w:r w:rsidRPr="002542AD">
              <w:rPr>
                <w:rFonts w:ascii="Arial" w:hAnsi="Arial" w:cs="Arial"/>
                <w:b/>
                <w:sz w:val="20"/>
                <w:szCs w:val="20"/>
                <w:lang w:val="en-AU" w:eastAsia="en-US"/>
              </w:rPr>
              <w:t xml:space="preserve"> size</w:t>
            </w:r>
          </w:p>
        </w:tc>
      </w:tr>
      <w:tr w:rsidR="002542AD" w:rsidRPr="002542AD" w14:paraId="04652E08" w14:textId="77777777" w:rsidTr="002542AD">
        <w:trPr>
          <w:trHeight w:val="280"/>
        </w:trPr>
        <w:tc>
          <w:tcPr>
            <w:tcW w:w="988" w:type="dxa"/>
            <w:shd w:val="clear" w:color="auto" w:fill="FFFFFF" w:themeFill="background1"/>
            <w:hideMark/>
          </w:tcPr>
          <w:p w14:paraId="3B563418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Shefa</w:t>
            </w:r>
            <w:proofErr w:type="spellEnd"/>
          </w:p>
        </w:tc>
        <w:tc>
          <w:tcPr>
            <w:tcW w:w="2055" w:type="dxa"/>
            <w:gridSpan w:val="2"/>
            <w:shd w:val="clear" w:color="auto" w:fill="FFFFFF" w:themeFill="background1"/>
            <w:hideMark/>
          </w:tcPr>
          <w:p w14:paraId="75195E59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proofErr w:type="gram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vermali</w:t>
            </w:r>
            <w:proofErr w:type="spellEnd"/>
            <w:proofErr w:type="gramEnd"/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14:paraId="6945702B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983</w:t>
            </w:r>
          </w:p>
        </w:tc>
        <w:tc>
          <w:tcPr>
            <w:tcW w:w="1020" w:type="dxa"/>
            <w:gridSpan w:val="3"/>
            <w:shd w:val="clear" w:color="auto" w:fill="FFFFFF" w:themeFill="background1"/>
            <w:noWrap/>
            <w:vAlign w:val="center"/>
            <w:hideMark/>
          </w:tcPr>
          <w:p w14:paraId="27ED1AEF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1032</w:t>
            </w:r>
          </w:p>
        </w:tc>
        <w:tc>
          <w:tcPr>
            <w:tcW w:w="1137" w:type="dxa"/>
            <w:shd w:val="clear" w:color="auto" w:fill="FFFFFF" w:themeFill="background1"/>
            <w:noWrap/>
            <w:vAlign w:val="bottom"/>
            <w:hideMark/>
          </w:tcPr>
          <w:p w14:paraId="4E2EF939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0</w:t>
            </w:r>
          </w:p>
        </w:tc>
        <w:tc>
          <w:tcPr>
            <w:tcW w:w="1643" w:type="dxa"/>
            <w:shd w:val="clear" w:color="auto" w:fill="FFFFFF" w:themeFill="background1"/>
            <w:noWrap/>
            <w:vAlign w:val="center"/>
            <w:hideMark/>
          </w:tcPr>
          <w:p w14:paraId="7B1BD499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2015</w:t>
            </w:r>
          </w:p>
        </w:tc>
        <w:tc>
          <w:tcPr>
            <w:tcW w:w="717" w:type="dxa"/>
            <w:shd w:val="clear" w:color="auto" w:fill="FFFFFF" w:themeFill="background1"/>
            <w:noWrap/>
            <w:vAlign w:val="bottom"/>
            <w:hideMark/>
          </w:tcPr>
          <w:p w14:paraId="75B7EA10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374</w:t>
            </w:r>
          </w:p>
        </w:tc>
        <w:tc>
          <w:tcPr>
            <w:tcW w:w="840" w:type="dxa"/>
            <w:shd w:val="clear" w:color="auto" w:fill="FFFFFF" w:themeFill="background1"/>
            <w:noWrap/>
            <w:vAlign w:val="bottom"/>
            <w:hideMark/>
          </w:tcPr>
          <w:p w14:paraId="2B9B6B03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5.4</w:t>
            </w:r>
          </w:p>
        </w:tc>
      </w:tr>
      <w:tr w:rsidR="002542AD" w:rsidRPr="002542AD" w14:paraId="13A4DF18" w14:textId="77777777" w:rsidTr="002542AD">
        <w:trPr>
          <w:trHeight w:val="280"/>
        </w:trPr>
        <w:tc>
          <w:tcPr>
            <w:tcW w:w="988" w:type="dxa"/>
            <w:shd w:val="clear" w:color="auto" w:fill="FFFFFF" w:themeFill="background1"/>
            <w:hideMark/>
          </w:tcPr>
          <w:p w14:paraId="38A39783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Shefa</w:t>
            </w:r>
            <w:proofErr w:type="spellEnd"/>
          </w:p>
        </w:tc>
        <w:tc>
          <w:tcPr>
            <w:tcW w:w="2055" w:type="dxa"/>
            <w:gridSpan w:val="2"/>
            <w:shd w:val="clear" w:color="auto" w:fill="FFFFFF" w:themeFill="background1"/>
            <w:hideMark/>
          </w:tcPr>
          <w:p w14:paraId="76F855AD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proofErr w:type="gram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vermaul</w:t>
            </w:r>
            <w:proofErr w:type="spellEnd"/>
            <w:proofErr w:type="gramEnd"/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14:paraId="2FFBCCED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687</w:t>
            </w:r>
          </w:p>
        </w:tc>
        <w:tc>
          <w:tcPr>
            <w:tcW w:w="1020" w:type="dxa"/>
            <w:gridSpan w:val="3"/>
            <w:shd w:val="clear" w:color="auto" w:fill="FFFFFF" w:themeFill="background1"/>
            <w:noWrap/>
            <w:vAlign w:val="center"/>
            <w:hideMark/>
          </w:tcPr>
          <w:p w14:paraId="69F17C55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696</w:t>
            </w:r>
          </w:p>
        </w:tc>
        <w:tc>
          <w:tcPr>
            <w:tcW w:w="1137" w:type="dxa"/>
            <w:shd w:val="clear" w:color="auto" w:fill="FFFFFF" w:themeFill="background1"/>
            <w:noWrap/>
            <w:vAlign w:val="bottom"/>
            <w:hideMark/>
          </w:tcPr>
          <w:p w14:paraId="703BB9B8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0</w:t>
            </w:r>
          </w:p>
        </w:tc>
        <w:tc>
          <w:tcPr>
            <w:tcW w:w="1643" w:type="dxa"/>
            <w:shd w:val="clear" w:color="auto" w:fill="FFFFFF" w:themeFill="background1"/>
            <w:noWrap/>
            <w:vAlign w:val="center"/>
            <w:hideMark/>
          </w:tcPr>
          <w:p w14:paraId="3E50B6D0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1383</w:t>
            </w:r>
          </w:p>
        </w:tc>
        <w:tc>
          <w:tcPr>
            <w:tcW w:w="717" w:type="dxa"/>
            <w:shd w:val="clear" w:color="auto" w:fill="FFFFFF" w:themeFill="background1"/>
            <w:noWrap/>
            <w:vAlign w:val="bottom"/>
            <w:hideMark/>
          </w:tcPr>
          <w:p w14:paraId="398223DA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284</w:t>
            </w:r>
          </w:p>
        </w:tc>
        <w:tc>
          <w:tcPr>
            <w:tcW w:w="840" w:type="dxa"/>
            <w:shd w:val="clear" w:color="auto" w:fill="FFFFFF" w:themeFill="background1"/>
            <w:noWrap/>
            <w:vAlign w:val="bottom"/>
            <w:hideMark/>
          </w:tcPr>
          <w:p w14:paraId="50A63750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4.9</w:t>
            </w:r>
          </w:p>
        </w:tc>
      </w:tr>
      <w:tr w:rsidR="002542AD" w:rsidRPr="002542AD" w14:paraId="2A838E25" w14:textId="77777777" w:rsidTr="002542AD">
        <w:trPr>
          <w:trHeight w:val="280"/>
        </w:trPr>
        <w:tc>
          <w:tcPr>
            <w:tcW w:w="988" w:type="dxa"/>
            <w:shd w:val="clear" w:color="auto" w:fill="FFFFFF" w:themeFill="background1"/>
            <w:hideMark/>
          </w:tcPr>
          <w:p w14:paraId="370F45D4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Shefa</w:t>
            </w:r>
            <w:proofErr w:type="spellEnd"/>
          </w:p>
        </w:tc>
        <w:tc>
          <w:tcPr>
            <w:tcW w:w="2055" w:type="dxa"/>
            <w:gridSpan w:val="2"/>
            <w:shd w:val="clear" w:color="auto" w:fill="FFFFFF" w:themeFill="background1"/>
            <w:hideMark/>
          </w:tcPr>
          <w:p w14:paraId="5FF6B300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proofErr w:type="gram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varisu</w:t>
            </w:r>
            <w:proofErr w:type="spellEnd"/>
            <w:proofErr w:type="gramEnd"/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14:paraId="163DF0CD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757</w:t>
            </w:r>
          </w:p>
        </w:tc>
        <w:tc>
          <w:tcPr>
            <w:tcW w:w="1020" w:type="dxa"/>
            <w:gridSpan w:val="3"/>
            <w:shd w:val="clear" w:color="auto" w:fill="FFFFFF" w:themeFill="background1"/>
            <w:noWrap/>
            <w:vAlign w:val="center"/>
            <w:hideMark/>
          </w:tcPr>
          <w:p w14:paraId="614BAE3B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745</w:t>
            </w:r>
          </w:p>
        </w:tc>
        <w:tc>
          <w:tcPr>
            <w:tcW w:w="1137" w:type="dxa"/>
            <w:shd w:val="clear" w:color="auto" w:fill="FFFFFF" w:themeFill="background1"/>
            <w:noWrap/>
            <w:vAlign w:val="bottom"/>
            <w:hideMark/>
          </w:tcPr>
          <w:p w14:paraId="2F67EB65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24</w:t>
            </w:r>
          </w:p>
        </w:tc>
        <w:tc>
          <w:tcPr>
            <w:tcW w:w="1643" w:type="dxa"/>
            <w:shd w:val="clear" w:color="auto" w:fill="FFFFFF" w:themeFill="background1"/>
            <w:noWrap/>
            <w:vAlign w:val="center"/>
            <w:hideMark/>
          </w:tcPr>
          <w:p w14:paraId="40BE52FD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1526</w:t>
            </w:r>
          </w:p>
        </w:tc>
        <w:tc>
          <w:tcPr>
            <w:tcW w:w="717" w:type="dxa"/>
            <w:shd w:val="clear" w:color="auto" w:fill="FFFFFF" w:themeFill="background1"/>
            <w:noWrap/>
            <w:vAlign w:val="bottom"/>
            <w:hideMark/>
          </w:tcPr>
          <w:p w14:paraId="608290D2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351</w:t>
            </w:r>
          </w:p>
        </w:tc>
        <w:tc>
          <w:tcPr>
            <w:tcW w:w="840" w:type="dxa"/>
            <w:shd w:val="clear" w:color="auto" w:fill="FFFFFF" w:themeFill="background1"/>
            <w:noWrap/>
            <w:vAlign w:val="bottom"/>
            <w:hideMark/>
          </w:tcPr>
          <w:p w14:paraId="0BFAAB1F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4.3</w:t>
            </w:r>
          </w:p>
        </w:tc>
      </w:tr>
      <w:tr w:rsidR="002542AD" w:rsidRPr="002542AD" w14:paraId="68FED61B" w14:textId="77777777" w:rsidTr="002542AD">
        <w:trPr>
          <w:trHeight w:val="280"/>
        </w:trPr>
        <w:tc>
          <w:tcPr>
            <w:tcW w:w="988" w:type="dxa"/>
            <w:shd w:val="clear" w:color="auto" w:fill="FFFFFF" w:themeFill="background1"/>
            <w:hideMark/>
          </w:tcPr>
          <w:p w14:paraId="13F0D8AB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Shefa</w:t>
            </w:r>
            <w:proofErr w:type="spellEnd"/>
          </w:p>
        </w:tc>
        <w:tc>
          <w:tcPr>
            <w:tcW w:w="2055" w:type="dxa"/>
            <w:gridSpan w:val="2"/>
            <w:shd w:val="clear" w:color="auto" w:fill="FFFFFF" w:themeFill="background1"/>
            <w:hideMark/>
          </w:tcPr>
          <w:p w14:paraId="19B4C694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gram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south</w:t>
            </w:r>
            <w:proofErr w:type="gramEnd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 xml:space="preserve"> </w:t>
            </w: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epi</w:t>
            </w:r>
            <w:proofErr w:type="spellEnd"/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14:paraId="4732E6EB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735</w:t>
            </w:r>
          </w:p>
        </w:tc>
        <w:tc>
          <w:tcPr>
            <w:tcW w:w="1020" w:type="dxa"/>
            <w:gridSpan w:val="3"/>
            <w:shd w:val="clear" w:color="auto" w:fill="FFFFFF" w:themeFill="background1"/>
            <w:noWrap/>
            <w:vAlign w:val="center"/>
            <w:hideMark/>
          </w:tcPr>
          <w:p w14:paraId="06D1A655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672</w:t>
            </w:r>
          </w:p>
        </w:tc>
        <w:tc>
          <w:tcPr>
            <w:tcW w:w="1137" w:type="dxa"/>
            <w:shd w:val="clear" w:color="auto" w:fill="FFFFFF" w:themeFill="background1"/>
            <w:noWrap/>
            <w:vAlign w:val="bottom"/>
            <w:hideMark/>
          </w:tcPr>
          <w:p w14:paraId="33E6C001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0</w:t>
            </w:r>
          </w:p>
        </w:tc>
        <w:tc>
          <w:tcPr>
            <w:tcW w:w="1643" w:type="dxa"/>
            <w:shd w:val="clear" w:color="auto" w:fill="FFFFFF" w:themeFill="background1"/>
            <w:noWrap/>
            <w:vAlign w:val="center"/>
            <w:hideMark/>
          </w:tcPr>
          <w:p w14:paraId="3660B7E3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1407</w:t>
            </w:r>
          </w:p>
        </w:tc>
        <w:tc>
          <w:tcPr>
            <w:tcW w:w="717" w:type="dxa"/>
            <w:shd w:val="clear" w:color="auto" w:fill="FFFFFF" w:themeFill="background1"/>
            <w:noWrap/>
            <w:vAlign w:val="bottom"/>
            <w:hideMark/>
          </w:tcPr>
          <w:p w14:paraId="377B4AEB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233</w:t>
            </w:r>
          </w:p>
        </w:tc>
        <w:tc>
          <w:tcPr>
            <w:tcW w:w="840" w:type="dxa"/>
            <w:shd w:val="clear" w:color="auto" w:fill="FFFFFF" w:themeFill="background1"/>
            <w:noWrap/>
            <w:vAlign w:val="bottom"/>
            <w:hideMark/>
          </w:tcPr>
          <w:p w14:paraId="0FF5EFD7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6.0</w:t>
            </w:r>
          </w:p>
        </w:tc>
      </w:tr>
      <w:tr w:rsidR="002542AD" w:rsidRPr="002542AD" w14:paraId="7C69A8B5" w14:textId="77777777" w:rsidTr="002542AD">
        <w:trPr>
          <w:trHeight w:val="280"/>
        </w:trPr>
        <w:tc>
          <w:tcPr>
            <w:tcW w:w="988" w:type="dxa"/>
            <w:shd w:val="clear" w:color="auto" w:fill="FFFFFF" w:themeFill="background1"/>
            <w:hideMark/>
          </w:tcPr>
          <w:p w14:paraId="1368C332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Shefa</w:t>
            </w:r>
            <w:proofErr w:type="spellEnd"/>
          </w:p>
        </w:tc>
        <w:tc>
          <w:tcPr>
            <w:tcW w:w="2055" w:type="dxa"/>
            <w:gridSpan w:val="2"/>
            <w:shd w:val="clear" w:color="auto" w:fill="FFFFFF" w:themeFill="background1"/>
            <w:hideMark/>
          </w:tcPr>
          <w:p w14:paraId="35151288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gram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north</w:t>
            </w:r>
            <w:proofErr w:type="gramEnd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 xml:space="preserve"> </w:t>
            </w: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tongoa</w:t>
            </w:r>
            <w:proofErr w:type="spellEnd"/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14:paraId="0474BC2F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725</w:t>
            </w:r>
          </w:p>
        </w:tc>
        <w:tc>
          <w:tcPr>
            <w:tcW w:w="1020" w:type="dxa"/>
            <w:gridSpan w:val="3"/>
            <w:shd w:val="clear" w:color="auto" w:fill="FFFFFF" w:themeFill="background1"/>
            <w:noWrap/>
            <w:vAlign w:val="center"/>
            <w:hideMark/>
          </w:tcPr>
          <w:p w14:paraId="0D640336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735</w:t>
            </w:r>
          </w:p>
        </w:tc>
        <w:tc>
          <w:tcPr>
            <w:tcW w:w="1137" w:type="dxa"/>
            <w:shd w:val="clear" w:color="auto" w:fill="FFFFFF" w:themeFill="background1"/>
            <w:noWrap/>
            <w:vAlign w:val="bottom"/>
            <w:hideMark/>
          </w:tcPr>
          <w:p w14:paraId="50DBE191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42</w:t>
            </w:r>
          </w:p>
        </w:tc>
        <w:tc>
          <w:tcPr>
            <w:tcW w:w="1643" w:type="dxa"/>
            <w:shd w:val="clear" w:color="auto" w:fill="FFFFFF" w:themeFill="background1"/>
            <w:noWrap/>
            <w:vAlign w:val="center"/>
            <w:hideMark/>
          </w:tcPr>
          <w:p w14:paraId="1E69654C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1502</w:t>
            </w:r>
          </w:p>
        </w:tc>
        <w:tc>
          <w:tcPr>
            <w:tcW w:w="717" w:type="dxa"/>
            <w:shd w:val="clear" w:color="auto" w:fill="FFFFFF" w:themeFill="background1"/>
            <w:noWrap/>
            <w:vAlign w:val="bottom"/>
            <w:hideMark/>
          </w:tcPr>
          <w:p w14:paraId="4C5FE47C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351</w:t>
            </w:r>
          </w:p>
        </w:tc>
        <w:tc>
          <w:tcPr>
            <w:tcW w:w="840" w:type="dxa"/>
            <w:shd w:val="clear" w:color="auto" w:fill="FFFFFF" w:themeFill="background1"/>
            <w:noWrap/>
            <w:vAlign w:val="bottom"/>
            <w:hideMark/>
          </w:tcPr>
          <w:p w14:paraId="15CD34A7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4.3</w:t>
            </w:r>
          </w:p>
        </w:tc>
      </w:tr>
      <w:tr w:rsidR="002542AD" w:rsidRPr="002542AD" w14:paraId="1687D3C3" w14:textId="77777777" w:rsidTr="002542AD">
        <w:trPr>
          <w:trHeight w:val="280"/>
        </w:trPr>
        <w:tc>
          <w:tcPr>
            <w:tcW w:w="988" w:type="dxa"/>
            <w:shd w:val="clear" w:color="auto" w:fill="FFFFFF" w:themeFill="background1"/>
            <w:hideMark/>
          </w:tcPr>
          <w:p w14:paraId="7C7A10E0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Shefa</w:t>
            </w:r>
            <w:proofErr w:type="spellEnd"/>
          </w:p>
        </w:tc>
        <w:tc>
          <w:tcPr>
            <w:tcW w:w="2055" w:type="dxa"/>
            <w:gridSpan w:val="2"/>
            <w:shd w:val="clear" w:color="auto" w:fill="FFFFFF" w:themeFill="background1"/>
            <w:hideMark/>
          </w:tcPr>
          <w:p w14:paraId="71E65B95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proofErr w:type="gram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tongariki</w:t>
            </w:r>
            <w:proofErr w:type="spellEnd"/>
            <w:proofErr w:type="gramEnd"/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14:paraId="2D5446DC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499</w:t>
            </w:r>
          </w:p>
        </w:tc>
        <w:tc>
          <w:tcPr>
            <w:tcW w:w="1020" w:type="dxa"/>
            <w:gridSpan w:val="3"/>
            <w:shd w:val="clear" w:color="auto" w:fill="FFFFFF" w:themeFill="background1"/>
            <w:noWrap/>
            <w:vAlign w:val="center"/>
            <w:hideMark/>
          </w:tcPr>
          <w:p w14:paraId="152F36C6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464</w:t>
            </w:r>
          </w:p>
        </w:tc>
        <w:tc>
          <w:tcPr>
            <w:tcW w:w="1137" w:type="dxa"/>
            <w:shd w:val="clear" w:color="auto" w:fill="FFFFFF" w:themeFill="background1"/>
            <w:noWrap/>
            <w:vAlign w:val="bottom"/>
            <w:hideMark/>
          </w:tcPr>
          <w:p w14:paraId="4F54FD08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</w:t>
            </w:r>
          </w:p>
        </w:tc>
        <w:tc>
          <w:tcPr>
            <w:tcW w:w="1643" w:type="dxa"/>
            <w:shd w:val="clear" w:color="auto" w:fill="FFFFFF" w:themeFill="background1"/>
            <w:noWrap/>
            <w:vAlign w:val="center"/>
            <w:hideMark/>
          </w:tcPr>
          <w:p w14:paraId="0A7BF11A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964</w:t>
            </w:r>
          </w:p>
        </w:tc>
        <w:tc>
          <w:tcPr>
            <w:tcW w:w="717" w:type="dxa"/>
            <w:shd w:val="clear" w:color="auto" w:fill="FFFFFF" w:themeFill="background1"/>
            <w:noWrap/>
            <w:vAlign w:val="bottom"/>
            <w:hideMark/>
          </w:tcPr>
          <w:p w14:paraId="4FDD3A13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214</w:t>
            </w:r>
          </w:p>
        </w:tc>
        <w:tc>
          <w:tcPr>
            <w:tcW w:w="840" w:type="dxa"/>
            <w:shd w:val="clear" w:color="auto" w:fill="FFFFFF" w:themeFill="background1"/>
            <w:noWrap/>
            <w:vAlign w:val="bottom"/>
            <w:hideMark/>
          </w:tcPr>
          <w:p w14:paraId="7509DD9D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4.5</w:t>
            </w:r>
          </w:p>
        </w:tc>
      </w:tr>
      <w:tr w:rsidR="002542AD" w:rsidRPr="002542AD" w14:paraId="43B010B6" w14:textId="77777777" w:rsidTr="002542AD">
        <w:trPr>
          <w:trHeight w:val="280"/>
        </w:trPr>
        <w:tc>
          <w:tcPr>
            <w:tcW w:w="988" w:type="dxa"/>
            <w:shd w:val="clear" w:color="auto" w:fill="FFFFFF" w:themeFill="background1"/>
            <w:hideMark/>
          </w:tcPr>
          <w:p w14:paraId="73D39FE7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Shefa</w:t>
            </w:r>
            <w:proofErr w:type="spellEnd"/>
          </w:p>
        </w:tc>
        <w:tc>
          <w:tcPr>
            <w:tcW w:w="2055" w:type="dxa"/>
            <w:gridSpan w:val="2"/>
            <w:shd w:val="clear" w:color="auto" w:fill="FFFFFF" w:themeFill="background1"/>
            <w:hideMark/>
          </w:tcPr>
          <w:p w14:paraId="18AA4660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proofErr w:type="gram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makimae</w:t>
            </w:r>
            <w:proofErr w:type="spellEnd"/>
            <w:proofErr w:type="gramEnd"/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14:paraId="575A8240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546</w:t>
            </w:r>
          </w:p>
        </w:tc>
        <w:tc>
          <w:tcPr>
            <w:tcW w:w="1020" w:type="dxa"/>
            <w:gridSpan w:val="3"/>
            <w:shd w:val="clear" w:color="auto" w:fill="FFFFFF" w:themeFill="background1"/>
            <w:noWrap/>
            <w:vAlign w:val="center"/>
            <w:hideMark/>
          </w:tcPr>
          <w:p w14:paraId="4643C5FD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510</w:t>
            </w:r>
          </w:p>
        </w:tc>
        <w:tc>
          <w:tcPr>
            <w:tcW w:w="1137" w:type="dxa"/>
            <w:shd w:val="clear" w:color="auto" w:fill="FFFFFF" w:themeFill="background1"/>
            <w:noWrap/>
            <w:vAlign w:val="bottom"/>
            <w:hideMark/>
          </w:tcPr>
          <w:p w14:paraId="310F549A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0</w:t>
            </w:r>
          </w:p>
        </w:tc>
        <w:tc>
          <w:tcPr>
            <w:tcW w:w="1643" w:type="dxa"/>
            <w:shd w:val="clear" w:color="auto" w:fill="FFFFFF" w:themeFill="background1"/>
            <w:noWrap/>
            <w:vAlign w:val="center"/>
            <w:hideMark/>
          </w:tcPr>
          <w:p w14:paraId="342D5BAE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1056</w:t>
            </w:r>
          </w:p>
        </w:tc>
        <w:tc>
          <w:tcPr>
            <w:tcW w:w="717" w:type="dxa"/>
            <w:shd w:val="clear" w:color="auto" w:fill="FFFFFF" w:themeFill="background1"/>
            <w:noWrap/>
            <w:vAlign w:val="bottom"/>
            <w:hideMark/>
          </w:tcPr>
          <w:p w14:paraId="4B2303D8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224</w:t>
            </w:r>
          </w:p>
        </w:tc>
        <w:tc>
          <w:tcPr>
            <w:tcW w:w="840" w:type="dxa"/>
            <w:shd w:val="clear" w:color="auto" w:fill="FFFFFF" w:themeFill="background1"/>
            <w:noWrap/>
            <w:vAlign w:val="bottom"/>
            <w:hideMark/>
          </w:tcPr>
          <w:p w14:paraId="195742F3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4.7</w:t>
            </w:r>
          </w:p>
        </w:tc>
      </w:tr>
      <w:tr w:rsidR="002542AD" w:rsidRPr="002542AD" w14:paraId="7E56F71C" w14:textId="77777777" w:rsidTr="002542AD">
        <w:trPr>
          <w:trHeight w:val="280"/>
        </w:trPr>
        <w:tc>
          <w:tcPr>
            <w:tcW w:w="988" w:type="dxa"/>
            <w:shd w:val="clear" w:color="auto" w:fill="FFFFFF" w:themeFill="background1"/>
            <w:hideMark/>
          </w:tcPr>
          <w:p w14:paraId="547DE4F1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Shefa</w:t>
            </w:r>
            <w:proofErr w:type="spellEnd"/>
          </w:p>
        </w:tc>
        <w:tc>
          <w:tcPr>
            <w:tcW w:w="2055" w:type="dxa"/>
            <w:gridSpan w:val="2"/>
            <w:shd w:val="clear" w:color="auto" w:fill="FFFFFF" w:themeFill="background1"/>
            <w:hideMark/>
          </w:tcPr>
          <w:p w14:paraId="7CC4CEAF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proofErr w:type="gram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nguna</w:t>
            </w:r>
            <w:proofErr w:type="spellEnd"/>
            <w:proofErr w:type="gramEnd"/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14:paraId="253A0750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820</w:t>
            </w:r>
          </w:p>
        </w:tc>
        <w:tc>
          <w:tcPr>
            <w:tcW w:w="1020" w:type="dxa"/>
            <w:gridSpan w:val="3"/>
            <w:shd w:val="clear" w:color="auto" w:fill="FFFFFF" w:themeFill="background1"/>
            <w:noWrap/>
            <w:vAlign w:val="center"/>
            <w:hideMark/>
          </w:tcPr>
          <w:p w14:paraId="3E3745BB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810</w:t>
            </w:r>
          </w:p>
        </w:tc>
        <w:tc>
          <w:tcPr>
            <w:tcW w:w="1137" w:type="dxa"/>
            <w:shd w:val="clear" w:color="auto" w:fill="FFFFFF" w:themeFill="background1"/>
            <w:noWrap/>
            <w:vAlign w:val="bottom"/>
            <w:hideMark/>
          </w:tcPr>
          <w:p w14:paraId="697ADD37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0</w:t>
            </w:r>
          </w:p>
        </w:tc>
        <w:tc>
          <w:tcPr>
            <w:tcW w:w="1643" w:type="dxa"/>
            <w:shd w:val="clear" w:color="auto" w:fill="FFFFFF" w:themeFill="background1"/>
            <w:noWrap/>
            <w:vAlign w:val="center"/>
            <w:hideMark/>
          </w:tcPr>
          <w:p w14:paraId="29856F5B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1630</w:t>
            </w:r>
          </w:p>
        </w:tc>
        <w:tc>
          <w:tcPr>
            <w:tcW w:w="717" w:type="dxa"/>
            <w:shd w:val="clear" w:color="auto" w:fill="FFFFFF" w:themeFill="background1"/>
            <w:noWrap/>
            <w:vAlign w:val="bottom"/>
            <w:hideMark/>
          </w:tcPr>
          <w:p w14:paraId="7F0DD0DE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382</w:t>
            </w:r>
          </w:p>
        </w:tc>
        <w:tc>
          <w:tcPr>
            <w:tcW w:w="840" w:type="dxa"/>
            <w:shd w:val="clear" w:color="auto" w:fill="FFFFFF" w:themeFill="background1"/>
            <w:noWrap/>
            <w:vAlign w:val="bottom"/>
            <w:hideMark/>
          </w:tcPr>
          <w:p w14:paraId="5012DA8B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4.3</w:t>
            </w:r>
          </w:p>
        </w:tc>
      </w:tr>
      <w:tr w:rsidR="002542AD" w:rsidRPr="002542AD" w14:paraId="175782EF" w14:textId="77777777" w:rsidTr="002542AD">
        <w:trPr>
          <w:trHeight w:val="280"/>
        </w:trPr>
        <w:tc>
          <w:tcPr>
            <w:tcW w:w="988" w:type="dxa"/>
            <w:shd w:val="clear" w:color="auto" w:fill="FFFFFF" w:themeFill="background1"/>
            <w:hideMark/>
          </w:tcPr>
          <w:p w14:paraId="6952ED99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Shefa</w:t>
            </w:r>
            <w:proofErr w:type="spellEnd"/>
          </w:p>
        </w:tc>
        <w:tc>
          <w:tcPr>
            <w:tcW w:w="2055" w:type="dxa"/>
            <w:gridSpan w:val="2"/>
            <w:shd w:val="clear" w:color="auto" w:fill="FFFFFF" w:themeFill="background1"/>
            <w:hideMark/>
          </w:tcPr>
          <w:p w14:paraId="2D71ED4F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proofErr w:type="gram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emau</w:t>
            </w:r>
            <w:proofErr w:type="spellEnd"/>
            <w:proofErr w:type="gramEnd"/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14:paraId="06A9CAAA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344</w:t>
            </w:r>
          </w:p>
        </w:tc>
        <w:tc>
          <w:tcPr>
            <w:tcW w:w="1020" w:type="dxa"/>
            <w:gridSpan w:val="3"/>
            <w:shd w:val="clear" w:color="auto" w:fill="FFFFFF" w:themeFill="background1"/>
            <w:noWrap/>
            <w:vAlign w:val="center"/>
            <w:hideMark/>
          </w:tcPr>
          <w:p w14:paraId="3AD0A2DE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341</w:t>
            </w:r>
          </w:p>
        </w:tc>
        <w:tc>
          <w:tcPr>
            <w:tcW w:w="1137" w:type="dxa"/>
            <w:shd w:val="clear" w:color="auto" w:fill="FFFFFF" w:themeFill="background1"/>
            <w:noWrap/>
            <w:vAlign w:val="bottom"/>
            <w:hideMark/>
          </w:tcPr>
          <w:p w14:paraId="7104E095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0</w:t>
            </w:r>
          </w:p>
        </w:tc>
        <w:tc>
          <w:tcPr>
            <w:tcW w:w="1643" w:type="dxa"/>
            <w:shd w:val="clear" w:color="auto" w:fill="FFFFFF" w:themeFill="background1"/>
            <w:noWrap/>
            <w:vAlign w:val="center"/>
            <w:hideMark/>
          </w:tcPr>
          <w:p w14:paraId="6328AE56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685</w:t>
            </w:r>
          </w:p>
        </w:tc>
        <w:tc>
          <w:tcPr>
            <w:tcW w:w="717" w:type="dxa"/>
            <w:shd w:val="clear" w:color="auto" w:fill="FFFFFF" w:themeFill="background1"/>
            <w:noWrap/>
            <w:vAlign w:val="bottom"/>
            <w:hideMark/>
          </w:tcPr>
          <w:p w14:paraId="2AB4FCF9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152</w:t>
            </w:r>
          </w:p>
        </w:tc>
        <w:tc>
          <w:tcPr>
            <w:tcW w:w="840" w:type="dxa"/>
            <w:shd w:val="clear" w:color="auto" w:fill="FFFFFF" w:themeFill="background1"/>
            <w:noWrap/>
            <w:vAlign w:val="bottom"/>
            <w:hideMark/>
          </w:tcPr>
          <w:p w14:paraId="7C59AD3A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4.5</w:t>
            </w:r>
          </w:p>
        </w:tc>
      </w:tr>
      <w:tr w:rsidR="002542AD" w:rsidRPr="002542AD" w14:paraId="27B10811" w14:textId="77777777" w:rsidTr="002542AD">
        <w:trPr>
          <w:trHeight w:val="280"/>
        </w:trPr>
        <w:tc>
          <w:tcPr>
            <w:tcW w:w="988" w:type="dxa"/>
            <w:shd w:val="clear" w:color="auto" w:fill="FFFFFF" w:themeFill="background1"/>
            <w:hideMark/>
          </w:tcPr>
          <w:p w14:paraId="1346BDDA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Shefa</w:t>
            </w:r>
            <w:proofErr w:type="spellEnd"/>
          </w:p>
        </w:tc>
        <w:tc>
          <w:tcPr>
            <w:tcW w:w="2055" w:type="dxa"/>
            <w:gridSpan w:val="2"/>
            <w:shd w:val="clear" w:color="auto" w:fill="FFFFFF" w:themeFill="background1"/>
            <w:hideMark/>
          </w:tcPr>
          <w:p w14:paraId="1BEE226C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proofErr w:type="gram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malorua</w:t>
            </w:r>
            <w:proofErr w:type="spellEnd"/>
            <w:proofErr w:type="gramEnd"/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14:paraId="19AB54FD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1348</w:t>
            </w:r>
          </w:p>
        </w:tc>
        <w:tc>
          <w:tcPr>
            <w:tcW w:w="1020" w:type="dxa"/>
            <w:gridSpan w:val="3"/>
            <w:shd w:val="clear" w:color="auto" w:fill="FFFFFF" w:themeFill="background1"/>
            <w:noWrap/>
            <w:vAlign w:val="center"/>
            <w:hideMark/>
          </w:tcPr>
          <w:p w14:paraId="5CE839E3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1224</w:t>
            </w:r>
          </w:p>
        </w:tc>
        <w:tc>
          <w:tcPr>
            <w:tcW w:w="1137" w:type="dxa"/>
            <w:shd w:val="clear" w:color="auto" w:fill="FFFFFF" w:themeFill="background1"/>
            <w:noWrap/>
            <w:vAlign w:val="bottom"/>
            <w:hideMark/>
          </w:tcPr>
          <w:p w14:paraId="54019A59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9</w:t>
            </w:r>
          </w:p>
        </w:tc>
        <w:tc>
          <w:tcPr>
            <w:tcW w:w="1643" w:type="dxa"/>
            <w:shd w:val="clear" w:color="auto" w:fill="FFFFFF" w:themeFill="background1"/>
            <w:noWrap/>
            <w:vAlign w:val="center"/>
            <w:hideMark/>
          </w:tcPr>
          <w:p w14:paraId="5C8B1CDA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2581</w:t>
            </w:r>
          </w:p>
        </w:tc>
        <w:tc>
          <w:tcPr>
            <w:tcW w:w="717" w:type="dxa"/>
            <w:shd w:val="clear" w:color="auto" w:fill="FFFFFF" w:themeFill="background1"/>
            <w:noWrap/>
            <w:vAlign w:val="bottom"/>
            <w:hideMark/>
          </w:tcPr>
          <w:p w14:paraId="5FDEACD6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532</w:t>
            </w:r>
          </w:p>
        </w:tc>
        <w:tc>
          <w:tcPr>
            <w:tcW w:w="840" w:type="dxa"/>
            <w:shd w:val="clear" w:color="auto" w:fill="FFFFFF" w:themeFill="background1"/>
            <w:noWrap/>
            <w:vAlign w:val="bottom"/>
            <w:hideMark/>
          </w:tcPr>
          <w:p w14:paraId="7C997F2E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4.9</w:t>
            </w:r>
          </w:p>
        </w:tc>
      </w:tr>
      <w:tr w:rsidR="002542AD" w:rsidRPr="002542AD" w14:paraId="6E9C6CE5" w14:textId="77777777" w:rsidTr="002542AD">
        <w:trPr>
          <w:trHeight w:val="280"/>
        </w:trPr>
        <w:tc>
          <w:tcPr>
            <w:tcW w:w="988" w:type="dxa"/>
            <w:shd w:val="clear" w:color="auto" w:fill="FFFFFF" w:themeFill="background1"/>
            <w:hideMark/>
          </w:tcPr>
          <w:p w14:paraId="4D8F2D7F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Shefa</w:t>
            </w:r>
            <w:proofErr w:type="spellEnd"/>
          </w:p>
        </w:tc>
        <w:tc>
          <w:tcPr>
            <w:tcW w:w="2055" w:type="dxa"/>
            <w:gridSpan w:val="2"/>
            <w:shd w:val="clear" w:color="auto" w:fill="FFFFFF" w:themeFill="background1"/>
            <w:hideMark/>
          </w:tcPr>
          <w:p w14:paraId="08D13942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gram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north</w:t>
            </w:r>
            <w:proofErr w:type="gramEnd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 xml:space="preserve"> </w:t>
            </w: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efate</w:t>
            </w:r>
            <w:proofErr w:type="spellEnd"/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14:paraId="5D8E3D77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1414</w:t>
            </w:r>
          </w:p>
        </w:tc>
        <w:tc>
          <w:tcPr>
            <w:tcW w:w="1020" w:type="dxa"/>
            <w:gridSpan w:val="3"/>
            <w:shd w:val="clear" w:color="auto" w:fill="FFFFFF" w:themeFill="background1"/>
            <w:noWrap/>
            <w:vAlign w:val="center"/>
            <w:hideMark/>
          </w:tcPr>
          <w:p w14:paraId="34D8E9AE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1423</w:t>
            </w:r>
          </w:p>
        </w:tc>
        <w:tc>
          <w:tcPr>
            <w:tcW w:w="1137" w:type="dxa"/>
            <w:shd w:val="clear" w:color="auto" w:fill="FFFFFF" w:themeFill="background1"/>
            <w:noWrap/>
            <w:vAlign w:val="bottom"/>
            <w:hideMark/>
          </w:tcPr>
          <w:p w14:paraId="00897DD3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0</w:t>
            </w:r>
          </w:p>
        </w:tc>
        <w:tc>
          <w:tcPr>
            <w:tcW w:w="1643" w:type="dxa"/>
            <w:shd w:val="clear" w:color="auto" w:fill="FFFFFF" w:themeFill="background1"/>
            <w:noWrap/>
            <w:vAlign w:val="center"/>
            <w:hideMark/>
          </w:tcPr>
          <w:p w14:paraId="35ACB150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2837</w:t>
            </w:r>
          </w:p>
        </w:tc>
        <w:tc>
          <w:tcPr>
            <w:tcW w:w="717" w:type="dxa"/>
            <w:shd w:val="clear" w:color="auto" w:fill="FFFFFF" w:themeFill="background1"/>
            <w:noWrap/>
            <w:vAlign w:val="bottom"/>
            <w:hideMark/>
          </w:tcPr>
          <w:p w14:paraId="3D1B239A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571</w:t>
            </w:r>
          </w:p>
        </w:tc>
        <w:tc>
          <w:tcPr>
            <w:tcW w:w="840" w:type="dxa"/>
            <w:shd w:val="clear" w:color="auto" w:fill="FFFFFF" w:themeFill="background1"/>
            <w:noWrap/>
            <w:vAlign w:val="bottom"/>
            <w:hideMark/>
          </w:tcPr>
          <w:p w14:paraId="5531B292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5.0</w:t>
            </w:r>
          </w:p>
        </w:tc>
      </w:tr>
      <w:tr w:rsidR="002542AD" w:rsidRPr="002542AD" w14:paraId="3E5F6E7B" w14:textId="77777777" w:rsidTr="002542AD">
        <w:trPr>
          <w:trHeight w:val="280"/>
        </w:trPr>
        <w:tc>
          <w:tcPr>
            <w:tcW w:w="988" w:type="dxa"/>
            <w:shd w:val="clear" w:color="auto" w:fill="FFFFFF" w:themeFill="background1"/>
            <w:hideMark/>
          </w:tcPr>
          <w:p w14:paraId="020A6F94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Shefa</w:t>
            </w:r>
            <w:proofErr w:type="spellEnd"/>
          </w:p>
        </w:tc>
        <w:tc>
          <w:tcPr>
            <w:tcW w:w="2055" w:type="dxa"/>
            <w:gridSpan w:val="2"/>
            <w:shd w:val="clear" w:color="auto" w:fill="FFFFFF" w:themeFill="background1"/>
            <w:hideMark/>
          </w:tcPr>
          <w:p w14:paraId="656720E8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proofErr w:type="gram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mele</w:t>
            </w:r>
            <w:proofErr w:type="spellEnd"/>
            <w:proofErr w:type="gramEnd"/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14:paraId="40666190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2450</w:t>
            </w:r>
          </w:p>
        </w:tc>
        <w:tc>
          <w:tcPr>
            <w:tcW w:w="1020" w:type="dxa"/>
            <w:gridSpan w:val="3"/>
            <w:shd w:val="clear" w:color="auto" w:fill="FFFFFF" w:themeFill="background1"/>
            <w:noWrap/>
            <w:vAlign w:val="center"/>
            <w:hideMark/>
          </w:tcPr>
          <w:p w14:paraId="32B9B6C4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2489</w:t>
            </w:r>
          </w:p>
        </w:tc>
        <w:tc>
          <w:tcPr>
            <w:tcW w:w="1137" w:type="dxa"/>
            <w:shd w:val="clear" w:color="auto" w:fill="FFFFFF" w:themeFill="background1"/>
            <w:noWrap/>
            <w:vAlign w:val="bottom"/>
            <w:hideMark/>
          </w:tcPr>
          <w:p w14:paraId="19A554CC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0</w:t>
            </w:r>
          </w:p>
        </w:tc>
        <w:tc>
          <w:tcPr>
            <w:tcW w:w="1643" w:type="dxa"/>
            <w:shd w:val="clear" w:color="auto" w:fill="FFFFFF" w:themeFill="background1"/>
            <w:noWrap/>
            <w:vAlign w:val="center"/>
            <w:hideMark/>
          </w:tcPr>
          <w:p w14:paraId="76B2D68B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4939</w:t>
            </w:r>
          </w:p>
        </w:tc>
        <w:tc>
          <w:tcPr>
            <w:tcW w:w="717" w:type="dxa"/>
            <w:shd w:val="clear" w:color="auto" w:fill="FFFFFF" w:themeFill="background1"/>
            <w:noWrap/>
            <w:vAlign w:val="bottom"/>
            <w:hideMark/>
          </w:tcPr>
          <w:p w14:paraId="45DD9ACA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850</w:t>
            </w:r>
          </w:p>
        </w:tc>
        <w:tc>
          <w:tcPr>
            <w:tcW w:w="840" w:type="dxa"/>
            <w:shd w:val="clear" w:color="auto" w:fill="FFFFFF" w:themeFill="background1"/>
            <w:noWrap/>
            <w:vAlign w:val="bottom"/>
            <w:hideMark/>
          </w:tcPr>
          <w:p w14:paraId="618820CE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5.8</w:t>
            </w:r>
          </w:p>
        </w:tc>
      </w:tr>
      <w:tr w:rsidR="002542AD" w:rsidRPr="002542AD" w14:paraId="659D763B" w14:textId="77777777" w:rsidTr="002542AD">
        <w:trPr>
          <w:trHeight w:val="280"/>
        </w:trPr>
        <w:tc>
          <w:tcPr>
            <w:tcW w:w="988" w:type="dxa"/>
            <w:shd w:val="clear" w:color="auto" w:fill="FFFFFF" w:themeFill="background1"/>
            <w:hideMark/>
          </w:tcPr>
          <w:p w14:paraId="6E1E30E2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Shefa</w:t>
            </w:r>
            <w:proofErr w:type="spellEnd"/>
          </w:p>
        </w:tc>
        <w:tc>
          <w:tcPr>
            <w:tcW w:w="2055" w:type="dxa"/>
            <w:gridSpan w:val="2"/>
            <w:shd w:val="clear" w:color="auto" w:fill="FFFFFF" w:themeFill="background1"/>
            <w:hideMark/>
          </w:tcPr>
          <w:p w14:paraId="174643E4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gram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port</w:t>
            </w:r>
            <w:proofErr w:type="gramEnd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 xml:space="preserve"> </w:t>
            </w: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vila</w:t>
            </w:r>
            <w:proofErr w:type="spellEnd"/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14:paraId="7DA749FB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19929</w:t>
            </w:r>
          </w:p>
        </w:tc>
        <w:tc>
          <w:tcPr>
            <w:tcW w:w="1020" w:type="dxa"/>
            <w:gridSpan w:val="3"/>
            <w:shd w:val="clear" w:color="auto" w:fill="FFFFFF" w:themeFill="background1"/>
            <w:noWrap/>
            <w:vAlign w:val="center"/>
            <w:hideMark/>
          </w:tcPr>
          <w:p w14:paraId="15CE1F51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19228</w:t>
            </w:r>
          </w:p>
        </w:tc>
        <w:tc>
          <w:tcPr>
            <w:tcW w:w="1137" w:type="dxa"/>
            <w:shd w:val="clear" w:color="auto" w:fill="FFFFFF" w:themeFill="background1"/>
            <w:noWrap/>
            <w:vAlign w:val="bottom"/>
            <w:hideMark/>
          </w:tcPr>
          <w:p w14:paraId="1F942717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71</w:t>
            </w:r>
          </w:p>
        </w:tc>
        <w:tc>
          <w:tcPr>
            <w:tcW w:w="1643" w:type="dxa"/>
            <w:shd w:val="clear" w:color="auto" w:fill="FFFFFF" w:themeFill="background1"/>
            <w:noWrap/>
            <w:vAlign w:val="center"/>
            <w:hideMark/>
          </w:tcPr>
          <w:p w14:paraId="11AC6DD5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39228</w:t>
            </w:r>
          </w:p>
        </w:tc>
        <w:tc>
          <w:tcPr>
            <w:tcW w:w="717" w:type="dxa"/>
            <w:shd w:val="clear" w:color="auto" w:fill="FFFFFF" w:themeFill="background1"/>
            <w:noWrap/>
            <w:vAlign w:val="bottom"/>
            <w:hideMark/>
          </w:tcPr>
          <w:p w14:paraId="1EFE3B01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7,643</w:t>
            </w:r>
          </w:p>
        </w:tc>
        <w:tc>
          <w:tcPr>
            <w:tcW w:w="840" w:type="dxa"/>
            <w:shd w:val="clear" w:color="auto" w:fill="FFFFFF" w:themeFill="background1"/>
            <w:noWrap/>
            <w:vAlign w:val="bottom"/>
            <w:hideMark/>
          </w:tcPr>
          <w:p w14:paraId="1A2A58CD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5.1</w:t>
            </w:r>
          </w:p>
        </w:tc>
      </w:tr>
      <w:tr w:rsidR="002542AD" w:rsidRPr="002542AD" w14:paraId="5018EEBC" w14:textId="77777777" w:rsidTr="002542AD">
        <w:trPr>
          <w:trHeight w:val="280"/>
        </w:trPr>
        <w:tc>
          <w:tcPr>
            <w:tcW w:w="988" w:type="dxa"/>
            <w:shd w:val="clear" w:color="auto" w:fill="FFFFFF" w:themeFill="background1"/>
            <w:hideMark/>
          </w:tcPr>
          <w:p w14:paraId="64CD9364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Shefa</w:t>
            </w:r>
            <w:proofErr w:type="spellEnd"/>
          </w:p>
        </w:tc>
        <w:tc>
          <w:tcPr>
            <w:tcW w:w="2055" w:type="dxa"/>
            <w:gridSpan w:val="2"/>
            <w:shd w:val="clear" w:color="auto" w:fill="FFFFFF" w:themeFill="background1"/>
            <w:hideMark/>
          </w:tcPr>
          <w:p w14:paraId="3D9C5AFD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proofErr w:type="gram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ifira</w:t>
            </w:r>
            <w:proofErr w:type="spellEnd"/>
            <w:proofErr w:type="gramEnd"/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14:paraId="325B78D3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503</w:t>
            </w:r>
          </w:p>
        </w:tc>
        <w:tc>
          <w:tcPr>
            <w:tcW w:w="1020" w:type="dxa"/>
            <w:gridSpan w:val="3"/>
            <w:shd w:val="clear" w:color="auto" w:fill="FFFFFF" w:themeFill="background1"/>
            <w:noWrap/>
            <w:vAlign w:val="center"/>
            <w:hideMark/>
          </w:tcPr>
          <w:p w14:paraId="7A36F31E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527</w:t>
            </w:r>
          </w:p>
        </w:tc>
        <w:tc>
          <w:tcPr>
            <w:tcW w:w="1137" w:type="dxa"/>
            <w:shd w:val="clear" w:color="auto" w:fill="FFFFFF" w:themeFill="background1"/>
            <w:noWrap/>
            <w:vAlign w:val="bottom"/>
            <w:hideMark/>
          </w:tcPr>
          <w:p w14:paraId="2919B625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2</w:t>
            </w:r>
          </w:p>
        </w:tc>
        <w:tc>
          <w:tcPr>
            <w:tcW w:w="1643" w:type="dxa"/>
            <w:shd w:val="clear" w:color="auto" w:fill="FFFFFF" w:themeFill="background1"/>
            <w:noWrap/>
            <w:vAlign w:val="center"/>
            <w:hideMark/>
          </w:tcPr>
          <w:p w14:paraId="5A6D60D0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1032</w:t>
            </w:r>
          </w:p>
        </w:tc>
        <w:tc>
          <w:tcPr>
            <w:tcW w:w="717" w:type="dxa"/>
            <w:shd w:val="clear" w:color="auto" w:fill="FFFFFF" w:themeFill="background1"/>
            <w:noWrap/>
            <w:vAlign w:val="bottom"/>
            <w:hideMark/>
          </w:tcPr>
          <w:p w14:paraId="3127EE52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169</w:t>
            </w:r>
          </w:p>
        </w:tc>
        <w:tc>
          <w:tcPr>
            <w:tcW w:w="840" w:type="dxa"/>
            <w:shd w:val="clear" w:color="auto" w:fill="FFFFFF" w:themeFill="background1"/>
            <w:noWrap/>
            <w:vAlign w:val="bottom"/>
            <w:hideMark/>
          </w:tcPr>
          <w:p w14:paraId="63EE82B3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6.1</w:t>
            </w:r>
          </w:p>
        </w:tc>
      </w:tr>
      <w:tr w:rsidR="002542AD" w:rsidRPr="002542AD" w14:paraId="10F7BFA5" w14:textId="77777777" w:rsidTr="002542AD">
        <w:trPr>
          <w:trHeight w:val="280"/>
        </w:trPr>
        <w:tc>
          <w:tcPr>
            <w:tcW w:w="988" w:type="dxa"/>
            <w:shd w:val="clear" w:color="auto" w:fill="FFFFFF" w:themeFill="background1"/>
            <w:hideMark/>
          </w:tcPr>
          <w:p w14:paraId="678B76BD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Shefa</w:t>
            </w:r>
            <w:proofErr w:type="spellEnd"/>
          </w:p>
        </w:tc>
        <w:tc>
          <w:tcPr>
            <w:tcW w:w="2055" w:type="dxa"/>
            <w:gridSpan w:val="2"/>
            <w:shd w:val="clear" w:color="auto" w:fill="FFFFFF" w:themeFill="background1"/>
            <w:hideMark/>
          </w:tcPr>
          <w:p w14:paraId="6C5725B2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proofErr w:type="gram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pango</w:t>
            </w:r>
            <w:proofErr w:type="spellEnd"/>
            <w:proofErr w:type="gramEnd"/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14:paraId="664E1339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1136</w:t>
            </w:r>
          </w:p>
        </w:tc>
        <w:tc>
          <w:tcPr>
            <w:tcW w:w="1020" w:type="dxa"/>
            <w:gridSpan w:val="3"/>
            <w:shd w:val="clear" w:color="auto" w:fill="FFFFFF" w:themeFill="background1"/>
            <w:noWrap/>
            <w:vAlign w:val="center"/>
            <w:hideMark/>
          </w:tcPr>
          <w:p w14:paraId="5C4471C2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1171</w:t>
            </w:r>
          </w:p>
        </w:tc>
        <w:tc>
          <w:tcPr>
            <w:tcW w:w="1137" w:type="dxa"/>
            <w:shd w:val="clear" w:color="auto" w:fill="FFFFFF" w:themeFill="background1"/>
            <w:noWrap/>
            <w:vAlign w:val="bottom"/>
            <w:hideMark/>
          </w:tcPr>
          <w:p w14:paraId="48CD0993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0</w:t>
            </w:r>
          </w:p>
        </w:tc>
        <w:tc>
          <w:tcPr>
            <w:tcW w:w="1643" w:type="dxa"/>
            <w:shd w:val="clear" w:color="auto" w:fill="FFFFFF" w:themeFill="background1"/>
            <w:noWrap/>
            <w:vAlign w:val="center"/>
            <w:hideMark/>
          </w:tcPr>
          <w:p w14:paraId="7CF52E08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2307</w:t>
            </w:r>
          </w:p>
        </w:tc>
        <w:tc>
          <w:tcPr>
            <w:tcW w:w="717" w:type="dxa"/>
            <w:shd w:val="clear" w:color="auto" w:fill="FFFFFF" w:themeFill="background1"/>
            <w:noWrap/>
            <w:vAlign w:val="bottom"/>
            <w:hideMark/>
          </w:tcPr>
          <w:p w14:paraId="64F3DCBE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463</w:t>
            </w:r>
          </w:p>
        </w:tc>
        <w:tc>
          <w:tcPr>
            <w:tcW w:w="840" w:type="dxa"/>
            <w:shd w:val="clear" w:color="auto" w:fill="FFFFFF" w:themeFill="background1"/>
            <w:noWrap/>
            <w:vAlign w:val="bottom"/>
            <w:hideMark/>
          </w:tcPr>
          <w:p w14:paraId="7A685E54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5.0</w:t>
            </w:r>
          </w:p>
        </w:tc>
      </w:tr>
      <w:tr w:rsidR="002542AD" w:rsidRPr="002542AD" w14:paraId="5440ACA8" w14:textId="77777777" w:rsidTr="002542AD">
        <w:trPr>
          <w:trHeight w:val="280"/>
        </w:trPr>
        <w:tc>
          <w:tcPr>
            <w:tcW w:w="988" w:type="dxa"/>
            <w:shd w:val="clear" w:color="auto" w:fill="FFFFFF" w:themeFill="background1"/>
            <w:hideMark/>
          </w:tcPr>
          <w:p w14:paraId="0B7FCBA0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Shefa</w:t>
            </w:r>
            <w:proofErr w:type="spellEnd"/>
          </w:p>
        </w:tc>
        <w:tc>
          <w:tcPr>
            <w:tcW w:w="2055" w:type="dxa"/>
            <w:gridSpan w:val="2"/>
            <w:shd w:val="clear" w:color="auto" w:fill="FFFFFF" w:themeFill="background1"/>
            <w:hideMark/>
          </w:tcPr>
          <w:p w14:paraId="40B372D2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proofErr w:type="gram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erakor</w:t>
            </w:r>
            <w:proofErr w:type="spellEnd"/>
            <w:proofErr w:type="gramEnd"/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14:paraId="3F48B6E2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4105</w:t>
            </w:r>
          </w:p>
        </w:tc>
        <w:tc>
          <w:tcPr>
            <w:tcW w:w="1020" w:type="dxa"/>
            <w:gridSpan w:val="3"/>
            <w:shd w:val="clear" w:color="auto" w:fill="FFFFFF" w:themeFill="background1"/>
            <w:noWrap/>
            <w:vAlign w:val="center"/>
            <w:hideMark/>
          </w:tcPr>
          <w:p w14:paraId="639CD8B6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4028</w:t>
            </w:r>
          </w:p>
        </w:tc>
        <w:tc>
          <w:tcPr>
            <w:tcW w:w="1137" w:type="dxa"/>
            <w:shd w:val="clear" w:color="auto" w:fill="FFFFFF" w:themeFill="background1"/>
            <w:noWrap/>
            <w:vAlign w:val="bottom"/>
            <w:hideMark/>
          </w:tcPr>
          <w:p w14:paraId="1332AB71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</w:t>
            </w:r>
          </w:p>
        </w:tc>
        <w:tc>
          <w:tcPr>
            <w:tcW w:w="1643" w:type="dxa"/>
            <w:shd w:val="clear" w:color="auto" w:fill="FFFFFF" w:themeFill="background1"/>
            <w:noWrap/>
            <w:vAlign w:val="center"/>
            <w:hideMark/>
          </w:tcPr>
          <w:p w14:paraId="19E7C20E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8134</w:t>
            </w:r>
          </w:p>
        </w:tc>
        <w:tc>
          <w:tcPr>
            <w:tcW w:w="717" w:type="dxa"/>
            <w:shd w:val="clear" w:color="auto" w:fill="FFFFFF" w:themeFill="background1"/>
            <w:noWrap/>
            <w:vAlign w:val="bottom"/>
            <w:hideMark/>
          </w:tcPr>
          <w:p w14:paraId="6B0C48CF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1,546</w:t>
            </w:r>
          </w:p>
        </w:tc>
        <w:tc>
          <w:tcPr>
            <w:tcW w:w="840" w:type="dxa"/>
            <w:shd w:val="clear" w:color="auto" w:fill="FFFFFF" w:themeFill="background1"/>
            <w:noWrap/>
            <w:vAlign w:val="bottom"/>
            <w:hideMark/>
          </w:tcPr>
          <w:p w14:paraId="5152101B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5.3</w:t>
            </w:r>
          </w:p>
        </w:tc>
      </w:tr>
      <w:tr w:rsidR="002542AD" w:rsidRPr="002542AD" w14:paraId="791EA4FE" w14:textId="77777777" w:rsidTr="002542AD">
        <w:trPr>
          <w:trHeight w:val="280"/>
        </w:trPr>
        <w:tc>
          <w:tcPr>
            <w:tcW w:w="988" w:type="dxa"/>
            <w:shd w:val="clear" w:color="auto" w:fill="FFFFFF" w:themeFill="background1"/>
            <w:hideMark/>
          </w:tcPr>
          <w:p w14:paraId="502C827F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Shefa</w:t>
            </w:r>
            <w:proofErr w:type="spellEnd"/>
          </w:p>
        </w:tc>
        <w:tc>
          <w:tcPr>
            <w:tcW w:w="2055" w:type="dxa"/>
            <w:gridSpan w:val="2"/>
            <w:shd w:val="clear" w:color="auto" w:fill="FFFFFF" w:themeFill="background1"/>
            <w:hideMark/>
          </w:tcPr>
          <w:p w14:paraId="56971754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proofErr w:type="gram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eratap</w:t>
            </w:r>
            <w:proofErr w:type="spellEnd"/>
            <w:proofErr w:type="gramEnd"/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14:paraId="7D66DF82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3855</w:t>
            </w:r>
          </w:p>
        </w:tc>
        <w:tc>
          <w:tcPr>
            <w:tcW w:w="1020" w:type="dxa"/>
            <w:gridSpan w:val="3"/>
            <w:shd w:val="clear" w:color="auto" w:fill="FFFFFF" w:themeFill="background1"/>
            <w:noWrap/>
            <w:vAlign w:val="center"/>
            <w:hideMark/>
          </w:tcPr>
          <w:p w14:paraId="6E9970F0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3562</w:t>
            </w:r>
          </w:p>
        </w:tc>
        <w:tc>
          <w:tcPr>
            <w:tcW w:w="1137" w:type="dxa"/>
            <w:shd w:val="clear" w:color="auto" w:fill="FFFFFF" w:themeFill="background1"/>
            <w:noWrap/>
            <w:vAlign w:val="bottom"/>
            <w:hideMark/>
          </w:tcPr>
          <w:p w14:paraId="0F8EAAFD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7</w:t>
            </w:r>
          </w:p>
        </w:tc>
        <w:tc>
          <w:tcPr>
            <w:tcW w:w="1643" w:type="dxa"/>
            <w:shd w:val="clear" w:color="auto" w:fill="FFFFFF" w:themeFill="background1"/>
            <w:noWrap/>
            <w:vAlign w:val="center"/>
            <w:hideMark/>
          </w:tcPr>
          <w:p w14:paraId="6F4272DD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7424</w:t>
            </w:r>
          </w:p>
        </w:tc>
        <w:tc>
          <w:tcPr>
            <w:tcW w:w="717" w:type="dxa"/>
            <w:shd w:val="clear" w:color="auto" w:fill="FFFFFF" w:themeFill="background1"/>
            <w:noWrap/>
            <w:vAlign w:val="bottom"/>
            <w:hideMark/>
          </w:tcPr>
          <w:p w14:paraId="633D8903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1,466</w:t>
            </w:r>
          </w:p>
        </w:tc>
        <w:tc>
          <w:tcPr>
            <w:tcW w:w="840" w:type="dxa"/>
            <w:shd w:val="clear" w:color="auto" w:fill="FFFFFF" w:themeFill="background1"/>
            <w:noWrap/>
            <w:vAlign w:val="bottom"/>
            <w:hideMark/>
          </w:tcPr>
          <w:p w14:paraId="4ABE1454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5.1</w:t>
            </w:r>
          </w:p>
        </w:tc>
      </w:tr>
      <w:tr w:rsidR="002542AD" w:rsidRPr="002542AD" w14:paraId="6F0933F1" w14:textId="77777777" w:rsidTr="002542AD">
        <w:trPr>
          <w:trHeight w:val="280"/>
        </w:trPr>
        <w:tc>
          <w:tcPr>
            <w:tcW w:w="988" w:type="dxa"/>
            <w:shd w:val="clear" w:color="auto" w:fill="FFFFFF" w:themeFill="background1"/>
            <w:hideMark/>
          </w:tcPr>
          <w:p w14:paraId="27AC933E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Shefa</w:t>
            </w:r>
            <w:proofErr w:type="spellEnd"/>
          </w:p>
        </w:tc>
        <w:tc>
          <w:tcPr>
            <w:tcW w:w="2055" w:type="dxa"/>
            <w:gridSpan w:val="2"/>
            <w:shd w:val="clear" w:color="auto" w:fill="FFFFFF" w:themeFill="background1"/>
            <w:hideMark/>
          </w:tcPr>
          <w:p w14:paraId="22998BD0" w14:textId="77777777" w:rsidR="002542AD" w:rsidRPr="002542AD" w:rsidRDefault="002542AD" w:rsidP="002542AD">
            <w:pPr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proofErr w:type="spellStart"/>
            <w:proofErr w:type="gramStart"/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eton</w:t>
            </w:r>
            <w:proofErr w:type="spellEnd"/>
            <w:proofErr w:type="gramEnd"/>
          </w:p>
        </w:tc>
        <w:tc>
          <w:tcPr>
            <w:tcW w:w="960" w:type="dxa"/>
            <w:shd w:val="clear" w:color="auto" w:fill="FFFFFF" w:themeFill="background1"/>
            <w:noWrap/>
            <w:vAlign w:val="center"/>
            <w:hideMark/>
          </w:tcPr>
          <w:p w14:paraId="77957FAE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1111</w:t>
            </w:r>
          </w:p>
        </w:tc>
        <w:tc>
          <w:tcPr>
            <w:tcW w:w="1020" w:type="dxa"/>
            <w:gridSpan w:val="3"/>
            <w:shd w:val="clear" w:color="auto" w:fill="FFFFFF" w:themeFill="background1"/>
            <w:noWrap/>
            <w:vAlign w:val="center"/>
            <w:hideMark/>
          </w:tcPr>
          <w:p w14:paraId="3D501D3D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1002</w:t>
            </w:r>
          </w:p>
        </w:tc>
        <w:tc>
          <w:tcPr>
            <w:tcW w:w="1137" w:type="dxa"/>
            <w:shd w:val="clear" w:color="auto" w:fill="FFFFFF" w:themeFill="background1"/>
            <w:noWrap/>
            <w:vAlign w:val="bottom"/>
            <w:hideMark/>
          </w:tcPr>
          <w:p w14:paraId="457E7DB5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4</w:t>
            </w:r>
          </w:p>
        </w:tc>
        <w:tc>
          <w:tcPr>
            <w:tcW w:w="1643" w:type="dxa"/>
            <w:shd w:val="clear" w:color="auto" w:fill="FFFFFF" w:themeFill="background1"/>
            <w:noWrap/>
            <w:vAlign w:val="center"/>
            <w:hideMark/>
          </w:tcPr>
          <w:p w14:paraId="20A96CB6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2117</w:t>
            </w:r>
          </w:p>
        </w:tc>
        <w:tc>
          <w:tcPr>
            <w:tcW w:w="717" w:type="dxa"/>
            <w:shd w:val="clear" w:color="auto" w:fill="FFFFFF" w:themeFill="background1"/>
            <w:noWrap/>
            <w:vAlign w:val="bottom"/>
            <w:hideMark/>
          </w:tcPr>
          <w:p w14:paraId="1EBC416F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405</w:t>
            </w:r>
          </w:p>
        </w:tc>
        <w:tc>
          <w:tcPr>
            <w:tcW w:w="840" w:type="dxa"/>
            <w:shd w:val="clear" w:color="auto" w:fill="FFFFFF" w:themeFill="background1"/>
            <w:noWrap/>
            <w:vAlign w:val="bottom"/>
            <w:hideMark/>
          </w:tcPr>
          <w:p w14:paraId="37270575" w14:textId="77777777" w:rsidR="002542AD" w:rsidRPr="002542AD" w:rsidRDefault="002542AD" w:rsidP="002542AD">
            <w:pPr>
              <w:jc w:val="right"/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</w:pPr>
            <w:r w:rsidRPr="002542AD">
              <w:rPr>
                <w:rFonts w:ascii="Calibri" w:hAnsi="Calibri" w:cs="Arial"/>
                <w:color w:val="006100"/>
                <w:sz w:val="22"/>
                <w:szCs w:val="22"/>
                <w:lang w:val="en-AU" w:eastAsia="en-US"/>
              </w:rPr>
              <w:t>5.2</w:t>
            </w:r>
          </w:p>
        </w:tc>
      </w:tr>
    </w:tbl>
    <w:p w14:paraId="1521EFC5" w14:textId="77777777" w:rsidR="001B450D" w:rsidRDefault="001B450D" w:rsidP="00B93015">
      <w:pPr>
        <w:spacing w:line="276" w:lineRule="auto"/>
        <w:jc w:val="both"/>
      </w:pPr>
    </w:p>
    <w:p w14:paraId="29366A82" w14:textId="558FB084" w:rsidR="00E221A2" w:rsidRDefault="001B450D" w:rsidP="00B93015">
      <w:pPr>
        <w:spacing w:line="276" w:lineRule="auto"/>
        <w:jc w:val="both"/>
      </w:pPr>
      <w:r>
        <w:t xml:space="preserve">There is an International airport located </w:t>
      </w:r>
      <w:r w:rsidR="00FD6BBD">
        <w:t>8 km from the</w:t>
      </w:r>
      <w:r w:rsidR="00347BF2">
        <w:t xml:space="preserve"> international wharf and 6km from</w:t>
      </w:r>
      <w:r w:rsidR="00FD6BBD">
        <w:t xml:space="preserve"> the National Disaster Management Office, where disaster response operations are </w:t>
      </w:r>
      <w:proofErr w:type="gramStart"/>
      <w:r w:rsidR="00FD6BBD">
        <w:t>coordinated from.</w:t>
      </w:r>
      <w:proofErr w:type="gramEnd"/>
      <w:r w:rsidR="00347BF2">
        <w:t xml:space="preserve"> All of the major Huma</w:t>
      </w:r>
      <w:r w:rsidR="00302A39">
        <w:t xml:space="preserve">nitarian response partners </w:t>
      </w:r>
      <w:r w:rsidR="00347BF2">
        <w:t xml:space="preserve">still have </w:t>
      </w:r>
      <w:r w:rsidR="00302A39">
        <w:t>h</w:t>
      </w:r>
      <w:r w:rsidR="00347BF2">
        <w:t>eadquarters base</w:t>
      </w:r>
      <w:r w:rsidR="00302A39">
        <w:t xml:space="preserve">d in </w:t>
      </w:r>
      <w:r w:rsidR="00137A66">
        <w:t>Port Vila, although many are winding back</w:t>
      </w:r>
      <w:r w:rsidR="00302A39">
        <w:t xml:space="preserve"> resources considerably after</w:t>
      </w:r>
      <w:r w:rsidR="00137A66">
        <w:t xml:space="preserve"> funding for TC Pam</w:t>
      </w:r>
      <w:r w:rsidR="00302A39">
        <w:t xml:space="preserve"> (2015) recovery ends</w:t>
      </w:r>
      <w:r w:rsidR="00137A66">
        <w:t xml:space="preserve"> this year.</w:t>
      </w:r>
    </w:p>
    <w:p w14:paraId="5DF1109F" w14:textId="77777777" w:rsidR="00FE14BD" w:rsidRDefault="00FE14BD" w:rsidP="00B93015">
      <w:pPr>
        <w:spacing w:line="276" w:lineRule="auto"/>
        <w:jc w:val="both"/>
      </w:pPr>
    </w:p>
    <w:p w14:paraId="041781CD" w14:textId="2C82020C" w:rsidR="00FE14BD" w:rsidRDefault="00FE14BD" w:rsidP="00B93015">
      <w:pPr>
        <w:spacing w:line="276" w:lineRule="auto"/>
        <w:jc w:val="both"/>
      </w:pPr>
      <w:r>
        <w:t xml:space="preserve">As the National Disaster Management Office resides in Efate, a Provincial Disaster Office has not been built here, however there are considerations of establishing the </w:t>
      </w:r>
      <w:proofErr w:type="spellStart"/>
      <w:r w:rsidR="000F6463">
        <w:t>Shefa</w:t>
      </w:r>
      <w:proofErr w:type="spellEnd"/>
      <w:r w:rsidR="000F6463">
        <w:t xml:space="preserve"> Provincial </w:t>
      </w:r>
      <w:proofErr w:type="gramStart"/>
      <w:r>
        <w:t>HQ  on</w:t>
      </w:r>
      <w:proofErr w:type="gramEnd"/>
      <w:r>
        <w:t xml:space="preserve"> </w:t>
      </w:r>
      <w:proofErr w:type="spellStart"/>
      <w:r>
        <w:t>Epi</w:t>
      </w:r>
      <w:proofErr w:type="spellEnd"/>
      <w:r>
        <w:t xml:space="preserve">, </w:t>
      </w:r>
      <w:r w:rsidR="000F6463">
        <w:t>to focus on Provincial government matters. If so, a Provincial Disaster Officer will be appointed and a PDO office constructed.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07"/>
        <w:gridCol w:w="3007"/>
        <w:gridCol w:w="3007"/>
      </w:tblGrid>
      <w:tr w:rsidR="00D20A47" w:rsidRPr="007A3DEB" w14:paraId="06C239A7" w14:textId="77777777" w:rsidTr="00EA0785">
        <w:tc>
          <w:tcPr>
            <w:tcW w:w="3007" w:type="dxa"/>
            <w:shd w:val="clear" w:color="auto" w:fill="C6D9F1" w:themeFill="text2" w:themeFillTint="33"/>
          </w:tcPr>
          <w:p w14:paraId="5535FB30" w14:textId="77777777" w:rsidR="00C66A41" w:rsidRPr="007A3DEB" w:rsidRDefault="00C66A41" w:rsidP="00390431">
            <w:pPr>
              <w:rPr>
                <w:b/>
              </w:rPr>
            </w:pPr>
            <w:r w:rsidRPr="007A3DEB">
              <w:rPr>
                <w:b/>
              </w:rPr>
              <w:t>Provincial Disaster Officer</w:t>
            </w:r>
          </w:p>
        </w:tc>
        <w:tc>
          <w:tcPr>
            <w:tcW w:w="3007" w:type="dxa"/>
            <w:shd w:val="clear" w:color="auto" w:fill="C6D9F1" w:themeFill="text2" w:themeFillTint="33"/>
          </w:tcPr>
          <w:p w14:paraId="12F2320A" w14:textId="77777777" w:rsidR="00C66A41" w:rsidRPr="007A3DEB" w:rsidRDefault="00C66A41" w:rsidP="00390431">
            <w:pPr>
              <w:rPr>
                <w:b/>
              </w:rPr>
            </w:pPr>
            <w:r w:rsidRPr="007A3DEB">
              <w:rPr>
                <w:b/>
              </w:rPr>
              <w:t>Secretary General</w:t>
            </w:r>
          </w:p>
        </w:tc>
        <w:tc>
          <w:tcPr>
            <w:tcW w:w="3007" w:type="dxa"/>
            <w:shd w:val="clear" w:color="auto" w:fill="C6D9F1" w:themeFill="text2" w:themeFillTint="33"/>
          </w:tcPr>
          <w:p w14:paraId="707655B0" w14:textId="77777777" w:rsidR="00C66A41" w:rsidRPr="007A3DEB" w:rsidRDefault="00C66A41" w:rsidP="00390431">
            <w:pPr>
              <w:rPr>
                <w:b/>
              </w:rPr>
            </w:pPr>
            <w:r>
              <w:rPr>
                <w:b/>
              </w:rPr>
              <w:t>Planning Officer</w:t>
            </w:r>
          </w:p>
        </w:tc>
      </w:tr>
      <w:tr w:rsidR="00D20A47" w14:paraId="703F5D4A" w14:textId="77777777" w:rsidTr="00390431">
        <w:tc>
          <w:tcPr>
            <w:tcW w:w="3007" w:type="dxa"/>
          </w:tcPr>
          <w:p w14:paraId="37A820B6" w14:textId="77777777" w:rsidR="006A1BEB" w:rsidRDefault="006A1BEB" w:rsidP="00390431"/>
          <w:p w14:paraId="3FFFB6EB" w14:textId="5141ED92" w:rsidR="00C66A41" w:rsidRDefault="00C66A41" w:rsidP="00390431">
            <w:r>
              <w:t>Not appointed yet</w:t>
            </w:r>
          </w:p>
        </w:tc>
        <w:tc>
          <w:tcPr>
            <w:tcW w:w="3007" w:type="dxa"/>
          </w:tcPr>
          <w:p w14:paraId="1996A695" w14:textId="521045CE" w:rsidR="006A1BEB" w:rsidRDefault="006A1BEB" w:rsidP="00390431">
            <w:r>
              <w:t xml:space="preserve">Michel </w:t>
            </w:r>
            <w:proofErr w:type="spellStart"/>
            <w:r>
              <w:t>Kalworai</w:t>
            </w:r>
            <w:proofErr w:type="spellEnd"/>
            <w:r>
              <w:t xml:space="preserve"> </w:t>
            </w:r>
            <w:hyperlink r:id="rId10" w:history="1">
              <w:r w:rsidRPr="00BF5CB9">
                <w:rPr>
                  <w:rStyle w:val="Hyperlink"/>
                </w:rPr>
                <w:t>sg@shefa.vu</w:t>
              </w:r>
            </w:hyperlink>
            <w:r w:rsidRPr="006A1BEB">
              <w:tab/>
            </w:r>
          </w:p>
          <w:p w14:paraId="65B7D838" w14:textId="438155E8" w:rsidR="00C66A41" w:rsidRDefault="006A1BEB" w:rsidP="00390431">
            <w:r w:rsidRPr="006A1BEB">
              <w:t>546-3952</w:t>
            </w:r>
          </w:p>
        </w:tc>
        <w:tc>
          <w:tcPr>
            <w:tcW w:w="3007" w:type="dxa"/>
          </w:tcPr>
          <w:p w14:paraId="7F84AB1A" w14:textId="2AC50DB0" w:rsidR="00D20A47" w:rsidRDefault="00D20A47" w:rsidP="00D20A47">
            <w:r>
              <w:t xml:space="preserve">Ian </w:t>
            </w:r>
            <w:proofErr w:type="spellStart"/>
            <w:r>
              <w:t>Kalsuak</w:t>
            </w:r>
            <w:proofErr w:type="spellEnd"/>
            <w:r>
              <w:t xml:space="preserve"> </w:t>
            </w:r>
            <w:hyperlink r:id="rId11" w:history="1">
              <w:r w:rsidRPr="00BF5CB9">
                <w:rPr>
                  <w:rStyle w:val="Hyperlink"/>
                </w:rPr>
                <w:t>iankalsuak@shefa.vu</w:t>
              </w:r>
            </w:hyperlink>
            <w:r>
              <w:t xml:space="preserve"> </w:t>
            </w:r>
            <w:r>
              <w:tab/>
            </w:r>
          </w:p>
          <w:p w14:paraId="1FC231D0" w14:textId="1FA50C11" w:rsidR="00D20A47" w:rsidRDefault="00D20A47" w:rsidP="00D20A47">
            <w:r>
              <w:t>535-5974</w:t>
            </w:r>
          </w:p>
          <w:p w14:paraId="5D7BC4F2" w14:textId="67C72DBF" w:rsidR="00C66A41" w:rsidRDefault="00C66A41" w:rsidP="00390431"/>
        </w:tc>
      </w:tr>
    </w:tbl>
    <w:p w14:paraId="3235CE3E" w14:textId="77777777" w:rsidR="00C66A41" w:rsidRDefault="00C66A41" w:rsidP="00B93015">
      <w:pPr>
        <w:spacing w:line="276" w:lineRule="auto"/>
        <w:jc w:val="both"/>
      </w:pPr>
    </w:p>
    <w:p w14:paraId="6DC12F97" w14:textId="77777777" w:rsidR="0087181E" w:rsidRDefault="0087181E" w:rsidP="00B93015">
      <w:pPr>
        <w:spacing w:line="276" w:lineRule="auto"/>
        <w:jc w:val="both"/>
      </w:pPr>
    </w:p>
    <w:p w14:paraId="4A4E8D3E" w14:textId="27CE1454" w:rsidR="00FD6BBD" w:rsidRDefault="0010538D" w:rsidP="00B93015">
      <w:pPr>
        <w:spacing w:line="276" w:lineRule="auto"/>
        <w:jc w:val="both"/>
      </w:pPr>
      <w:r>
        <w:lastRenderedPageBreak/>
        <w:t>Port Vila is more developed and has</w:t>
      </w:r>
      <w:r w:rsidR="00FD6BBD">
        <w:t xml:space="preserve"> western infrastructure and housing. Electricity, mobile coverag</w:t>
      </w:r>
      <w:r w:rsidR="00347BF2">
        <w:t>e</w:t>
      </w:r>
      <w:r w:rsidR="00137A66">
        <w:t xml:space="preserve"> and </w:t>
      </w:r>
      <w:proofErr w:type="gramStart"/>
      <w:r w:rsidR="00137A66">
        <w:t>internet</w:t>
      </w:r>
      <w:proofErr w:type="gramEnd"/>
      <w:r w:rsidR="00137A66">
        <w:t xml:space="preserve"> are good in the P</w:t>
      </w:r>
      <w:r w:rsidR="00347BF2">
        <w:t>o</w:t>
      </w:r>
      <w:r w:rsidR="00137A66">
        <w:t>r</w:t>
      </w:r>
      <w:r w:rsidR="00347BF2">
        <w:t xml:space="preserve">t Vila </w:t>
      </w:r>
      <w:r w:rsidR="00FD6BBD">
        <w:t>region. This is not indicat</w:t>
      </w:r>
      <w:r w:rsidR="00EE0950">
        <w:t>ive</w:t>
      </w:r>
      <w:r w:rsidR="00FD6BBD">
        <w:t xml:space="preserve"> of the rest of the island</w:t>
      </w:r>
      <w:r w:rsidR="00137A66">
        <w:t xml:space="preserve"> however</w:t>
      </w:r>
      <w:r w:rsidR="00347BF2">
        <w:t>, p</w:t>
      </w:r>
      <w:r w:rsidR="003F4993">
        <w:t>articularly to the north. Many dwellings have n</w:t>
      </w:r>
      <w:r w:rsidR="00347BF2">
        <w:t xml:space="preserve">o electricity, running water </w:t>
      </w:r>
      <w:r w:rsidR="00137A66">
        <w:t>and poor communications</w:t>
      </w:r>
      <w:r w:rsidR="003F4993">
        <w:t xml:space="preserve"> and </w:t>
      </w:r>
      <w:proofErr w:type="gramStart"/>
      <w:r w:rsidR="003F4993">
        <w:t>is</w:t>
      </w:r>
      <w:proofErr w:type="gramEnd"/>
      <w:r w:rsidR="00245BA6">
        <w:t xml:space="preserve"> representative of a large</w:t>
      </w:r>
      <w:r w:rsidR="00347BF2">
        <w:t xml:space="preserve"> </w:t>
      </w:r>
      <w:r w:rsidR="00997E43">
        <w:t>area</w:t>
      </w:r>
      <w:r w:rsidR="00347BF2">
        <w:t xml:space="preserve"> of Efate, who rel</w:t>
      </w:r>
      <w:r w:rsidR="00EE0950">
        <w:t>ies</w:t>
      </w:r>
      <w:r w:rsidR="00347BF2">
        <w:t xml:space="preserve"> on local crops, and access to water.</w:t>
      </w:r>
      <w:r w:rsidR="009C56E4">
        <w:t xml:space="preserve"> There are many communities from other islands who move to Efate and own no land. These communities can be quite vulnerable in times of disaster. </w:t>
      </w:r>
    </w:p>
    <w:p w14:paraId="2228D8FF" w14:textId="77777777" w:rsidR="003F4993" w:rsidRDefault="003F4993" w:rsidP="00B93015">
      <w:pPr>
        <w:spacing w:line="276" w:lineRule="auto"/>
        <w:jc w:val="both"/>
      </w:pPr>
    </w:p>
    <w:p w14:paraId="141984BB" w14:textId="188C965F" w:rsidR="003F4993" w:rsidRDefault="003F4993" w:rsidP="00B93015">
      <w:pPr>
        <w:spacing w:line="276" w:lineRule="auto"/>
        <w:jc w:val="both"/>
      </w:pPr>
      <w:r>
        <w:t xml:space="preserve">The more developed style of housing in the Port Vila </w:t>
      </w:r>
      <w:proofErr w:type="gramStart"/>
      <w:r>
        <w:t>area,</w:t>
      </w:r>
      <w:proofErr w:type="gramEnd"/>
      <w:r>
        <w:t xml:space="preserve"> can mean </w:t>
      </w:r>
      <w:r w:rsidR="00E17023">
        <w:t xml:space="preserve">buildings are more </w:t>
      </w:r>
      <w:r>
        <w:t>affect</w:t>
      </w:r>
      <w:r w:rsidR="000F6463">
        <w:t>e</w:t>
      </w:r>
      <w:r>
        <w:t>d by cy</w:t>
      </w:r>
      <w:r w:rsidR="000F6463">
        <w:t xml:space="preserve">clones and earthquakes than </w:t>
      </w:r>
      <w:r>
        <w:t>traditional built houses. Particularly if not built to cyclone standards.</w:t>
      </w:r>
    </w:p>
    <w:p w14:paraId="3FEBBFDA" w14:textId="7F163F41" w:rsidR="003F4993" w:rsidRDefault="003F4993" w:rsidP="00B93015">
      <w:pPr>
        <w:spacing w:line="276" w:lineRule="auto"/>
        <w:jc w:val="both"/>
      </w:pPr>
      <w:r>
        <w:rPr>
          <w:noProof/>
          <w:lang w:val="en-US" w:eastAsia="en-US"/>
        </w:rPr>
        <w:drawing>
          <wp:inline distT="0" distB="0" distL="0" distR="0" wp14:anchorId="1385A76A" wp14:editId="1DBD9395">
            <wp:extent cx="5484707" cy="3853794"/>
            <wp:effectExtent l="0" t="0" r="1905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7-04-25 at 11.23.12 AM.png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8027" t="2410" r="7906" b="3572"/>
                    <a:stretch/>
                  </pic:blipFill>
                  <pic:spPr bwMode="auto">
                    <a:xfrm>
                      <a:off x="0" y="0"/>
                      <a:ext cx="5486872" cy="3855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E107BE" w14:textId="1F7C30BB" w:rsidR="000713DE" w:rsidRPr="007525AE" w:rsidRDefault="000713DE" w:rsidP="00B93015">
      <w:pPr>
        <w:spacing w:line="276" w:lineRule="auto"/>
        <w:jc w:val="both"/>
        <w:rPr>
          <w:sz w:val="22"/>
          <w:szCs w:val="22"/>
        </w:rPr>
      </w:pPr>
      <w:r w:rsidRPr="007525AE">
        <w:rPr>
          <w:sz w:val="22"/>
          <w:szCs w:val="22"/>
        </w:rPr>
        <w:t xml:space="preserve">Photo: Aerial shot of Port Vila area </w:t>
      </w:r>
      <w:r w:rsidR="00FD6A90">
        <w:rPr>
          <w:sz w:val="22"/>
          <w:szCs w:val="22"/>
        </w:rPr>
        <w:t xml:space="preserve">post TC Pam </w:t>
      </w:r>
      <w:r w:rsidRPr="007525AE">
        <w:rPr>
          <w:sz w:val="22"/>
          <w:szCs w:val="22"/>
        </w:rPr>
        <w:t>with destruction of house</w:t>
      </w:r>
      <w:r w:rsidR="00FD6A90">
        <w:rPr>
          <w:sz w:val="22"/>
          <w:szCs w:val="22"/>
        </w:rPr>
        <w:t>s not built to cyclone standard.</w:t>
      </w:r>
    </w:p>
    <w:p w14:paraId="7847F37D" w14:textId="77777777" w:rsidR="00347BF2" w:rsidRDefault="00347BF2" w:rsidP="00B93015">
      <w:pPr>
        <w:spacing w:line="276" w:lineRule="auto"/>
        <w:jc w:val="both"/>
      </w:pPr>
    </w:p>
    <w:p w14:paraId="7B54F127" w14:textId="79D04F55" w:rsidR="00347BF2" w:rsidRDefault="00347BF2" w:rsidP="00B93015">
      <w:pPr>
        <w:spacing w:line="276" w:lineRule="auto"/>
        <w:jc w:val="both"/>
      </w:pPr>
      <w:r>
        <w:t>There is a pa</w:t>
      </w:r>
      <w:r w:rsidR="0010538D">
        <w:t>ved ring road around the island. F</w:t>
      </w:r>
      <w:r>
        <w:t xml:space="preserve">ollowing heavy rain and cyclones, the roads can be cut in several places, isolating villages. This occurred in TC Pam and </w:t>
      </w:r>
      <w:r w:rsidR="00137A66">
        <w:t>the recent Category 2</w:t>
      </w:r>
      <w:r>
        <w:t xml:space="preserve"> TC C</w:t>
      </w:r>
      <w:r w:rsidR="00137A66">
        <w:t>ook in 2017. Ma</w:t>
      </w:r>
      <w:r w:rsidR="0010538D">
        <w:t>n</w:t>
      </w:r>
      <w:r w:rsidR="00137A66">
        <w:t xml:space="preserve">y areas are </w:t>
      </w:r>
      <w:r>
        <w:t xml:space="preserve">prone to flooding, with over 1000 people requiring voluntary evacuation during TC Cook. </w:t>
      </w:r>
      <w:r w:rsidR="009A3783">
        <w:t>The M</w:t>
      </w:r>
      <w:r w:rsidR="00216934">
        <w:t xml:space="preserve">ainstreaming </w:t>
      </w:r>
      <w:r w:rsidR="009A3783">
        <w:t>D</w:t>
      </w:r>
      <w:r w:rsidR="00216934">
        <w:t xml:space="preserve">isaster </w:t>
      </w:r>
      <w:r w:rsidR="009A3783">
        <w:t>R</w:t>
      </w:r>
      <w:r w:rsidR="00216934">
        <w:t xml:space="preserve">isk </w:t>
      </w:r>
      <w:r w:rsidR="009A3783">
        <w:t>R</w:t>
      </w:r>
      <w:r w:rsidR="00216934">
        <w:t>eduction</w:t>
      </w:r>
      <w:r w:rsidR="009A3783">
        <w:t xml:space="preserve"> proj</w:t>
      </w:r>
      <w:r w:rsidR="00216934">
        <w:t xml:space="preserve">ect modelling predicted </w:t>
      </w:r>
      <w:r w:rsidR="009A3783">
        <w:t xml:space="preserve">the flood zones in the </w:t>
      </w:r>
      <w:proofErr w:type="spellStart"/>
      <w:r w:rsidR="009A3783">
        <w:t>Mele</w:t>
      </w:r>
      <w:proofErr w:type="spellEnd"/>
      <w:r w:rsidR="00216934">
        <w:t xml:space="preserve"> catchment area of </w:t>
      </w:r>
      <w:proofErr w:type="spellStart"/>
      <w:r w:rsidR="00216934">
        <w:t>Mele</w:t>
      </w:r>
      <w:proofErr w:type="spellEnd"/>
      <w:r w:rsidR="00216934">
        <w:t>,</w:t>
      </w:r>
      <w:r w:rsidR="009A3783">
        <w:t xml:space="preserve"> P</w:t>
      </w:r>
      <w:r w:rsidR="00216934">
        <w:t xml:space="preserve">rima, </w:t>
      </w:r>
      <w:proofErr w:type="spellStart"/>
      <w:r w:rsidR="00216934">
        <w:t>Blacksands</w:t>
      </w:r>
      <w:proofErr w:type="spellEnd"/>
      <w:r w:rsidR="00216934">
        <w:t xml:space="preserve"> and </w:t>
      </w:r>
      <w:proofErr w:type="spellStart"/>
      <w:r w:rsidR="00216934">
        <w:t>Tagabe</w:t>
      </w:r>
      <w:proofErr w:type="spellEnd"/>
      <w:r w:rsidR="00816B33">
        <w:t xml:space="preserve">. </w:t>
      </w:r>
      <w:proofErr w:type="spellStart"/>
      <w:r w:rsidR="00816B33">
        <w:t>Eratap</w:t>
      </w:r>
      <w:proofErr w:type="spellEnd"/>
      <w:r w:rsidR="00816B33">
        <w:t xml:space="preserve">, </w:t>
      </w:r>
      <w:proofErr w:type="spellStart"/>
      <w:r w:rsidR="00816B33">
        <w:t>Pango</w:t>
      </w:r>
      <w:proofErr w:type="spellEnd"/>
      <w:r w:rsidR="009A3783">
        <w:t xml:space="preserve"> and </w:t>
      </w:r>
      <w:proofErr w:type="spellStart"/>
      <w:r w:rsidR="009A3783">
        <w:t>Teoma</w:t>
      </w:r>
      <w:proofErr w:type="spellEnd"/>
      <w:r w:rsidR="009A3783">
        <w:t xml:space="preserve"> also had minor flooding requiring relocation of people, and should be </w:t>
      </w:r>
      <w:r w:rsidR="00216934">
        <w:t>included in future flood modelling.</w:t>
      </w:r>
    </w:p>
    <w:p w14:paraId="2BDDFAD3" w14:textId="1D8E0FF1" w:rsidR="009A3783" w:rsidRDefault="009A3783" w:rsidP="00B93015">
      <w:pPr>
        <w:spacing w:line="276" w:lineRule="auto"/>
        <w:jc w:val="both"/>
      </w:pPr>
    </w:p>
    <w:p w14:paraId="645C85F1" w14:textId="73520F4C" w:rsidR="007D4164" w:rsidRDefault="007D4164" w:rsidP="00B93015">
      <w:pPr>
        <w:spacing w:line="276" w:lineRule="auto"/>
        <w:jc w:val="both"/>
      </w:pPr>
      <w:r>
        <w:t xml:space="preserve">There are several inhabited small islands within the Port Vila </w:t>
      </w:r>
      <w:r w:rsidR="00567FC5">
        <w:t xml:space="preserve">area </w:t>
      </w:r>
      <w:r>
        <w:t xml:space="preserve">that are only a few minutes boat ride away: </w:t>
      </w:r>
      <w:proofErr w:type="spellStart"/>
      <w:r>
        <w:t>Iririki</w:t>
      </w:r>
      <w:proofErr w:type="spellEnd"/>
      <w:r>
        <w:t xml:space="preserve">, </w:t>
      </w:r>
      <w:proofErr w:type="spellStart"/>
      <w:r>
        <w:t>Ifira</w:t>
      </w:r>
      <w:proofErr w:type="spellEnd"/>
      <w:r w:rsidR="00567FC5">
        <w:t xml:space="preserve">, </w:t>
      </w:r>
      <w:proofErr w:type="spellStart"/>
      <w:r w:rsidR="00567FC5">
        <w:t>Erakor</w:t>
      </w:r>
      <w:proofErr w:type="spellEnd"/>
      <w:r w:rsidR="00567FC5">
        <w:t xml:space="preserve">, Hideaway. Tsunami poses the biggest treat to </w:t>
      </w:r>
      <w:r w:rsidR="00567FC5">
        <w:lastRenderedPageBreak/>
        <w:t xml:space="preserve">these islands. To the north are the inhabited islands of </w:t>
      </w:r>
      <w:proofErr w:type="spellStart"/>
      <w:r w:rsidR="00567FC5">
        <w:t>Moso</w:t>
      </w:r>
      <w:proofErr w:type="spellEnd"/>
      <w:r w:rsidR="00567FC5">
        <w:t xml:space="preserve"> and </w:t>
      </w:r>
      <w:proofErr w:type="spellStart"/>
      <w:r w:rsidR="00567FC5">
        <w:t>Lelepa</w:t>
      </w:r>
      <w:proofErr w:type="spellEnd"/>
      <w:r w:rsidR="00567FC5">
        <w:t xml:space="preserve">. These are a 15 – 20 minute boat ride across </w:t>
      </w:r>
      <w:proofErr w:type="spellStart"/>
      <w:r w:rsidR="00567FC5">
        <w:t>Havannah</w:t>
      </w:r>
      <w:proofErr w:type="spellEnd"/>
      <w:r w:rsidR="00567FC5">
        <w:t xml:space="preserve"> bay. Cyclones and</w:t>
      </w:r>
      <w:r w:rsidR="009C56E4">
        <w:t xml:space="preserve"> drought have impacted the area but close proximity to Efate means these communities can cope better than other others in the Shepherds region.</w:t>
      </w:r>
    </w:p>
    <w:p w14:paraId="0DBE6CE6" w14:textId="03818ABE" w:rsidR="00997E43" w:rsidRDefault="007D78CE" w:rsidP="00B93015">
      <w:pPr>
        <w:spacing w:line="276" w:lineRule="auto"/>
        <w:jc w:val="both"/>
      </w:pPr>
      <w:r>
        <w:br/>
      </w:r>
      <w:r w:rsidR="00EE1346">
        <w:t xml:space="preserve">The Shepherd Islands </w:t>
      </w:r>
      <w:r w:rsidR="00567FC5">
        <w:t xml:space="preserve">are a series of </w:t>
      </w:r>
      <w:r w:rsidR="00F85E4F">
        <w:t>islands starting at</w:t>
      </w:r>
      <w:r w:rsidR="00567FC5">
        <w:t xml:space="preserve"> the n</w:t>
      </w:r>
      <w:r w:rsidR="00EE1346">
        <w:t xml:space="preserve">orth of Efate </w:t>
      </w:r>
      <w:r w:rsidR="00F85E4F">
        <w:t>up to</w:t>
      </w:r>
      <w:r w:rsidR="009C56E4">
        <w:t xml:space="preserve"> </w:t>
      </w:r>
      <w:proofErr w:type="spellStart"/>
      <w:r w:rsidR="009C56E4">
        <w:t>M</w:t>
      </w:r>
      <w:r w:rsidR="00ED16C0">
        <w:t>alampa</w:t>
      </w:r>
      <w:proofErr w:type="spellEnd"/>
      <w:r w:rsidR="00EE1346">
        <w:t xml:space="preserve"> province.</w:t>
      </w:r>
      <w:r w:rsidR="00F85E4F">
        <w:t xml:space="preserve"> </w:t>
      </w:r>
      <w:r w:rsidR="00997E43">
        <w:t xml:space="preserve">Most of the islands have </w:t>
      </w:r>
      <w:r w:rsidR="00F85E4F">
        <w:t>limited infrastruct</w:t>
      </w:r>
      <w:r w:rsidR="00997E43">
        <w:t>ure. The smaller ones</w:t>
      </w:r>
      <w:r w:rsidR="0010538D">
        <w:t xml:space="preserve"> don’t </w:t>
      </w:r>
      <w:r w:rsidR="00F85E4F">
        <w:t xml:space="preserve">have roads </w:t>
      </w:r>
      <w:r w:rsidR="00997E43">
        <w:t>and have limited solar capacity</w:t>
      </w:r>
      <w:r w:rsidR="0010538D">
        <w:t xml:space="preserve"> and only one or two accessible entries through the reef to the villages.</w:t>
      </w:r>
      <w:r w:rsidR="00F85E4F">
        <w:t xml:space="preserve"> </w:t>
      </w:r>
      <w:r w:rsidR="00997E43">
        <w:t xml:space="preserve">There are small airstrips on </w:t>
      </w:r>
      <w:proofErr w:type="spellStart"/>
      <w:r w:rsidR="00997E43">
        <w:t>Emae</w:t>
      </w:r>
      <w:proofErr w:type="spellEnd"/>
      <w:r w:rsidR="00997E43">
        <w:t xml:space="preserve">, </w:t>
      </w:r>
      <w:proofErr w:type="spellStart"/>
      <w:r w:rsidR="00997E43">
        <w:t>Tongoa</w:t>
      </w:r>
      <w:proofErr w:type="spellEnd"/>
      <w:r w:rsidR="00997E43">
        <w:t xml:space="preserve"> and </w:t>
      </w:r>
      <w:proofErr w:type="spellStart"/>
      <w:r w:rsidR="00997E43">
        <w:t>Epi</w:t>
      </w:r>
      <w:proofErr w:type="spellEnd"/>
      <w:r w:rsidR="00997E43">
        <w:t>. Travel to the other islands is by boat only.</w:t>
      </w:r>
    </w:p>
    <w:p w14:paraId="71B179FA" w14:textId="77777777" w:rsidR="00997E43" w:rsidRDefault="00997E43" w:rsidP="00B93015">
      <w:pPr>
        <w:spacing w:line="276" w:lineRule="auto"/>
        <w:jc w:val="both"/>
      </w:pPr>
    </w:p>
    <w:p w14:paraId="52C78E88" w14:textId="5D64738B" w:rsidR="002870E6" w:rsidRDefault="00F85E4F" w:rsidP="00B93015">
      <w:pPr>
        <w:spacing w:line="276" w:lineRule="auto"/>
        <w:jc w:val="both"/>
      </w:pPr>
      <w:r>
        <w:t xml:space="preserve">Cyclones </w:t>
      </w:r>
      <w:r w:rsidR="002870E6">
        <w:t>floods,</w:t>
      </w:r>
      <w:r w:rsidR="0010538D">
        <w:t xml:space="preserve"> </w:t>
      </w:r>
      <w:r>
        <w:t>earthquakes, tsunamis and dr</w:t>
      </w:r>
      <w:r w:rsidR="002870E6">
        <w:t>ought occur and</w:t>
      </w:r>
      <w:r>
        <w:t xml:space="preserve"> </w:t>
      </w:r>
      <w:r w:rsidR="0010538D">
        <w:t xml:space="preserve">the </w:t>
      </w:r>
      <w:r>
        <w:t>combinatio</w:t>
      </w:r>
      <w:r w:rsidR="002870E6">
        <w:t>n of TC Pam (2015), El Nino</w:t>
      </w:r>
      <w:r>
        <w:t xml:space="preserve"> drought (2016) and TC C</w:t>
      </w:r>
      <w:r w:rsidR="002870E6">
        <w:t>ook (2017) have resulted in</w:t>
      </w:r>
      <w:r>
        <w:t xml:space="preserve"> failed </w:t>
      </w:r>
      <w:r w:rsidR="002870E6">
        <w:t xml:space="preserve">back to back crops, and water shortages </w:t>
      </w:r>
      <w:r>
        <w:t xml:space="preserve">for the past few years on some islands. </w:t>
      </w:r>
    </w:p>
    <w:p w14:paraId="2991AE02" w14:textId="77777777" w:rsidR="002870E6" w:rsidRDefault="002870E6" w:rsidP="00B93015">
      <w:pPr>
        <w:spacing w:line="276" w:lineRule="auto"/>
        <w:jc w:val="both"/>
      </w:pPr>
    </w:p>
    <w:p w14:paraId="4A7452D5" w14:textId="2B0D20C4" w:rsidR="00EE1346" w:rsidRDefault="002870E6" w:rsidP="00B93015">
      <w:pPr>
        <w:spacing w:line="276" w:lineRule="auto"/>
        <w:jc w:val="both"/>
      </w:pPr>
      <w:proofErr w:type="spellStart"/>
      <w:r>
        <w:t>Matasso</w:t>
      </w:r>
      <w:proofErr w:type="spellEnd"/>
      <w:r w:rsidR="00F85E4F">
        <w:t xml:space="preserve"> is quite vulnerable due to its arid </w:t>
      </w:r>
      <w:proofErr w:type="gramStart"/>
      <w:r w:rsidR="00F85E4F">
        <w:t>low lying</w:t>
      </w:r>
      <w:proofErr w:type="gramEnd"/>
      <w:r w:rsidR="00F85E4F">
        <w:t xml:space="preserve"> </w:t>
      </w:r>
      <w:r>
        <w:t xml:space="preserve">area between two </w:t>
      </w:r>
      <w:r w:rsidR="00CB4FEA">
        <w:t xml:space="preserve">high </w:t>
      </w:r>
      <w:r w:rsidR="0010538D">
        <w:t>hills. The people were relocated</w:t>
      </w:r>
      <w:r>
        <w:t xml:space="preserve"> after TC Pam</w:t>
      </w:r>
      <w:r w:rsidR="00F85E4F">
        <w:t xml:space="preserve">. </w:t>
      </w:r>
      <w:r w:rsidR="0010538D">
        <w:t xml:space="preserve">A lack of livelihood </w:t>
      </w:r>
      <w:r w:rsidR="00063C67">
        <w:t xml:space="preserve">means most of the community aged between late teens to late 50’s </w:t>
      </w:r>
      <w:r>
        <w:t>leave to work i</w:t>
      </w:r>
      <w:r w:rsidR="00D629EF">
        <w:t>n Port Vila, providing</w:t>
      </w:r>
      <w:r w:rsidR="0010538D">
        <w:t xml:space="preserve"> for re</w:t>
      </w:r>
      <w:r w:rsidR="00997E43">
        <w:t xml:space="preserve">maining family. This further impacts as </w:t>
      </w:r>
      <w:r w:rsidR="0010538D">
        <w:t xml:space="preserve">shelter </w:t>
      </w:r>
      <w:r w:rsidR="00997E43">
        <w:t>and gardens cannot be</w:t>
      </w:r>
      <w:r w:rsidR="0010538D">
        <w:t xml:space="preserve"> </w:t>
      </w:r>
      <w:r>
        <w:t xml:space="preserve">restored </w:t>
      </w:r>
      <w:r w:rsidR="00D629EF">
        <w:t xml:space="preserve">well, </w:t>
      </w:r>
      <w:r w:rsidR="00997E43">
        <w:t>evident during</w:t>
      </w:r>
      <w:r w:rsidR="004A49E1">
        <w:t xml:space="preserve"> the El</w:t>
      </w:r>
      <w:r>
        <w:t xml:space="preserve"> Nino assessment late 2016</w:t>
      </w:r>
      <w:r w:rsidR="0010538D">
        <w:t xml:space="preserve">. Families were still living in tarpaulin </w:t>
      </w:r>
      <w:r w:rsidR="00997E43">
        <w:t xml:space="preserve">emergency </w:t>
      </w:r>
      <w:r w:rsidR="0010538D">
        <w:t>patched housing</w:t>
      </w:r>
      <w:r w:rsidR="00997E43">
        <w:t xml:space="preserve"> from TC Pam, </w:t>
      </w:r>
      <w:r w:rsidR="0010538D">
        <w:t xml:space="preserve">and further </w:t>
      </w:r>
      <w:r>
        <w:t>shelter, and food assistance was coordinated by NDMO.</w:t>
      </w:r>
      <w:r w:rsidR="00F06188">
        <w:t xml:space="preserve"> The question of </w:t>
      </w:r>
      <w:r w:rsidR="00997E43">
        <w:t xml:space="preserve">future </w:t>
      </w:r>
      <w:r w:rsidR="00F06188">
        <w:t>susta</w:t>
      </w:r>
      <w:r w:rsidR="0010538D">
        <w:t>inability on the island has been</w:t>
      </w:r>
      <w:r w:rsidR="00F06188">
        <w:t xml:space="preserve"> raised.</w:t>
      </w:r>
    </w:p>
    <w:p w14:paraId="27A0B5CD" w14:textId="400CB923" w:rsidR="00E221A2" w:rsidRDefault="00CB4FEA" w:rsidP="00B93015">
      <w:pPr>
        <w:spacing w:line="276" w:lineRule="auto"/>
        <w:jc w:val="both"/>
      </w:pPr>
      <w:r w:rsidRPr="00CB4FEA">
        <w:rPr>
          <w:noProof/>
          <w:lang w:val="en-US" w:eastAsia="en-US"/>
        </w:rPr>
        <w:drawing>
          <wp:inline distT="0" distB="0" distL="0" distR="0" wp14:anchorId="43274EE7" wp14:editId="483E7718">
            <wp:extent cx="2747892" cy="206099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29273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9225" cy="206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78CE">
        <w:rPr>
          <w:noProof/>
          <w:lang w:val="en-US" w:eastAsia="en-US"/>
        </w:rPr>
        <w:drawing>
          <wp:inline distT="0" distB="0" distL="0" distR="0" wp14:anchorId="0F1930AB" wp14:editId="1F6B9E0D">
            <wp:extent cx="2733954" cy="2050543"/>
            <wp:effectExtent l="0" t="0" r="9525" b="698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292737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980" cy="2051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BDCAD" w14:textId="242F56A2" w:rsidR="007D78CE" w:rsidRDefault="001C7B75" w:rsidP="001C7B75">
      <w:pPr>
        <w:rPr>
          <w:sz w:val="22"/>
          <w:szCs w:val="22"/>
        </w:rPr>
      </w:pPr>
      <w:proofErr w:type="gramStart"/>
      <w:r w:rsidRPr="001C7B75">
        <w:rPr>
          <w:sz w:val="22"/>
          <w:szCs w:val="22"/>
        </w:rPr>
        <w:t>Photo 1 and 2.</w:t>
      </w:r>
      <w:proofErr w:type="gramEnd"/>
      <w:r w:rsidRPr="001C7B75">
        <w:rPr>
          <w:sz w:val="22"/>
          <w:szCs w:val="22"/>
        </w:rPr>
        <w:t xml:space="preserve"> The low arid ground between the mountains</w:t>
      </w:r>
      <w:r w:rsidR="00063C67">
        <w:rPr>
          <w:sz w:val="22"/>
          <w:szCs w:val="22"/>
        </w:rPr>
        <w:t xml:space="preserve"> where </w:t>
      </w:r>
      <w:proofErr w:type="spellStart"/>
      <w:r w:rsidR="00063C67">
        <w:rPr>
          <w:sz w:val="22"/>
          <w:szCs w:val="22"/>
        </w:rPr>
        <w:t>Matasso</w:t>
      </w:r>
      <w:proofErr w:type="spellEnd"/>
      <w:r w:rsidR="00063C67">
        <w:rPr>
          <w:sz w:val="22"/>
          <w:szCs w:val="22"/>
        </w:rPr>
        <w:t xml:space="preserve"> village is located, with</w:t>
      </w:r>
      <w:r w:rsidRPr="001C7B75">
        <w:rPr>
          <w:sz w:val="22"/>
          <w:szCs w:val="22"/>
        </w:rPr>
        <w:t xml:space="preserve"> tarpaulin patched housing 15 months after TC Pam.</w:t>
      </w:r>
    </w:p>
    <w:p w14:paraId="188791A9" w14:textId="77777777" w:rsidR="001C7B75" w:rsidRDefault="001C7B75" w:rsidP="001C7B75">
      <w:pPr>
        <w:rPr>
          <w:sz w:val="22"/>
          <w:szCs w:val="22"/>
        </w:rPr>
      </w:pPr>
    </w:p>
    <w:p w14:paraId="5BBFD09A" w14:textId="46476D38" w:rsidR="00E221A2" w:rsidRPr="001B450D" w:rsidRDefault="00D629EF" w:rsidP="00E03103">
      <w:pPr>
        <w:pStyle w:val="Heading1"/>
      </w:pPr>
      <w:r>
        <w:rPr>
          <w:rFonts w:asciiTheme="majorHAnsi" w:hAnsiTheme="majorHAnsi"/>
        </w:rPr>
        <w:t>Efate</w:t>
      </w:r>
    </w:p>
    <w:p w14:paraId="5174B574" w14:textId="5253595B" w:rsidR="009E12AD" w:rsidRPr="007D4164" w:rsidRDefault="004F4BB5" w:rsidP="007D4164">
      <w:pPr>
        <w:pStyle w:val="Heading2"/>
        <w:rPr>
          <w:noProof/>
          <w:color w:val="auto"/>
        </w:rPr>
      </w:pPr>
      <w:r w:rsidRPr="007D4164">
        <w:rPr>
          <w:noProof/>
          <w:color w:val="auto"/>
        </w:rPr>
        <w:t>Air Transport</w:t>
      </w:r>
    </w:p>
    <w:p w14:paraId="16AC0671" w14:textId="77777777" w:rsidR="004F4BB5" w:rsidRDefault="004F4BB5" w:rsidP="00E221A2">
      <w:pPr>
        <w:rPr>
          <w:noProof/>
          <w:lang w:val="en-US" w:eastAsia="en-US"/>
        </w:rPr>
      </w:pPr>
    </w:p>
    <w:p w14:paraId="2144AA2B" w14:textId="223F688F" w:rsidR="004F4BB5" w:rsidRDefault="004F4BB5" w:rsidP="00E221A2">
      <w:pPr>
        <w:rPr>
          <w:noProof/>
          <w:lang w:val="en-US" w:eastAsia="en-US"/>
        </w:rPr>
      </w:pPr>
      <w:r>
        <w:rPr>
          <w:noProof/>
          <w:lang w:val="en-US" w:eastAsia="en-US"/>
        </w:rPr>
        <w:t>Bauerfield airport is the only airport in Efate and services both international and domestic flights.</w:t>
      </w:r>
    </w:p>
    <w:p w14:paraId="1644977E" w14:textId="77777777" w:rsidR="004F4BB5" w:rsidRDefault="004F4BB5" w:rsidP="00E221A2">
      <w:pPr>
        <w:rPr>
          <w:noProof/>
          <w:lang w:val="en-US" w:eastAsia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68"/>
        <w:gridCol w:w="2409"/>
        <w:gridCol w:w="3119"/>
        <w:gridCol w:w="1825"/>
      </w:tblGrid>
      <w:tr w:rsidR="00367D9D" w:rsidRPr="00893E3D" w14:paraId="591B849E" w14:textId="77777777" w:rsidTr="00367D9D">
        <w:tc>
          <w:tcPr>
            <w:tcW w:w="1668" w:type="dxa"/>
            <w:shd w:val="clear" w:color="auto" w:fill="FFFF00"/>
          </w:tcPr>
          <w:p w14:paraId="791D99F5" w14:textId="77777777" w:rsidR="00367D9D" w:rsidRPr="00893E3D" w:rsidRDefault="00367D9D" w:rsidP="00367D9D">
            <w:pPr>
              <w:rPr>
                <w:b/>
              </w:rPr>
            </w:pPr>
            <w:r>
              <w:rPr>
                <w:b/>
              </w:rPr>
              <w:t>Airp</w:t>
            </w:r>
            <w:r w:rsidRPr="00893E3D">
              <w:rPr>
                <w:b/>
              </w:rPr>
              <w:t>ort Name</w:t>
            </w:r>
          </w:p>
        </w:tc>
        <w:tc>
          <w:tcPr>
            <w:tcW w:w="2409" w:type="dxa"/>
            <w:shd w:val="clear" w:color="auto" w:fill="FFFF00"/>
          </w:tcPr>
          <w:p w14:paraId="7FA847C8" w14:textId="77777777" w:rsidR="00367D9D" w:rsidRPr="00893E3D" w:rsidRDefault="00367D9D" w:rsidP="00367D9D">
            <w:pPr>
              <w:rPr>
                <w:b/>
              </w:rPr>
            </w:pPr>
            <w:r w:rsidRPr="00893E3D">
              <w:rPr>
                <w:b/>
              </w:rPr>
              <w:t>Coordinates</w:t>
            </w:r>
          </w:p>
        </w:tc>
        <w:tc>
          <w:tcPr>
            <w:tcW w:w="3119" w:type="dxa"/>
            <w:shd w:val="clear" w:color="auto" w:fill="FFFF00"/>
          </w:tcPr>
          <w:p w14:paraId="75D6C68E" w14:textId="77777777" w:rsidR="00367D9D" w:rsidRDefault="00367D9D" w:rsidP="00367D9D">
            <w:pPr>
              <w:rPr>
                <w:b/>
              </w:rPr>
            </w:pPr>
            <w:r>
              <w:rPr>
                <w:b/>
              </w:rPr>
              <w:t xml:space="preserve">Capacity </w:t>
            </w:r>
          </w:p>
        </w:tc>
        <w:tc>
          <w:tcPr>
            <w:tcW w:w="1825" w:type="dxa"/>
            <w:shd w:val="clear" w:color="auto" w:fill="FFFF00"/>
          </w:tcPr>
          <w:p w14:paraId="4B8C1C03" w14:textId="77777777" w:rsidR="00367D9D" w:rsidRPr="00893E3D" w:rsidRDefault="00367D9D" w:rsidP="00367D9D">
            <w:pPr>
              <w:rPr>
                <w:b/>
              </w:rPr>
            </w:pPr>
            <w:r>
              <w:rPr>
                <w:b/>
              </w:rPr>
              <w:t>Runway Type</w:t>
            </w:r>
          </w:p>
        </w:tc>
      </w:tr>
      <w:tr w:rsidR="00367D9D" w14:paraId="136A2C61" w14:textId="77777777" w:rsidTr="00367D9D">
        <w:tc>
          <w:tcPr>
            <w:tcW w:w="1668" w:type="dxa"/>
          </w:tcPr>
          <w:p w14:paraId="60DB67E1" w14:textId="7568A3A8" w:rsidR="00367D9D" w:rsidRDefault="00367D9D" w:rsidP="00367D9D">
            <w:proofErr w:type="spellStart"/>
            <w:r>
              <w:lastRenderedPageBreak/>
              <w:t>Bauerfield</w:t>
            </w:r>
            <w:proofErr w:type="spellEnd"/>
            <w:r>
              <w:t xml:space="preserve"> International</w:t>
            </w:r>
          </w:p>
        </w:tc>
        <w:tc>
          <w:tcPr>
            <w:tcW w:w="2409" w:type="dxa"/>
          </w:tcPr>
          <w:p w14:paraId="14FC54DA" w14:textId="77184606" w:rsidR="00D84355" w:rsidRDefault="00D84355" w:rsidP="00D84355">
            <w:proofErr w:type="spellStart"/>
            <w:r w:rsidRPr="00D84355">
              <w:rPr>
                <w:b/>
              </w:rPr>
              <w:t>Lat</w:t>
            </w:r>
            <w:proofErr w:type="spellEnd"/>
            <w:r w:rsidRPr="00D84355">
              <w:rPr>
                <w:b/>
              </w:rPr>
              <w:t xml:space="preserve"> S</w:t>
            </w:r>
            <w:r>
              <w:t xml:space="preserve"> 17 41 57</w:t>
            </w:r>
          </w:p>
          <w:p w14:paraId="2F4FD928" w14:textId="77777777" w:rsidR="00D84355" w:rsidRDefault="00D84355" w:rsidP="00D84355">
            <w:r w:rsidRPr="00D84355">
              <w:rPr>
                <w:b/>
              </w:rPr>
              <w:t>Long E</w:t>
            </w:r>
            <w:r>
              <w:t xml:space="preserve"> 168 19 11 </w:t>
            </w:r>
          </w:p>
          <w:p w14:paraId="5C2D0890" w14:textId="3930821D" w:rsidR="00367D9D" w:rsidRPr="002219A4" w:rsidRDefault="00367D9D" w:rsidP="00367D9D"/>
          <w:p w14:paraId="2E0E4F96" w14:textId="77777777" w:rsidR="00367D9D" w:rsidRDefault="00367D9D" w:rsidP="00D84355"/>
        </w:tc>
        <w:tc>
          <w:tcPr>
            <w:tcW w:w="3119" w:type="dxa"/>
          </w:tcPr>
          <w:p w14:paraId="4312389B" w14:textId="77777777" w:rsidR="008F00F7" w:rsidRDefault="00367D9D" w:rsidP="00367D9D">
            <w:r>
              <w:t>Daily flights</w:t>
            </w:r>
            <w:r w:rsidR="00F0348F" w:rsidRPr="00F0348F">
              <w:t xml:space="preserve"> </w:t>
            </w:r>
          </w:p>
          <w:p w14:paraId="5BB4AA90" w14:textId="2D127C1C" w:rsidR="00367D9D" w:rsidRDefault="00F0348F" w:rsidP="00367D9D">
            <w:r w:rsidRPr="00F0348F">
              <w:t xml:space="preserve">737 to 767 aircraft, </w:t>
            </w:r>
            <w:r w:rsidR="00367D9D" w:rsidRPr="002219A4">
              <w:t xml:space="preserve">C17 </w:t>
            </w:r>
            <w:r>
              <w:t>under load restriction</w:t>
            </w:r>
            <w:r w:rsidR="008F00F7">
              <w:t>.</w:t>
            </w:r>
          </w:p>
          <w:p w14:paraId="3D004B20" w14:textId="4B01A927" w:rsidR="00367D9D" w:rsidRDefault="008F00F7" w:rsidP="008F00F7">
            <w:r>
              <w:t xml:space="preserve">Upgrade end of 2018 will enable </w:t>
            </w:r>
            <w:r w:rsidRPr="008F00F7">
              <w:t>787, and airbus 350 capacity.</w:t>
            </w:r>
          </w:p>
        </w:tc>
        <w:tc>
          <w:tcPr>
            <w:tcW w:w="1825" w:type="dxa"/>
          </w:tcPr>
          <w:p w14:paraId="4F4EEB48" w14:textId="77777777" w:rsidR="00367D9D" w:rsidRDefault="00367D9D" w:rsidP="00367D9D">
            <w:r>
              <w:t>Asphalt</w:t>
            </w:r>
          </w:p>
          <w:p w14:paraId="54426D5B" w14:textId="4E1A0EA2" w:rsidR="00367D9D" w:rsidRDefault="00367D9D" w:rsidP="00367D9D">
            <w:r w:rsidRPr="00367D9D">
              <w:t xml:space="preserve">2,600 m x 45 m </w:t>
            </w:r>
          </w:p>
        </w:tc>
      </w:tr>
    </w:tbl>
    <w:p w14:paraId="607471F9" w14:textId="03CB6BA3" w:rsidR="004F4BB5" w:rsidRDefault="004F4BB5" w:rsidP="00E221A2">
      <w:pPr>
        <w:rPr>
          <w:noProof/>
          <w:lang w:val="en-US" w:eastAsia="en-US"/>
        </w:rPr>
      </w:pPr>
    </w:p>
    <w:p w14:paraId="2C454F2D" w14:textId="0C507969" w:rsidR="004F4BB5" w:rsidRDefault="00C476A5" w:rsidP="00E221A2">
      <w:pPr>
        <w:rPr>
          <w:noProof/>
          <w:lang w:val="en-US" w:eastAsia="en-US"/>
        </w:rPr>
      </w:pPr>
      <w:r>
        <w:rPr>
          <w:rFonts w:ascii="Arial" w:hAnsi="Arial" w:cs="Arial"/>
          <w:b/>
          <w:bCs/>
          <w:noProof/>
          <w:color w:val="FF0000"/>
          <w:sz w:val="20"/>
          <w:szCs w:val="20"/>
          <w:lang w:val="en-US" w:eastAsia="en-US"/>
        </w:rPr>
        <w:drawing>
          <wp:inline distT="0" distB="0" distL="0" distR="0" wp14:anchorId="064E673F" wp14:editId="1C5C740A">
            <wp:extent cx="4684607" cy="3515791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irport 0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4706" cy="351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C5696" w14:textId="77777777" w:rsidR="00C476A5" w:rsidRDefault="00C476A5" w:rsidP="00E221A2">
      <w:pPr>
        <w:rPr>
          <w:noProof/>
          <w:lang w:val="en-US" w:eastAsia="en-US"/>
        </w:rPr>
      </w:pPr>
    </w:p>
    <w:p w14:paraId="79FB4603" w14:textId="1C773C3E" w:rsidR="004F4BB5" w:rsidRDefault="00C476A5" w:rsidP="00E221A2">
      <w:pPr>
        <w:rPr>
          <w:noProof/>
          <w:lang w:val="en-US" w:eastAsia="en-US"/>
        </w:rPr>
      </w:pPr>
      <w:r>
        <w:rPr>
          <w:noProof/>
          <w:lang w:val="en-US" w:eastAsia="en-US"/>
        </w:rPr>
        <w:t xml:space="preserve">Civil Aviation </w:t>
      </w:r>
      <w:r w:rsidR="004F4BB5">
        <w:rPr>
          <w:noProof/>
          <w:lang w:val="en-US" w:eastAsia="en-US"/>
        </w:rPr>
        <w:t>is responsible for the regulatory arrangements of the a</w:t>
      </w:r>
      <w:r w:rsidR="008A4BE8">
        <w:rPr>
          <w:noProof/>
          <w:lang w:val="en-US" w:eastAsia="en-US"/>
        </w:rPr>
        <w:t>irport, including the registering of Foreign aircraft. This is a requirement for any internatioanl aircraft who will remain in Vanuatu over a month.</w:t>
      </w:r>
    </w:p>
    <w:p w14:paraId="6BAA8235" w14:textId="1CF27FC0" w:rsidR="008A4BE8" w:rsidRPr="008A4BE8" w:rsidRDefault="00934913" w:rsidP="008A4BE8">
      <w:pPr>
        <w:rPr>
          <w:noProof/>
          <w:lang w:val="en-US" w:eastAsia="en-US"/>
        </w:rPr>
      </w:pPr>
      <w:r>
        <w:rPr>
          <w:noProof/>
          <w:lang w:val="en-US" w:eastAsia="en-US"/>
        </w:rPr>
        <w:br/>
      </w:r>
      <w:r w:rsidR="008A4BE8" w:rsidRPr="00C476A5">
        <w:rPr>
          <w:b/>
          <w:noProof/>
          <w:lang w:val="en-US" w:eastAsia="en-US"/>
        </w:rPr>
        <w:t>Civil Aviation Department,</w:t>
      </w:r>
      <w:r w:rsidR="008A4BE8" w:rsidRPr="008A4BE8">
        <w:rPr>
          <w:noProof/>
          <w:lang w:val="en-US" w:eastAsia="en-US"/>
        </w:rPr>
        <w:t xml:space="preserve"> Ministry of Infrastructure and Public Works Utilities</w:t>
      </w:r>
    </w:p>
    <w:p w14:paraId="07520938" w14:textId="77777777" w:rsidR="008A4BE8" w:rsidRPr="008A4BE8" w:rsidRDefault="008A4BE8" w:rsidP="008A4BE8">
      <w:pPr>
        <w:rPr>
          <w:noProof/>
          <w:lang w:val="en-US" w:eastAsia="en-US"/>
        </w:rPr>
      </w:pPr>
      <w:r w:rsidRPr="008A4BE8">
        <w:rPr>
          <w:noProof/>
          <w:lang w:val="en-US" w:eastAsia="en-US"/>
        </w:rPr>
        <w:t xml:space="preserve">Tel.: +678 22819 </w:t>
      </w:r>
    </w:p>
    <w:p w14:paraId="7138546D" w14:textId="77777777" w:rsidR="008A4BE8" w:rsidRPr="008A4BE8" w:rsidRDefault="008A4BE8" w:rsidP="008A4BE8">
      <w:pPr>
        <w:rPr>
          <w:noProof/>
          <w:lang w:val="en-US" w:eastAsia="en-US"/>
        </w:rPr>
      </w:pPr>
      <w:r w:rsidRPr="008A4BE8">
        <w:rPr>
          <w:noProof/>
          <w:lang w:val="en-US" w:eastAsia="en-US"/>
        </w:rPr>
        <w:t xml:space="preserve">Fax: +678 23783 </w:t>
      </w:r>
    </w:p>
    <w:p w14:paraId="190BC473" w14:textId="77777777" w:rsidR="008A4BE8" w:rsidRPr="008A4BE8" w:rsidRDefault="008A4BE8" w:rsidP="008A4BE8">
      <w:pPr>
        <w:rPr>
          <w:noProof/>
          <w:lang w:val="en-US" w:eastAsia="en-US"/>
        </w:rPr>
      </w:pPr>
      <w:r w:rsidRPr="008A4BE8">
        <w:rPr>
          <w:noProof/>
          <w:lang w:val="en-US" w:eastAsia="en-US"/>
        </w:rPr>
        <w:t xml:space="preserve">Email: civav@vanuatu.com.vu </w:t>
      </w:r>
    </w:p>
    <w:p w14:paraId="7A5822E3" w14:textId="77777777" w:rsidR="004F4BB5" w:rsidRDefault="004F4BB5" w:rsidP="00E221A2">
      <w:pPr>
        <w:rPr>
          <w:noProof/>
          <w:lang w:val="en-US" w:eastAsia="en-US"/>
        </w:rPr>
      </w:pPr>
    </w:p>
    <w:p w14:paraId="68F67B61" w14:textId="468F0201" w:rsidR="004F4BB5" w:rsidRDefault="004F4BB5" w:rsidP="00E221A2">
      <w:pPr>
        <w:rPr>
          <w:noProof/>
          <w:lang w:val="en-US" w:eastAsia="en-US"/>
        </w:rPr>
      </w:pPr>
      <w:r>
        <w:rPr>
          <w:noProof/>
          <w:lang w:val="en-US" w:eastAsia="en-US"/>
        </w:rPr>
        <w:t>Airport Vanuatu Limited manages the operations of the airport.</w:t>
      </w:r>
      <w:r w:rsidR="00934913">
        <w:rPr>
          <w:noProof/>
          <w:lang w:val="en-US" w:eastAsia="en-US"/>
        </w:rPr>
        <w:t xml:space="preserve"> This includes approval of non scheduled flights for emergency assistance. The AVL has all the information and links for applications approvals, terminal services and logistics agencies.</w:t>
      </w:r>
    </w:p>
    <w:p w14:paraId="774CB9C0" w14:textId="77777777" w:rsidR="00934913" w:rsidRDefault="00934913" w:rsidP="00E221A2">
      <w:pPr>
        <w:rPr>
          <w:noProof/>
          <w:lang w:val="en-US" w:eastAsia="en-US"/>
        </w:rPr>
      </w:pPr>
    </w:p>
    <w:p w14:paraId="41381A60" w14:textId="77777777" w:rsidR="00AF7C8C" w:rsidRPr="00AF7C8C" w:rsidRDefault="00AF7C8C" w:rsidP="00AF7C8C">
      <w:pPr>
        <w:rPr>
          <w:noProof/>
          <w:lang w:val="en-US" w:eastAsia="en-US"/>
        </w:rPr>
      </w:pPr>
      <w:r w:rsidRPr="00C476A5">
        <w:rPr>
          <w:b/>
          <w:noProof/>
          <w:lang w:val="en-US" w:eastAsia="en-US"/>
        </w:rPr>
        <w:t>Airports Vanuatu Limited</w:t>
      </w:r>
      <w:r w:rsidRPr="00AF7C8C">
        <w:rPr>
          <w:noProof/>
          <w:lang w:val="en-US" w:eastAsia="en-US"/>
        </w:rPr>
        <w:t>| Bauerfield International Airport</w:t>
      </w:r>
    </w:p>
    <w:p w14:paraId="2058A859" w14:textId="77777777" w:rsidR="00AF7C8C" w:rsidRPr="00AF7C8C" w:rsidRDefault="00AF7C8C" w:rsidP="00AF7C8C">
      <w:pPr>
        <w:rPr>
          <w:noProof/>
          <w:lang w:val="en-US" w:eastAsia="en-US"/>
        </w:rPr>
      </w:pPr>
      <w:r w:rsidRPr="00AF7C8C">
        <w:rPr>
          <w:noProof/>
          <w:lang w:val="en-US" w:eastAsia="en-US"/>
        </w:rPr>
        <w:t>PO Box 131, Port Vila, Vanuatu, SW Pacific</w:t>
      </w:r>
    </w:p>
    <w:p w14:paraId="043F1F26" w14:textId="77777777" w:rsidR="00AF7C8C" w:rsidRPr="00AF7C8C" w:rsidRDefault="00AF7C8C" w:rsidP="00AF7C8C">
      <w:pPr>
        <w:rPr>
          <w:noProof/>
          <w:lang w:val="en-US" w:eastAsia="en-US"/>
        </w:rPr>
      </w:pPr>
      <w:r w:rsidRPr="00AF7C8C">
        <w:rPr>
          <w:noProof/>
          <w:lang w:val="en-US" w:eastAsia="en-US"/>
        </w:rPr>
        <w:t>EXT: 125 | Tel (+678) 25111 | Mobile: (+678) 5547402</w:t>
      </w:r>
    </w:p>
    <w:p w14:paraId="049AACDB" w14:textId="77777777" w:rsidR="00AF7C8C" w:rsidRPr="00AF7C8C" w:rsidRDefault="00AF7C8C" w:rsidP="00AF7C8C">
      <w:pPr>
        <w:rPr>
          <w:noProof/>
          <w:lang w:val="en-US" w:eastAsia="en-US"/>
        </w:rPr>
      </w:pPr>
      <w:r w:rsidRPr="00AF7C8C">
        <w:rPr>
          <w:noProof/>
          <w:lang w:val="en-US" w:eastAsia="en-US"/>
        </w:rPr>
        <w:t>gmops@airports.vu | www.airports.vu</w:t>
      </w:r>
    </w:p>
    <w:p w14:paraId="557EEF56" w14:textId="77777777" w:rsidR="00934913" w:rsidRDefault="00934913" w:rsidP="00E221A2">
      <w:pPr>
        <w:rPr>
          <w:noProof/>
          <w:lang w:val="en-US" w:eastAsia="en-US"/>
        </w:rPr>
      </w:pPr>
    </w:p>
    <w:p w14:paraId="2D970918" w14:textId="77777777" w:rsidR="004F4BB5" w:rsidRDefault="004F4BB5" w:rsidP="00E221A2">
      <w:pPr>
        <w:rPr>
          <w:noProof/>
          <w:lang w:val="en-US" w:eastAsia="en-US"/>
        </w:rPr>
      </w:pPr>
    </w:p>
    <w:p w14:paraId="0E8963F2" w14:textId="5BB5DA5F" w:rsidR="004F4BB5" w:rsidRPr="007D4164" w:rsidRDefault="007D4164" w:rsidP="00E221A2">
      <w:pPr>
        <w:rPr>
          <w:b/>
          <w:noProof/>
          <w:lang w:val="en-US" w:eastAsia="en-US"/>
        </w:rPr>
      </w:pPr>
      <w:r w:rsidRPr="007D4164">
        <w:rPr>
          <w:b/>
          <w:noProof/>
          <w:lang w:val="en-US" w:eastAsia="en-US"/>
        </w:rPr>
        <w:t>International flights</w:t>
      </w:r>
    </w:p>
    <w:p w14:paraId="77E30389" w14:textId="77777777" w:rsidR="00245BA6" w:rsidRPr="00245BA6" w:rsidRDefault="00245BA6" w:rsidP="00245BA6">
      <w:pPr>
        <w:pStyle w:val="Heading2"/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</w:pPr>
      <w:r w:rsidRPr="00245BA6"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  <w:lastRenderedPageBreak/>
        <w:t>There are 7 airlines operating scheduled flights and connecting Vanuatu to 5 countries within the South West Pacific region.</w:t>
      </w:r>
    </w:p>
    <w:p w14:paraId="5B0B87E5" w14:textId="77777777" w:rsidR="00245BA6" w:rsidRPr="00245BA6" w:rsidRDefault="00245BA6" w:rsidP="00245BA6">
      <w:pPr>
        <w:pStyle w:val="Heading2"/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</w:pPr>
      <w:r w:rsidRPr="00245BA6"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  <w:t>•</w:t>
      </w:r>
      <w:r w:rsidRPr="00245BA6"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  <w:tab/>
        <w:t>Air Vanuatu</w:t>
      </w:r>
    </w:p>
    <w:p w14:paraId="64693009" w14:textId="77777777" w:rsidR="00245BA6" w:rsidRPr="00245BA6" w:rsidRDefault="00245BA6" w:rsidP="00245BA6">
      <w:pPr>
        <w:pStyle w:val="Heading2"/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</w:pPr>
      <w:r w:rsidRPr="00245BA6"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  <w:t>•</w:t>
      </w:r>
      <w:r w:rsidRPr="00245BA6"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  <w:tab/>
        <w:t>Virgin Australia</w:t>
      </w:r>
    </w:p>
    <w:p w14:paraId="3264ACED" w14:textId="77777777" w:rsidR="00245BA6" w:rsidRPr="00245BA6" w:rsidRDefault="00245BA6" w:rsidP="00245BA6">
      <w:pPr>
        <w:pStyle w:val="Heading2"/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</w:pPr>
      <w:r w:rsidRPr="00245BA6"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  <w:t>•</w:t>
      </w:r>
      <w:r w:rsidRPr="00245BA6"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  <w:tab/>
        <w:t xml:space="preserve">Air New Zealand </w:t>
      </w:r>
    </w:p>
    <w:p w14:paraId="5B4AC9E7" w14:textId="77777777" w:rsidR="00245BA6" w:rsidRPr="00245BA6" w:rsidRDefault="00245BA6" w:rsidP="00245BA6">
      <w:pPr>
        <w:pStyle w:val="Heading2"/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</w:pPr>
      <w:r w:rsidRPr="00245BA6"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  <w:t>•</w:t>
      </w:r>
      <w:r w:rsidRPr="00245BA6"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  <w:tab/>
        <w:t>Solomon Airlines</w:t>
      </w:r>
    </w:p>
    <w:p w14:paraId="5F307989" w14:textId="77777777" w:rsidR="00245BA6" w:rsidRPr="00245BA6" w:rsidRDefault="00245BA6" w:rsidP="00245BA6">
      <w:pPr>
        <w:pStyle w:val="Heading2"/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</w:pPr>
      <w:r w:rsidRPr="00245BA6"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  <w:t>•</w:t>
      </w:r>
      <w:r w:rsidRPr="00245BA6"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  <w:tab/>
        <w:t>Fiji Airways</w:t>
      </w:r>
    </w:p>
    <w:p w14:paraId="61B355B5" w14:textId="77777777" w:rsidR="00245BA6" w:rsidRPr="00245BA6" w:rsidRDefault="00245BA6" w:rsidP="00245BA6">
      <w:pPr>
        <w:pStyle w:val="Heading2"/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</w:pPr>
      <w:r w:rsidRPr="00245BA6"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  <w:t>•</w:t>
      </w:r>
      <w:r w:rsidRPr="00245BA6"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  <w:tab/>
        <w:t>Air New Guinea</w:t>
      </w:r>
    </w:p>
    <w:p w14:paraId="37EBF1E5" w14:textId="71ABC2AB" w:rsidR="00245BA6" w:rsidRDefault="00245BA6" w:rsidP="00245BA6">
      <w:pPr>
        <w:pStyle w:val="Heading2"/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</w:pPr>
      <w:r w:rsidRPr="00245BA6"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  <w:t>•</w:t>
      </w:r>
      <w:r w:rsidRPr="00245BA6"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  <w:tab/>
        <w:t>Air Calin</w:t>
      </w:r>
      <w:r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4"/>
        </w:rPr>
        <w:t xml:space="preserve"> (New Caledonia)</w:t>
      </w:r>
    </w:p>
    <w:p w14:paraId="3F744942" w14:textId="77777777" w:rsidR="008F6206" w:rsidRDefault="008F6206" w:rsidP="008F6206"/>
    <w:p w14:paraId="119A4209" w14:textId="77777777" w:rsidR="00C345E4" w:rsidRDefault="00C345E4">
      <w:r>
        <w:br w:type="page"/>
      </w:r>
    </w:p>
    <w:p w14:paraId="6B2B36E6" w14:textId="72ADD390" w:rsidR="008F6206" w:rsidRPr="00AC1B14" w:rsidRDefault="008F6206" w:rsidP="00A5421B">
      <w:pPr>
        <w:pStyle w:val="Heading2"/>
        <w:rPr>
          <w:rFonts w:ascii="Times New Roman" w:hAnsi="Times New Roman" w:cs="Times New Roman"/>
          <w:color w:val="auto"/>
          <w:sz w:val="24"/>
          <w:szCs w:val="24"/>
        </w:rPr>
      </w:pPr>
      <w:r w:rsidRPr="00AC1B14">
        <w:rPr>
          <w:rFonts w:ascii="Times New Roman" w:hAnsi="Times New Roman" w:cs="Times New Roman"/>
          <w:color w:val="auto"/>
          <w:sz w:val="24"/>
          <w:szCs w:val="24"/>
        </w:rPr>
        <w:lastRenderedPageBreak/>
        <w:t>Domestic and charter airlines.</w:t>
      </w:r>
    </w:p>
    <w:p w14:paraId="4E977876" w14:textId="77777777" w:rsidR="008F6206" w:rsidRDefault="008F6206" w:rsidP="008F6206"/>
    <w:tbl>
      <w:tblPr>
        <w:tblpPr w:leftFromText="180" w:rightFromText="180" w:vertAnchor="text" w:tblpX="-306" w:tblpY="1"/>
        <w:tblOverlap w:val="never"/>
        <w:tblW w:w="96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4"/>
        <w:gridCol w:w="1559"/>
        <w:gridCol w:w="709"/>
        <w:gridCol w:w="1106"/>
        <w:gridCol w:w="901"/>
        <w:gridCol w:w="1102"/>
        <w:gridCol w:w="2867"/>
      </w:tblGrid>
      <w:tr w:rsidR="00C345E4" w:rsidRPr="00C5729E" w14:paraId="0F5994C3" w14:textId="77777777" w:rsidTr="00265847">
        <w:trPr>
          <w:trHeight w:val="983"/>
        </w:trPr>
        <w:tc>
          <w:tcPr>
            <w:tcW w:w="1384" w:type="dxa"/>
            <w:shd w:val="clear" w:color="auto" w:fill="C6D9F1" w:themeFill="text2" w:themeFillTint="33"/>
            <w:noWrap/>
            <w:hideMark/>
          </w:tcPr>
          <w:p w14:paraId="5E493F57" w14:textId="77777777" w:rsidR="00C345E4" w:rsidRPr="00C5729E" w:rsidRDefault="00C345E4" w:rsidP="00E37B4C">
            <w:pPr>
              <w:rPr>
                <w:b/>
                <w:bCs/>
              </w:rPr>
            </w:pPr>
            <w:r w:rsidRPr="00C5729E">
              <w:rPr>
                <w:b/>
                <w:bCs/>
              </w:rPr>
              <w:t>Operator</w:t>
            </w:r>
          </w:p>
        </w:tc>
        <w:tc>
          <w:tcPr>
            <w:tcW w:w="1559" w:type="dxa"/>
            <w:shd w:val="clear" w:color="auto" w:fill="C6D9F1" w:themeFill="text2" w:themeFillTint="33"/>
            <w:noWrap/>
            <w:hideMark/>
          </w:tcPr>
          <w:p w14:paraId="3B0FD14F" w14:textId="77777777" w:rsidR="00C345E4" w:rsidRPr="00C5729E" w:rsidRDefault="00C345E4" w:rsidP="00E37B4C">
            <w:pPr>
              <w:rPr>
                <w:b/>
                <w:bCs/>
              </w:rPr>
            </w:pPr>
            <w:r w:rsidRPr="00C5729E">
              <w:rPr>
                <w:b/>
                <w:bCs/>
              </w:rPr>
              <w:t>Model</w:t>
            </w:r>
          </w:p>
        </w:tc>
        <w:tc>
          <w:tcPr>
            <w:tcW w:w="709" w:type="dxa"/>
            <w:shd w:val="clear" w:color="auto" w:fill="C6D9F1" w:themeFill="text2" w:themeFillTint="33"/>
            <w:noWrap/>
            <w:hideMark/>
          </w:tcPr>
          <w:p w14:paraId="68DDA255" w14:textId="77777777" w:rsidR="00C345E4" w:rsidRPr="00C5729E" w:rsidRDefault="00C345E4" w:rsidP="00E37B4C">
            <w:pPr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Pax</w:t>
            </w:r>
            <w:proofErr w:type="spellEnd"/>
          </w:p>
        </w:tc>
        <w:tc>
          <w:tcPr>
            <w:tcW w:w="1106" w:type="dxa"/>
            <w:shd w:val="clear" w:color="auto" w:fill="C6D9F1" w:themeFill="text2" w:themeFillTint="33"/>
            <w:noWrap/>
            <w:hideMark/>
          </w:tcPr>
          <w:p w14:paraId="19A98088" w14:textId="77777777" w:rsidR="00C345E4" w:rsidRPr="00C5729E" w:rsidRDefault="00C345E4" w:rsidP="00E37B4C">
            <w:pPr>
              <w:rPr>
                <w:b/>
                <w:bCs/>
              </w:rPr>
            </w:pPr>
            <w:r w:rsidRPr="00C5729E">
              <w:rPr>
                <w:b/>
                <w:bCs/>
              </w:rPr>
              <w:t>Payload (Kg)</w:t>
            </w:r>
          </w:p>
        </w:tc>
        <w:tc>
          <w:tcPr>
            <w:tcW w:w="901" w:type="dxa"/>
            <w:shd w:val="clear" w:color="auto" w:fill="C6D9F1" w:themeFill="text2" w:themeFillTint="33"/>
          </w:tcPr>
          <w:p w14:paraId="16B4993B" w14:textId="77777777" w:rsidR="00C345E4" w:rsidRDefault="00C345E4" w:rsidP="00E37B4C">
            <w:pPr>
              <w:rPr>
                <w:b/>
                <w:bCs/>
              </w:rPr>
            </w:pPr>
            <w:r>
              <w:rPr>
                <w:b/>
                <w:bCs/>
              </w:rPr>
              <w:t>Gross</w:t>
            </w:r>
          </w:p>
          <w:p w14:paraId="29672C46" w14:textId="77777777" w:rsidR="00C345E4" w:rsidRPr="00C5729E" w:rsidRDefault="00C345E4" w:rsidP="00E37B4C">
            <w:pPr>
              <w:rPr>
                <w:b/>
                <w:bCs/>
              </w:rPr>
            </w:pPr>
            <w:r>
              <w:rPr>
                <w:b/>
                <w:bCs/>
              </w:rPr>
              <w:t>Max (kg)</w:t>
            </w:r>
          </w:p>
        </w:tc>
        <w:tc>
          <w:tcPr>
            <w:tcW w:w="1102" w:type="dxa"/>
            <w:shd w:val="clear" w:color="auto" w:fill="C6D9F1" w:themeFill="text2" w:themeFillTint="33"/>
            <w:noWrap/>
            <w:hideMark/>
          </w:tcPr>
          <w:p w14:paraId="761A49FA" w14:textId="77777777" w:rsidR="00C345E4" w:rsidRPr="00C5729E" w:rsidRDefault="00C345E4" w:rsidP="00E37B4C">
            <w:pPr>
              <w:rPr>
                <w:b/>
                <w:bCs/>
              </w:rPr>
            </w:pPr>
            <w:r w:rsidRPr="00C5729E">
              <w:rPr>
                <w:b/>
                <w:bCs/>
              </w:rPr>
              <w:t> </w:t>
            </w:r>
            <w:r>
              <w:rPr>
                <w:b/>
                <w:bCs/>
              </w:rPr>
              <w:t xml:space="preserve">Rates </w:t>
            </w:r>
            <w:proofErr w:type="spellStart"/>
            <w:r>
              <w:rPr>
                <w:b/>
                <w:bCs/>
              </w:rPr>
              <w:t>Vt</w:t>
            </w:r>
            <w:proofErr w:type="spellEnd"/>
          </w:p>
        </w:tc>
        <w:tc>
          <w:tcPr>
            <w:tcW w:w="2867" w:type="dxa"/>
            <w:shd w:val="clear" w:color="auto" w:fill="C6D9F1" w:themeFill="text2" w:themeFillTint="33"/>
            <w:noWrap/>
            <w:hideMark/>
          </w:tcPr>
          <w:p w14:paraId="6994DFC6" w14:textId="77777777" w:rsidR="00C345E4" w:rsidRPr="00C5729E" w:rsidRDefault="00C345E4" w:rsidP="00E37B4C">
            <w:pPr>
              <w:rPr>
                <w:b/>
                <w:bCs/>
              </w:rPr>
            </w:pPr>
            <w:r w:rsidRPr="00C5729E">
              <w:rPr>
                <w:b/>
                <w:bCs/>
              </w:rPr>
              <w:t>Contact</w:t>
            </w:r>
          </w:p>
        </w:tc>
      </w:tr>
      <w:tr w:rsidR="00C345E4" w:rsidRPr="00C5729E" w14:paraId="0D2EE561" w14:textId="77777777" w:rsidTr="00265847">
        <w:trPr>
          <w:trHeight w:val="402"/>
        </w:trPr>
        <w:tc>
          <w:tcPr>
            <w:tcW w:w="1384" w:type="dxa"/>
            <w:shd w:val="clear" w:color="auto" w:fill="C6D9F1" w:themeFill="text2" w:themeFillTint="33"/>
          </w:tcPr>
          <w:p w14:paraId="7AACAA8B" w14:textId="77777777" w:rsidR="00C345E4" w:rsidRPr="00265847" w:rsidRDefault="00C345E4" w:rsidP="00E37B4C">
            <w:pPr>
              <w:rPr>
                <w:b/>
              </w:rPr>
            </w:pPr>
            <w:r w:rsidRPr="00265847">
              <w:rPr>
                <w:b/>
              </w:rPr>
              <w:t>Air Vanuatu</w:t>
            </w:r>
          </w:p>
        </w:tc>
        <w:tc>
          <w:tcPr>
            <w:tcW w:w="1559" w:type="dxa"/>
            <w:noWrap/>
          </w:tcPr>
          <w:p w14:paraId="4D178F0E" w14:textId="77777777" w:rsidR="00C345E4" w:rsidRDefault="00C345E4" w:rsidP="00E37B4C">
            <w:r>
              <w:t>Fly to all islands</w:t>
            </w:r>
          </w:p>
          <w:p w14:paraId="1BD7EFF8" w14:textId="77777777" w:rsidR="00C345E4" w:rsidRDefault="00C345E4" w:rsidP="00E37B4C"/>
          <w:p w14:paraId="461DB571" w14:textId="77777777" w:rsidR="00C345E4" w:rsidRDefault="00C345E4" w:rsidP="00E37B4C"/>
          <w:p w14:paraId="7CC67A4D" w14:textId="77777777" w:rsidR="00C345E4" w:rsidRDefault="00C345E4" w:rsidP="00E37B4C">
            <w:r>
              <w:t>Domestic freight</w:t>
            </w:r>
          </w:p>
          <w:p w14:paraId="654EDC66" w14:textId="77777777" w:rsidR="00C345E4" w:rsidRDefault="00C345E4" w:rsidP="00E37B4C">
            <w:r>
              <w:t>PV to Santo</w:t>
            </w:r>
          </w:p>
          <w:p w14:paraId="1D6A1BC9" w14:textId="77777777" w:rsidR="00C345E4" w:rsidRDefault="00C345E4" w:rsidP="00E37B4C">
            <w:r>
              <w:t xml:space="preserve">PV to </w:t>
            </w:r>
            <w:proofErr w:type="spellStart"/>
            <w:r>
              <w:t>Tanna</w:t>
            </w:r>
            <w:proofErr w:type="spellEnd"/>
          </w:p>
          <w:p w14:paraId="0AB8A29F" w14:textId="77777777" w:rsidR="00C345E4" w:rsidRDefault="00C345E4" w:rsidP="00E37B4C">
            <w:r>
              <w:t xml:space="preserve">PV to </w:t>
            </w:r>
            <w:proofErr w:type="spellStart"/>
            <w:r>
              <w:t>Norsup</w:t>
            </w:r>
            <w:proofErr w:type="spellEnd"/>
            <w:r>
              <w:t xml:space="preserve"> </w:t>
            </w:r>
            <w:proofErr w:type="spellStart"/>
            <w:r>
              <w:t>Tanna</w:t>
            </w:r>
            <w:proofErr w:type="spellEnd"/>
            <w:r>
              <w:t xml:space="preserve"> to PV</w:t>
            </w:r>
          </w:p>
          <w:p w14:paraId="684374DE" w14:textId="77777777" w:rsidR="00C345E4" w:rsidRPr="00C5729E" w:rsidRDefault="00C345E4" w:rsidP="00E37B4C">
            <w:proofErr w:type="spellStart"/>
            <w:r>
              <w:t>TAnna</w:t>
            </w:r>
            <w:proofErr w:type="spellEnd"/>
            <w:r>
              <w:t xml:space="preserve"> to Santo</w:t>
            </w:r>
          </w:p>
        </w:tc>
        <w:tc>
          <w:tcPr>
            <w:tcW w:w="709" w:type="dxa"/>
            <w:noWrap/>
          </w:tcPr>
          <w:p w14:paraId="7EE750F2" w14:textId="77777777" w:rsidR="00C345E4" w:rsidRPr="00C5729E" w:rsidRDefault="00C345E4" w:rsidP="00E37B4C"/>
        </w:tc>
        <w:tc>
          <w:tcPr>
            <w:tcW w:w="1106" w:type="dxa"/>
            <w:noWrap/>
          </w:tcPr>
          <w:p w14:paraId="0B194E20" w14:textId="77777777" w:rsidR="00C345E4" w:rsidRPr="00C5729E" w:rsidRDefault="00C345E4" w:rsidP="00E37B4C"/>
        </w:tc>
        <w:tc>
          <w:tcPr>
            <w:tcW w:w="901" w:type="dxa"/>
          </w:tcPr>
          <w:p w14:paraId="64D6DEFD" w14:textId="77777777" w:rsidR="00C345E4" w:rsidRPr="00C5729E" w:rsidRDefault="00C345E4" w:rsidP="00E37B4C"/>
        </w:tc>
        <w:tc>
          <w:tcPr>
            <w:tcW w:w="1102" w:type="dxa"/>
            <w:noWrap/>
          </w:tcPr>
          <w:p w14:paraId="2235870C" w14:textId="77777777" w:rsidR="00C345E4" w:rsidRDefault="00C345E4" w:rsidP="00E37B4C"/>
          <w:p w14:paraId="7A8AA9DA" w14:textId="77777777" w:rsidR="00C345E4" w:rsidRDefault="00C345E4" w:rsidP="00E37B4C"/>
          <w:p w14:paraId="34A30FE0" w14:textId="77777777" w:rsidR="00C345E4" w:rsidRDefault="00C345E4" w:rsidP="00E37B4C"/>
          <w:p w14:paraId="6EA4CBA1" w14:textId="77777777" w:rsidR="00C345E4" w:rsidRDefault="00C345E4" w:rsidP="00E37B4C"/>
          <w:p w14:paraId="4324D5BA" w14:textId="77777777" w:rsidR="00C345E4" w:rsidRDefault="00C345E4" w:rsidP="00E37B4C"/>
          <w:p w14:paraId="77280C52" w14:textId="77777777" w:rsidR="00C345E4" w:rsidRDefault="00C345E4" w:rsidP="00E37B4C">
            <w:r>
              <w:t>131/kg</w:t>
            </w:r>
          </w:p>
          <w:p w14:paraId="566D9821" w14:textId="77777777" w:rsidR="00C345E4" w:rsidRDefault="00C345E4" w:rsidP="00E37B4C">
            <w:r>
              <w:t xml:space="preserve"> 118/kg</w:t>
            </w:r>
          </w:p>
          <w:p w14:paraId="45720B05" w14:textId="77777777" w:rsidR="00C345E4" w:rsidRDefault="00C345E4" w:rsidP="00E37B4C">
            <w:r>
              <w:t>107/kg</w:t>
            </w:r>
          </w:p>
          <w:p w14:paraId="431DA146" w14:textId="77777777" w:rsidR="00C345E4" w:rsidRDefault="00C345E4" w:rsidP="00E37B4C"/>
          <w:p w14:paraId="62C0C7D4" w14:textId="77777777" w:rsidR="00C345E4" w:rsidRPr="00C5729E" w:rsidRDefault="00C345E4" w:rsidP="00E37B4C">
            <w:r>
              <w:t>131/kg</w:t>
            </w:r>
          </w:p>
        </w:tc>
        <w:tc>
          <w:tcPr>
            <w:tcW w:w="2867" w:type="dxa"/>
            <w:noWrap/>
          </w:tcPr>
          <w:p w14:paraId="18BF0236" w14:textId="77777777" w:rsidR="00C345E4" w:rsidRPr="00C67CCA" w:rsidRDefault="00C345E4" w:rsidP="00E37B4C">
            <w:pPr>
              <w:rPr>
                <w:b/>
              </w:rPr>
            </w:pPr>
            <w:r w:rsidRPr="00C67CCA">
              <w:rPr>
                <w:b/>
              </w:rPr>
              <w:t>Passenger</w:t>
            </w:r>
          </w:p>
          <w:p w14:paraId="72C47E32" w14:textId="77777777" w:rsidR="00C345E4" w:rsidRDefault="00C345E4" w:rsidP="00E37B4C">
            <w:r>
              <w:t>139</w:t>
            </w:r>
          </w:p>
          <w:p w14:paraId="772A4749" w14:textId="77777777" w:rsidR="00C345E4" w:rsidRDefault="00C345E4" w:rsidP="00E37B4C">
            <w:r>
              <w:t>20200</w:t>
            </w:r>
          </w:p>
          <w:p w14:paraId="2BFDB6EE" w14:textId="77777777" w:rsidR="00C345E4" w:rsidRDefault="00C345E4" w:rsidP="00E37B4C"/>
          <w:p w14:paraId="3F5F823B" w14:textId="77777777" w:rsidR="00C345E4" w:rsidRDefault="00C345E4" w:rsidP="00E37B4C"/>
          <w:p w14:paraId="4E13ECFF" w14:textId="77777777" w:rsidR="00C345E4" w:rsidRDefault="00C345E4" w:rsidP="00E37B4C">
            <w:r w:rsidRPr="00C67CCA">
              <w:rPr>
                <w:b/>
              </w:rPr>
              <w:t>Cargo</w:t>
            </w:r>
            <w:r>
              <w:t xml:space="preserve"> </w:t>
            </w:r>
            <w:r>
              <w:br/>
              <w:t>PORT VILA</w:t>
            </w:r>
          </w:p>
          <w:p w14:paraId="6D77CB20" w14:textId="77777777" w:rsidR="00C345E4" w:rsidRDefault="00C345E4" w:rsidP="00E37B4C">
            <w:r>
              <w:t xml:space="preserve"> 22308</w:t>
            </w:r>
          </w:p>
          <w:p w14:paraId="27B87852" w14:textId="77777777" w:rsidR="00C345E4" w:rsidRDefault="00F7612E" w:rsidP="00E37B4C">
            <w:hyperlink r:id="rId17" w:history="1">
              <w:r w:rsidR="00C345E4" w:rsidRPr="00E52AAC">
                <w:rPr>
                  <w:rStyle w:val="Hyperlink"/>
                </w:rPr>
                <w:t>domestic.cargo@airvanuatu.com</w:t>
              </w:r>
            </w:hyperlink>
            <w:r w:rsidR="00C345E4">
              <w:t xml:space="preserve"> </w:t>
            </w:r>
          </w:p>
          <w:p w14:paraId="6AECB8A1" w14:textId="77777777" w:rsidR="00C345E4" w:rsidRDefault="00C345E4" w:rsidP="00E37B4C">
            <w:r>
              <w:t>SANTO</w:t>
            </w:r>
          </w:p>
          <w:p w14:paraId="1673E656" w14:textId="77777777" w:rsidR="00C345E4" w:rsidRDefault="00C345E4" w:rsidP="00E37B4C">
            <w:r>
              <w:t xml:space="preserve"> 37565</w:t>
            </w:r>
          </w:p>
          <w:p w14:paraId="77582FCE" w14:textId="77777777" w:rsidR="00C345E4" w:rsidRPr="00C5729E" w:rsidRDefault="00F7612E" w:rsidP="00E37B4C">
            <w:hyperlink r:id="rId18" w:history="1">
              <w:r w:rsidR="00C345E4" w:rsidRPr="00E52AAC">
                <w:rPr>
                  <w:rStyle w:val="Hyperlink"/>
                </w:rPr>
                <w:t>cargo.pekoa@airvanuatu.com</w:t>
              </w:r>
            </w:hyperlink>
          </w:p>
        </w:tc>
      </w:tr>
      <w:tr w:rsidR="00C345E4" w:rsidRPr="00C5729E" w14:paraId="2F871308" w14:textId="77777777" w:rsidTr="00265847">
        <w:trPr>
          <w:trHeight w:val="402"/>
        </w:trPr>
        <w:tc>
          <w:tcPr>
            <w:tcW w:w="1384" w:type="dxa"/>
            <w:vMerge w:val="restart"/>
            <w:shd w:val="clear" w:color="auto" w:fill="C6D9F1" w:themeFill="text2" w:themeFillTint="33"/>
            <w:hideMark/>
          </w:tcPr>
          <w:p w14:paraId="5B22714F" w14:textId="77777777" w:rsidR="00C345E4" w:rsidRPr="00265847" w:rsidRDefault="00C345E4" w:rsidP="00E37B4C">
            <w:pPr>
              <w:rPr>
                <w:b/>
              </w:rPr>
            </w:pPr>
            <w:r w:rsidRPr="00265847">
              <w:rPr>
                <w:b/>
              </w:rPr>
              <w:t>Air Taxi</w:t>
            </w:r>
          </w:p>
          <w:p w14:paraId="5361D0F2" w14:textId="77777777" w:rsidR="00C345E4" w:rsidRDefault="00C345E4" w:rsidP="00E37B4C"/>
          <w:p w14:paraId="6A99A74F" w14:textId="77777777" w:rsidR="00C345E4" w:rsidRPr="00C5729E" w:rsidRDefault="00C345E4" w:rsidP="00E37B4C">
            <w:proofErr w:type="gramStart"/>
            <w:r>
              <w:t>charter</w:t>
            </w:r>
            <w:proofErr w:type="gramEnd"/>
          </w:p>
        </w:tc>
        <w:tc>
          <w:tcPr>
            <w:tcW w:w="1559" w:type="dxa"/>
            <w:noWrap/>
            <w:hideMark/>
          </w:tcPr>
          <w:p w14:paraId="23B461E9" w14:textId="77777777" w:rsidR="00C345E4" w:rsidRPr="00C5729E" w:rsidRDefault="00C345E4" w:rsidP="00E37B4C">
            <w:r w:rsidRPr="00C5729E">
              <w:t>BN2A Islander</w:t>
            </w:r>
          </w:p>
        </w:tc>
        <w:tc>
          <w:tcPr>
            <w:tcW w:w="709" w:type="dxa"/>
            <w:noWrap/>
            <w:hideMark/>
          </w:tcPr>
          <w:p w14:paraId="5A1CE3D0" w14:textId="77777777" w:rsidR="00C345E4" w:rsidRPr="00C5729E" w:rsidRDefault="00C345E4" w:rsidP="00E37B4C">
            <w:r w:rsidRPr="00C5729E">
              <w:t>9</w:t>
            </w:r>
          </w:p>
        </w:tc>
        <w:tc>
          <w:tcPr>
            <w:tcW w:w="1106" w:type="dxa"/>
            <w:noWrap/>
            <w:hideMark/>
          </w:tcPr>
          <w:p w14:paraId="215C76EF" w14:textId="77777777" w:rsidR="00C345E4" w:rsidRPr="00C5729E" w:rsidRDefault="00C345E4" w:rsidP="00E37B4C">
            <w:r w:rsidRPr="00C5729E">
              <w:t>750</w:t>
            </w:r>
          </w:p>
        </w:tc>
        <w:tc>
          <w:tcPr>
            <w:tcW w:w="901" w:type="dxa"/>
          </w:tcPr>
          <w:p w14:paraId="734B7687" w14:textId="77777777" w:rsidR="00C345E4" w:rsidRPr="00C5729E" w:rsidRDefault="00C345E4" w:rsidP="00E37B4C"/>
        </w:tc>
        <w:tc>
          <w:tcPr>
            <w:tcW w:w="1102" w:type="dxa"/>
            <w:noWrap/>
            <w:hideMark/>
          </w:tcPr>
          <w:p w14:paraId="310F12BA" w14:textId="77777777" w:rsidR="00C345E4" w:rsidRPr="00C5729E" w:rsidRDefault="00C345E4" w:rsidP="00E37B4C">
            <w:r w:rsidRPr="00C5729E">
              <w:t> </w:t>
            </w:r>
            <w:r>
              <w:t xml:space="preserve">95,000/ </w:t>
            </w:r>
            <w:proofErr w:type="spellStart"/>
            <w:r>
              <w:t>hr</w:t>
            </w:r>
            <w:proofErr w:type="spellEnd"/>
          </w:p>
        </w:tc>
        <w:tc>
          <w:tcPr>
            <w:tcW w:w="2867" w:type="dxa"/>
            <w:vMerge w:val="restart"/>
            <w:noWrap/>
            <w:hideMark/>
          </w:tcPr>
          <w:p w14:paraId="2A4E42D0" w14:textId="77777777" w:rsidR="00C345E4" w:rsidRDefault="00C345E4" w:rsidP="00E37B4C">
            <w:proofErr w:type="spellStart"/>
            <w:r w:rsidRPr="00C5729E">
              <w:t>Meliana</w:t>
            </w:r>
            <w:proofErr w:type="spellEnd"/>
          </w:p>
          <w:p w14:paraId="1765E5DB" w14:textId="77777777" w:rsidR="00C345E4" w:rsidRDefault="00C345E4" w:rsidP="00E37B4C">
            <w:r w:rsidRPr="00C5729E">
              <w:t>5544206</w:t>
            </w:r>
          </w:p>
          <w:p w14:paraId="3B2FB031" w14:textId="77777777" w:rsidR="00C345E4" w:rsidRPr="00C5729E" w:rsidRDefault="00F7612E" w:rsidP="00E37B4C">
            <w:hyperlink r:id="rId19" w:history="1">
              <w:r w:rsidR="00C345E4" w:rsidRPr="00C5729E">
                <w:rPr>
                  <w:rStyle w:val="Hyperlink"/>
                </w:rPr>
                <w:t>info@airtaxivanuatu.com</w:t>
              </w:r>
            </w:hyperlink>
          </w:p>
        </w:tc>
      </w:tr>
      <w:tr w:rsidR="00C345E4" w:rsidRPr="00C5729E" w14:paraId="6676C7CD" w14:textId="77777777" w:rsidTr="00265847">
        <w:trPr>
          <w:trHeight w:val="402"/>
        </w:trPr>
        <w:tc>
          <w:tcPr>
            <w:tcW w:w="1384" w:type="dxa"/>
            <w:vMerge/>
            <w:shd w:val="clear" w:color="auto" w:fill="C6D9F1" w:themeFill="text2" w:themeFillTint="33"/>
            <w:hideMark/>
          </w:tcPr>
          <w:p w14:paraId="6BF1DB77" w14:textId="77777777" w:rsidR="00C345E4" w:rsidRPr="00C5729E" w:rsidRDefault="00C345E4" w:rsidP="00E37B4C"/>
        </w:tc>
        <w:tc>
          <w:tcPr>
            <w:tcW w:w="1559" w:type="dxa"/>
            <w:noWrap/>
            <w:hideMark/>
          </w:tcPr>
          <w:p w14:paraId="387D61F6" w14:textId="77777777" w:rsidR="00C345E4" w:rsidRPr="00C5729E" w:rsidRDefault="00C345E4" w:rsidP="00E37B4C">
            <w:r w:rsidRPr="00C5729E">
              <w:t>Cessna 207</w:t>
            </w:r>
          </w:p>
        </w:tc>
        <w:tc>
          <w:tcPr>
            <w:tcW w:w="709" w:type="dxa"/>
            <w:noWrap/>
            <w:hideMark/>
          </w:tcPr>
          <w:p w14:paraId="3D23EC6A" w14:textId="77777777" w:rsidR="00C345E4" w:rsidRPr="00C5729E" w:rsidRDefault="00C345E4" w:rsidP="00E37B4C">
            <w:r w:rsidRPr="00C5729E">
              <w:t>6</w:t>
            </w:r>
          </w:p>
        </w:tc>
        <w:tc>
          <w:tcPr>
            <w:tcW w:w="1106" w:type="dxa"/>
            <w:noWrap/>
            <w:hideMark/>
          </w:tcPr>
          <w:p w14:paraId="26317461" w14:textId="77777777" w:rsidR="00C345E4" w:rsidRPr="00C5729E" w:rsidRDefault="00C345E4" w:rsidP="00E37B4C">
            <w:r w:rsidRPr="00C5729E">
              <w:t>600</w:t>
            </w:r>
          </w:p>
        </w:tc>
        <w:tc>
          <w:tcPr>
            <w:tcW w:w="901" w:type="dxa"/>
          </w:tcPr>
          <w:p w14:paraId="524A66DB" w14:textId="77777777" w:rsidR="00C345E4" w:rsidRPr="00C5729E" w:rsidRDefault="00C345E4" w:rsidP="00E37B4C"/>
        </w:tc>
        <w:tc>
          <w:tcPr>
            <w:tcW w:w="1102" w:type="dxa"/>
            <w:noWrap/>
            <w:hideMark/>
          </w:tcPr>
          <w:p w14:paraId="0B58D38D" w14:textId="77777777" w:rsidR="00C345E4" w:rsidRPr="00C5729E" w:rsidRDefault="00C345E4" w:rsidP="00E37B4C">
            <w:r w:rsidRPr="00C5729E">
              <w:t> </w:t>
            </w:r>
          </w:p>
        </w:tc>
        <w:tc>
          <w:tcPr>
            <w:tcW w:w="2867" w:type="dxa"/>
            <w:vMerge/>
            <w:hideMark/>
          </w:tcPr>
          <w:p w14:paraId="69B88297" w14:textId="77777777" w:rsidR="00C345E4" w:rsidRPr="00C5729E" w:rsidRDefault="00C345E4" w:rsidP="00E37B4C"/>
        </w:tc>
      </w:tr>
      <w:tr w:rsidR="00C345E4" w:rsidRPr="00C5729E" w14:paraId="2B937EE4" w14:textId="77777777" w:rsidTr="00265847">
        <w:trPr>
          <w:trHeight w:val="402"/>
        </w:trPr>
        <w:tc>
          <w:tcPr>
            <w:tcW w:w="1384" w:type="dxa"/>
            <w:vMerge/>
            <w:shd w:val="clear" w:color="auto" w:fill="C6D9F1" w:themeFill="text2" w:themeFillTint="33"/>
            <w:hideMark/>
          </w:tcPr>
          <w:p w14:paraId="75DBE15B" w14:textId="77777777" w:rsidR="00C345E4" w:rsidRPr="00C5729E" w:rsidRDefault="00C345E4" w:rsidP="00E37B4C"/>
        </w:tc>
        <w:tc>
          <w:tcPr>
            <w:tcW w:w="1559" w:type="dxa"/>
            <w:noWrap/>
            <w:hideMark/>
          </w:tcPr>
          <w:p w14:paraId="0F6150C1" w14:textId="77777777" w:rsidR="00C345E4" w:rsidRPr="00C5729E" w:rsidRDefault="00C345E4" w:rsidP="00E37B4C">
            <w:r w:rsidRPr="00C5729E">
              <w:t>Cessna 206</w:t>
            </w:r>
          </w:p>
        </w:tc>
        <w:tc>
          <w:tcPr>
            <w:tcW w:w="709" w:type="dxa"/>
            <w:noWrap/>
            <w:hideMark/>
          </w:tcPr>
          <w:p w14:paraId="2363B6C9" w14:textId="77777777" w:rsidR="00C345E4" w:rsidRPr="00C5729E" w:rsidRDefault="00C345E4" w:rsidP="00E37B4C">
            <w:r w:rsidRPr="00C5729E">
              <w:t>5</w:t>
            </w:r>
          </w:p>
        </w:tc>
        <w:tc>
          <w:tcPr>
            <w:tcW w:w="1106" w:type="dxa"/>
            <w:noWrap/>
            <w:hideMark/>
          </w:tcPr>
          <w:p w14:paraId="4367F91D" w14:textId="77777777" w:rsidR="00C345E4" w:rsidRPr="00C5729E" w:rsidRDefault="00C345E4" w:rsidP="00E37B4C">
            <w:r w:rsidRPr="00C5729E">
              <w:t>500</w:t>
            </w:r>
          </w:p>
        </w:tc>
        <w:tc>
          <w:tcPr>
            <w:tcW w:w="901" w:type="dxa"/>
          </w:tcPr>
          <w:p w14:paraId="06CC9AF1" w14:textId="77777777" w:rsidR="00C345E4" w:rsidRPr="00C5729E" w:rsidRDefault="00C345E4" w:rsidP="00E37B4C"/>
        </w:tc>
        <w:tc>
          <w:tcPr>
            <w:tcW w:w="1102" w:type="dxa"/>
            <w:noWrap/>
            <w:hideMark/>
          </w:tcPr>
          <w:p w14:paraId="7260B503" w14:textId="77777777" w:rsidR="00C345E4" w:rsidRPr="00C5729E" w:rsidRDefault="00C345E4" w:rsidP="00E37B4C">
            <w:r w:rsidRPr="00C5729E">
              <w:t> </w:t>
            </w:r>
          </w:p>
        </w:tc>
        <w:tc>
          <w:tcPr>
            <w:tcW w:w="2867" w:type="dxa"/>
            <w:vMerge/>
            <w:hideMark/>
          </w:tcPr>
          <w:p w14:paraId="030D2D67" w14:textId="77777777" w:rsidR="00C345E4" w:rsidRPr="00C5729E" w:rsidRDefault="00C345E4" w:rsidP="00E37B4C"/>
        </w:tc>
      </w:tr>
      <w:tr w:rsidR="00C345E4" w:rsidRPr="00C5729E" w14:paraId="7C583EC6" w14:textId="77777777" w:rsidTr="00265847">
        <w:trPr>
          <w:trHeight w:val="402"/>
        </w:trPr>
        <w:tc>
          <w:tcPr>
            <w:tcW w:w="1384" w:type="dxa"/>
            <w:vMerge/>
            <w:shd w:val="clear" w:color="auto" w:fill="C6D9F1" w:themeFill="text2" w:themeFillTint="33"/>
            <w:hideMark/>
          </w:tcPr>
          <w:p w14:paraId="5477CCB1" w14:textId="77777777" w:rsidR="00C345E4" w:rsidRPr="00C5729E" w:rsidRDefault="00C345E4" w:rsidP="00E37B4C"/>
        </w:tc>
        <w:tc>
          <w:tcPr>
            <w:tcW w:w="1559" w:type="dxa"/>
            <w:noWrap/>
            <w:hideMark/>
          </w:tcPr>
          <w:p w14:paraId="12F4874F" w14:textId="77777777" w:rsidR="00C345E4" w:rsidRPr="00C5729E" w:rsidRDefault="00C345E4" w:rsidP="00E37B4C">
            <w:r w:rsidRPr="00C5729E">
              <w:t>Cessna 206</w:t>
            </w:r>
          </w:p>
        </w:tc>
        <w:tc>
          <w:tcPr>
            <w:tcW w:w="709" w:type="dxa"/>
            <w:noWrap/>
            <w:hideMark/>
          </w:tcPr>
          <w:p w14:paraId="49F78F7B" w14:textId="77777777" w:rsidR="00C345E4" w:rsidRPr="00C5729E" w:rsidRDefault="00C345E4" w:rsidP="00E37B4C">
            <w:r w:rsidRPr="00C5729E">
              <w:t>5</w:t>
            </w:r>
          </w:p>
        </w:tc>
        <w:tc>
          <w:tcPr>
            <w:tcW w:w="1106" w:type="dxa"/>
            <w:noWrap/>
            <w:hideMark/>
          </w:tcPr>
          <w:p w14:paraId="39483AD9" w14:textId="77777777" w:rsidR="00C345E4" w:rsidRPr="00C5729E" w:rsidRDefault="00C345E4" w:rsidP="00E37B4C">
            <w:r w:rsidRPr="00C5729E">
              <w:t>500</w:t>
            </w:r>
          </w:p>
        </w:tc>
        <w:tc>
          <w:tcPr>
            <w:tcW w:w="901" w:type="dxa"/>
          </w:tcPr>
          <w:p w14:paraId="23067684" w14:textId="77777777" w:rsidR="00C345E4" w:rsidRPr="00C5729E" w:rsidRDefault="00C345E4" w:rsidP="00E37B4C"/>
        </w:tc>
        <w:tc>
          <w:tcPr>
            <w:tcW w:w="1102" w:type="dxa"/>
            <w:noWrap/>
            <w:hideMark/>
          </w:tcPr>
          <w:p w14:paraId="49FD7E12" w14:textId="77777777" w:rsidR="00C345E4" w:rsidRPr="00C5729E" w:rsidRDefault="00C345E4" w:rsidP="00E37B4C">
            <w:r w:rsidRPr="00C5729E">
              <w:t> </w:t>
            </w:r>
          </w:p>
        </w:tc>
        <w:tc>
          <w:tcPr>
            <w:tcW w:w="2867" w:type="dxa"/>
            <w:vMerge/>
            <w:hideMark/>
          </w:tcPr>
          <w:p w14:paraId="1CDA4365" w14:textId="77777777" w:rsidR="00C345E4" w:rsidRPr="00C5729E" w:rsidRDefault="00C345E4" w:rsidP="00E37B4C"/>
        </w:tc>
      </w:tr>
      <w:tr w:rsidR="00C345E4" w:rsidRPr="00C5729E" w14:paraId="1F113A9C" w14:textId="77777777" w:rsidTr="00265847">
        <w:trPr>
          <w:trHeight w:val="402"/>
        </w:trPr>
        <w:tc>
          <w:tcPr>
            <w:tcW w:w="1384" w:type="dxa"/>
            <w:vMerge w:val="restart"/>
            <w:shd w:val="clear" w:color="auto" w:fill="C6D9F1" w:themeFill="text2" w:themeFillTint="33"/>
            <w:hideMark/>
          </w:tcPr>
          <w:p w14:paraId="606D1DE6" w14:textId="77777777" w:rsidR="00C345E4" w:rsidRPr="00265847" w:rsidRDefault="00C345E4" w:rsidP="00E37B4C">
            <w:pPr>
              <w:rPr>
                <w:b/>
              </w:rPr>
            </w:pPr>
            <w:r w:rsidRPr="00265847">
              <w:rPr>
                <w:b/>
              </w:rPr>
              <w:t>Unity Airlines</w:t>
            </w:r>
          </w:p>
          <w:p w14:paraId="5520F704" w14:textId="77777777" w:rsidR="00C345E4" w:rsidRDefault="00C345E4" w:rsidP="00E37B4C"/>
          <w:p w14:paraId="6CB134F5" w14:textId="77777777" w:rsidR="00C345E4" w:rsidRPr="00C5729E" w:rsidRDefault="00C345E4" w:rsidP="00E37B4C">
            <w:proofErr w:type="gramStart"/>
            <w:r>
              <w:t>charter</w:t>
            </w:r>
            <w:proofErr w:type="gramEnd"/>
          </w:p>
        </w:tc>
        <w:tc>
          <w:tcPr>
            <w:tcW w:w="1559" w:type="dxa"/>
            <w:noWrap/>
            <w:hideMark/>
          </w:tcPr>
          <w:p w14:paraId="65499968" w14:textId="77777777" w:rsidR="00C345E4" w:rsidRPr="00C5729E" w:rsidRDefault="00C345E4" w:rsidP="00E37B4C">
            <w:r w:rsidRPr="00C5729E">
              <w:t xml:space="preserve">Piper </w:t>
            </w:r>
            <w:proofErr w:type="spellStart"/>
            <w:r w:rsidRPr="00C5729E">
              <w:t>Chieftan</w:t>
            </w:r>
            <w:proofErr w:type="spellEnd"/>
          </w:p>
        </w:tc>
        <w:tc>
          <w:tcPr>
            <w:tcW w:w="709" w:type="dxa"/>
            <w:noWrap/>
            <w:hideMark/>
          </w:tcPr>
          <w:p w14:paraId="538F151B" w14:textId="77777777" w:rsidR="00C345E4" w:rsidRPr="00C5729E" w:rsidRDefault="00C345E4" w:rsidP="00E37B4C">
            <w:r w:rsidRPr="00C5729E">
              <w:t>9</w:t>
            </w:r>
          </w:p>
        </w:tc>
        <w:tc>
          <w:tcPr>
            <w:tcW w:w="1106" w:type="dxa"/>
            <w:noWrap/>
            <w:hideMark/>
          </w:tcPr>
          <w:p w14:paraId="33297CFC" w14:textId="77777777" w:rsidR="00C345E4" w:rsidRPr="00C5729E" w:rsidRDefault="00C345E4" w:rsidP="00E37B4C">
            <w:r w:rsidRPr="00C5729E">
              <w:t>850</w:t>
            </w:r>
          </w:p>
        </w:tc>
        <w:tc>
          <w:tcPr>
            <w:tcW w:w="901" w:type="dxa"/>
          </w:tcPr>
          <w:p w14:paraId="59AC90A9" w14:textId="77777777" w:rsidR="00C345E4" w:rsidRPr="00C5729E" w:rsidRDefault="00C345E4" w:rsidP="00E37B4C"/>
        </w:tc>
        <w:tc>
          <w:tcPr>
            <w:tcW w:w="1102" w:type="dxa"/>
            <w:noWrap/>
            <w:hideMark/>
          </w:tcPr>
          <w:p w14:paraId="4C367750" w14:textId="77777777" w:rsidR="00C345E4" w:rsidRPr="00C5729E" w:rsidRDefault="00C345E4" w:rsidP="00E37B4C">
            <w:r w:rsidRPr="00C5729E">
              <w:t> </w:t>
            </w:r>
          </w:p>
        </w:tc>
        <w:tc>
          <w:tcPr>
            <w:tcW w:w="2867" w:type="dxa"/>
            <w:vMerge w:val="restart"/>
            <w:noWrap/>
            <w:hideMark/>
          </w:tcPr>
          <w:p w14:paraId="608C22AF" w14:textId="77777777" w:rsidR="00C345E4" w:rsidRDefault="00C345E4" w:rsidP="00E37B4C">
            <w:r w:rsidRPr="00C5729E">
              <w:t>Tony</w:t>
            </w:r>
          </w:p>
          <w:p w14:paraId="7B1B7F9E" w14:textId="77777777" w:rsidR="00C345E4" w:rsidRDefault="00C345E4" w:rsidP="00E37B4C">
            <w:r w:rsidRPr="00C5729E">
              <w:t xml:space="preserve">24475/ </w:t>
            </w:r>
          </w:p>
          <w:p w14:paraId="68FBCDC0" w14:textId="77777777" w:rsidR="00C345E4" w:rsidRPr="00C5729E" w:rsidRDefault="00C345E4" w:rsidP="00E37B4C">
            <w:r w:rsidRPr="00C5729E">
              <w:t>7744475</w:t>
            </w:r>
            <w:r>
              <w:br/>
            </w:r>
            <w:hyperlink r:id="rId20" w:history="1">
              <w:r w:rsidRPr="00C5729E">
                <w:rPr>
                  <w:rStyle w:val="Hyperlink"/>
                </w:rPr>
                <w:t>unity-airlines@vanuatu.com.vu</w:t>
              </w:r>
            </w:hyperlink>
          </w:p>
        </w:tc>
      </w:tr>
      <w:tr w:rsidR="00C345E4" w:rsidRPr="00C5729E" w14:paraId="3DC80EFE" w14:textId="77777777" w:rsidTr="00265847">
        <w:trPr>
          <w:trHeight w:val="402"/>
        </w:trPr>
        <w:tc>
          <w:tcPr>
            <w:tcW w:w="1384" w:type="dxa"/>
            <w:vMerge/>
            <w:shd w:val="clear" w:color="auto" w:fill="C6D9F1" w:themeFill="text2" w:themeFillTint="33"/>
            <w:hideMark/>
          </w:tcPr>
          <w:p w14:paraId="73022FD0" w14:textId="77777777" w:rsidR="00C345E4" w:rsidRPr="00C5729E" w:rsidRDefault="00C345E4" w:rsidP="00E37B4C"/>
        </w:tc>
        <w:tc>
          <w:tcPr>
            <w:tcW w:w="1559" w:type="dxa"/>
            <w:noWrap/>
            <w:hideMark/>
          </w:tcPr>
          <w:p w14:paraId="35F120CB" w14:textId="77777777" w:rsidR="00C345E4" w:rsidRPr="00C5729E" w:rsidRDefault="00C345E4" w:rsidP="00E37B4C">
            <w:r w:rsidRPr="00C5729E">
              <w:t>BN2A Islander</w:t>
            </w:r>
          </w:p>
        </w:tc>
        <w:tc>
          <w:tcPr>
            <w:tcW w:w="709" w:type="dxa"/>
            <w:noWrap/>
            <w:hideMark/>
          </w:tcPr>
          <w:p w14:paraId="7E83EAAD" w14:textId="77777777" w:rsidR="00C345E4" w:rsidRPr="00C5729E" w:rsidRDefault="00C345E4" w:rsidP="00E37B4C">
            <w:r w:rsidRPr="00C5729E">
              <w:t>8</w:t>
            </w:r>
          </w:p>
        </w:tc>
        <w:tc>
          <w:tcPr>
            <w:tcW w:w="1106" w:type="dxa"/>
            <w:noWrap/>
            <w:hideMark/>
          </w:tcPr>
          <w:p w14:paraId="25CEF45F" w14:textId="77777777" w:rsidR="00C345E4" w:rsidRPr="00C5729E" w:rsidRDefault="00C345E4" w:rsidP="00E37B4C">
            <w:r w:rsidRPr="00C5729E">
              <w:t>650</w:t>
            </w:r>
          </w:p>
        </w:tc>
        <w:tc>
          <w:tcPr>
            <w:tcW w:w="901" w:type="dxa"/>
          </w:tcPr>
          <w:p w14:paraId="0F81AE5E" w14:textId="77777777" w:rsidR="00C345E4" w:rsidRDefault="00C345E4" w:rsidP="00E37B4C"/>
        </w:tc>
        <w:tc>
          <w:tcPr>
            <w:tcW w:w="1102" w:type="dxa"/>
            <w:noWrap/>
            <w:hideMark/>
          </w:tcPr>
          <w:p w14:paraId="7D0AF50E" w14:textId="77777777" w:rsidR="00C345E4" w:rsidRPr="00C5729E" w:rsidRDefault="00C345E4" w:rsidP="00E37B4C">
            <w:r>
              <w:t xml:space="preserve">80,000/ </w:t>
            </w:r>
            <w:proofErr w:type="spellStart"/>
            <w:r>
              <w:t>hr</w:t>
            </w:r>
            <w:proofErr w:type="spellEnd"/>
          </w:p>
        </w:tc>
        <w:tc>
          <w:tcPr>
            <w:tcW w:w="2867" w:type="dxa"/>
            <w:vMerge/>
            <w:hideMark/>
          </w:tcPr>
          <w:p w14:paraId="28682109" w14:textId="77777777" w:rsidR="00C345E4" w:rsidRPr="00C5729E" w:rsidRDefault="00C345E4" w:rsidP="00E37B4C"/>
        </w:tc>
      </w:tr>
      <w:tr w:rsidR="00C345E4" w:rsidRPr="00C5729E" w14:paraId="3EDFE365" w14:textId="77777777" w:rsidTr="00265847">
        <w:trPr>
          <w:trHeight w:val="402"/>
        </w:trPr>
        <w:tc>
          <w:tcPr>
            <w:tcW w:w="1384" w:type="dxa"/>
            <w:vMerge/>
            <w:shd w:val="clear" w:color="auto" w:fill="C6D9F1" w:themeFill="text2" w:themeFillTint="33"/>
            <w:hideMark/>
          </w:tcPr>
          <w:p w14:paraId="3EF3ED02" w14:textId="77777777" w:rsidR="00C345E4" w:rsidRPr="00C5729E" w:rsidRDefault="00C345E4" w:rsidP="00E37B4C"/>
        </w:tc>
        <w:tc>
          <w:tcPr>
            <w:tcW w:w="1559" w:type="dxa"/>
            <w:noWrap/>
            <w:hideMark/>
          </w:tcPr>
          <w:p w14:paraId="2ED82B30" w14:textId="77777777" w:rsidR="00C345E4" w:rsidRPr="00C5729E" w:rsidRDefault="00C345E4" w:rsidP="00E37B4C">
            <w:r w:rsidRPr="00C5729E">
              <w:t xml:space="preserve">BN2A </w:t>
            </w:r>
            <w:proofErr w:type="spellStart"/>
            <w:r w:rsidRPr="00C5729E">
              <w:t>Trilsander</w:t>
            </w:r>
            <w:proofErr w:type="spellEnd"/>
          </w:p>
        </w:tc>
        <w:tc>
          <w:tcPr>
            <w:tcW w:w="709" w:type="dxa"/>
            <w:noWrap/>
            <w:hideMark/>
          </w:tcPr>
          <w:p w14:paraId="35FD9286" w14:textId="77777777" w:rsidR="00C345E4" w:rsidRPr="00C5729E" w:rsidRDefault="00C345E4" w:rsidP="00E37B4C">
            <w:r w:rsidRPr="00C5729E">
              <w:t>9</w:t>
            </w:r>
          </w:p>
        </w:tc>
        <w:tc>
          <w:tcPr>
            <w:tcW w:w="1106" w:type="dxa"/>
            <w:noWrap/>
            <w:hideMark/>
          </w:tcPr>
          <w:p w14:paraId="5BEB0076" w14:textId="77777777" w:rsidR="00C345E4" w:rsidRPr="00C5729E" w:rsidRDefault="00C345E4" w:rsidP="00E37B4C">
            <w:r w:rsidRPr="00C5729E">
              <w:t>1300</w:t>
            </w:r>
          </w:p>
        </w:tc>
        <w:tc>
          <w:tcPr>
            <w:tcW w:w="901" w:type="dxa"/>
          </w:tcPr>
          <w:p w14:paraId="617D8A47" w14:textId="77777777" w:rsidR="00C345E4" w:rsidRPr="00C5729E" w:rsidRDefault="00C345E4" w:rsidP="00E37B4C"/>
        </w:tc>
        <w:tc>
          <w:tcPr>
            <w:tcW w:w="1102" w:type="dxa"/>
            <w:noWrap/>
            <w:hideMark/>
          </w:tcPr>
          <w:p w14:paraId="282EB6B6" w14:textId="77777777" w:rsidR="00C345E4" w:rsidRPr="00C5729E" w:rsidRDefault="00C345E4" w:rsidP="00E37B4C">
            <w:r w:rsidRPr="00C5729E">
              <w:t> </w:t>
            </w:r>
          </w:p>
        </w:tc>
        <w:tc>
          <w:tcPr>
            <w:tcW w:w="2867" w:type="dxa"/>
            <w:vMerge/>
            <w:hideMark/>
          </w:tcPr>
          <w:p w14:paraId="232433B1" w14:textId="77777777" w:rsidR="00C345E4" w:rsidRPr="00C5729E" w:rsidRDefault="00C345E4" w:rsidP="00E37B4C"/>
        </w:tc>
      </w:tr>
      <w:tr w:rsidR="00C345E4" w:rsidRPr="00C5729E" w14:paraId="0853393E" w14:textId="77777777" w:rsidTr="00265847">
        <w:trPr>
          <w:trHeight w:val="402"/>
        </w:trPr>
        <w:tc>
          <w:tcPr>
            <w:tcW w:w="1384" w:type="dxa"/>
            <w:shd w:val="clear" w:color="auto" w:fill="C6D9F1" w:themeFill="text2" w:themeFillTint="33"/>
            <w:hideMark/>
          </w:tcPr>
          <w:p w14:paraId="2E236838" w14:textId="77777777" w:rsidR="00C345E4" w:rsidRPr="00265847" w:rsidRDefault="00C345E4" w:rsidP="00E37B4C">
            <w:pPr>
              <w:rPr>
                <w:b/>
              </w:rPr>
            </w:pPr>
            <w:proofErr w:type="spellStart"/>
            <w:r w:rsidRPr="00265847">
              <w:rPr>
                <w:b/>
              </w:rPr>
              <w:t>Bel</w:t>
            </w:r>
            <w:proofErr w:type="spellEnd"/>
            <w:r w:rsidRPr="00265847">
              <w:rPr>
                <w:b/>
              </w:rPr>
              <w:t xml:space="preserve"> Air</w:t>
            </w:r>
          </w:p>
          <w:p w14:paraId="1F61ED9C" w14:textId="77777777" w:rsidR="00C345E4" w:rsidRDefault="00C345E4" w:rsidP="00E37B4C"/>
          <w:p w14:paraId="0AE5352B" w14:textId="77777777" w:rsidR="00C345E4" w:rsidRPr="00C5729E" w:rsidRDefault="00C345E4" w:rsidP="00E37B4C"/>
        </w:tc>
        <w:tc>
          <w:tcPr>
            <w:tcW w:w="1559" w:type="dxa"/>
            <w:noWrap/>
            <w:hideMark/>
          </w:tcPr>
          <w:p w14:paraId="16356EA4" w14:textId="1D6780DD" w:rsidR="00C345E4" w:rsidRDefault="00C345E4" w:rsidP="00E37B4C">
            <w:r w:rsidRPr="00C5729E">
              <w:t>BN2</w:t>
            </w:r>
            <w:r w:rsidR="00265847">
              <w:t>A</w:t>
            </w:r>
            <w:r w:rsidRPr="00C5729E">
              <w:t xml:space="preserve"> Islander</w:t>
            </w:r>
          </w:p>
          <w:p w14:paraId="1AE25003" w14:textId="77777777" w:rsidR="00C345E4" w:rsidRDefault="00C345E4" w:rsidP="00E37B4C"/>
          <w:p w14:paraId="77245309" w14:textId="77777777" w:rsidR="00C345E4" w:rsidRPr="00C5729E" w:rsidRDefault="00C345E4" w:rsidP="00E37B4C">
            <w:proofErr w:type="spellStart"/>
            <w:r>
              <w:t>Shefa</w:t>
            </w:r>
            <w:proofErr w:type="spellEnd"/>
            <w:r>
              <w:t xml:space="preserve">, </w:t>
            </w:r>
            <w:proofErr w:type="spellStart"/>
            <w:r>
              <w:t>Sanma</w:t>
            </w:r>
            <w:proofErr w:type="spellEnd"/>
            <w:r>
              <w:t xml:space="preserve">, </w:t>
            </w:r>
            <w:proofErr w:type="spellStart"/>
            <w:r>
              <w:t>Penama</w:t>
            </w:r>
            <w:proofErr w:type="spellEnd"/>
            <w:r>
              <w:t xml:space="preserve">, </w:t>
            </w:r>
            <w:proofErr w:type="spellStart"/>
            <w:r>
              <w:t>Malampa</w:t>
            </w:r>
            <w:proofErr w:type="spellEnd"/>
            <w:r>
              <w:t>, (</w:t>
            </w:r>
            <w:proofErr w:type="spellStart"/>
            <w:r>
              <w:t>Gaua</w:t>
            </w:r>
            <w:proofErr w:type="spellEnd"/>
            <w:r>
              <w:t xml:space="preserve"> – only in </w:t>
            </w:r>
            <w:proofErr w:type="spellStart"/>
            <w:r>
              <w:t>Torba</w:t>
            </w:r>
            <w:proofErr w:type="spellEnd"/>
            <w:r>
              <w:t xml:space="preserve">; No service to </w:t>
            </w:r>
            <w:proofErr w:type="spellStart"/>
            <w:r>
              <w:t>Tafea</w:t>
            </w:r>
            <w:proofErr w:type="spellEnd"/>
            <w:r>
              <w:t>)</w:t>
            </w:r>
          </w:p>
        </w:tc>
        <w:tc>
          <w:tcPr>
            <w:tcW w:w="709" w:type="dxa"/>
            <w:noWrap/>
            <w:hideMark/>
          </w:tcPr>
          <w:p w14:paraId="47927934" w14:textId="77777777" w:rsidR="00C345E4" w:rsidRPr="00C5729E" w:rsidRDefault="00C345E4" w:rsidP="00E37B4C">
            <w:r w:rsidRPr="00C5729E">
              <w:t>9</w:t>
            </w:r>
          </w:p>
        </w:tc>
        <w:tc>
          <w:tcPr>
            <w:tcW w:w="1106" w:type="dxa"/>
            <w:noWrap/>
            <w:hideMark/>
          </w:tcPr>
          <w:p w14:paraId="5940A052" w14:textId="77777777" w:rsidR="00C345E4" w:rsidRPr="00C5729E" w:rsidRDefault="00C345E4" w:rsidP="00E37B4C">
            <w:r>
              <w:t>650</w:t>
            </w:r>
          </w:p>
        </w:tc>
        <w:tc>
          <w:tcPr>
            <w:tcW w:w="901" w:type="dxa"/>
          </w:tcPr>
          <w:p w14:paraId="1F53613A" w14:textId="77777777" w:rsidR="00C345E4" w:rsidRPr="00C5729E" w:rsidRDefault="00C345E4" w:rsidP="00E37B4C"/>
        </w:tc>
        <w:tc>
          <w:tcPr>
            <w:tcW w:w="1102" w:type="dxa"/>
            <w:noWrap/>
            <w:hideMark/>
          </w:tcPr>
          <w:p w14:paraId="5CC5B613" w14:textId="77777777" w:rsidR="00C345E4" w:rsidRPr="00C5729E" w:rsidRDefault="00C345E4" w:rsidP="00E37B4C">
            <w:r w:rsidRPr="00C5729E">
              <w:t> </w:t>
            </w:r>
          </w:p>
        </w:tc>
        <w:tc>
          <w:tcPr>
            <w:tcW w:w="2867" w:type="dxa"/>
            <w:noWrap/>
            <w:hideMark/>
          </w:tcPr>
          <w:p w14:paraId="27E6E619" w14:textId="77777777" w:rsidR="00C345E4" w:rsidRDefault="00C345E4" w:rsidP="00E37B4C">
            <w:r w:rsidRPr="00C5729E">
              <w:t>Norma</w:t>
            </w:r>
          </w:p>
          <w:p w14:paraId="601615D6" w14:textId="77777777" w:rsidR="00C345E4" w:rsidRDefault="00C345E4" w:rsidP="00E37B4C">
            <w:r>
              <w:t>299</w:t>
            </w:r>
            <w:r w:rsidRPr="00C5729E">
              <w:t>83</w:t>
            </w:r>
          </w:p>
          <w:p w14:paraId="4A509AE4" w14:textId="77777777" w:rsidR="00C345E4" w:rsidRDefault="00C345E4" w:rsidP="00E37B4C">
            <w:r w:rsidRPr="00C5729E">
              <w:t>5551290</w:t>
            </w:r>
          </w:p>
          <w:p w14:paraId="1153091A" w14:textId="77777777" w:rsidR="00C345E4" w:rsidRDefault="00C345E4" w:rsidP="00E37B4C">
            <w:r w:rsidRPr="00C5729E">
              <w:t>7741753</w:t>
            </w:r>
          </w:p>
          <w:p w14:paraId="3990EFFB" w14:textId="77777777" w:rsidR="00C345E4" w:rsidRPr="00C5729E" w:rsidRDefault="00F7612E" w:rsidP="00E37B4C">
            <w:hyperlink r:id="rId21" w:history="1">
              <w:r w:rsidR="00C345E4" w:rsidRPr="00C5729E">
                <w:rPr>
                  <w:rStyle w:val="Hyperlink"/>
                </w:rPr>
                <w:t>airways@belair.vu</w:t>
              </w:r>
            </w:hyperlink>
          </w:p>
        </w:tc>
      </w:tr>
      <w:tr w:rsidR="00C345E4" w:rsidRPr="00C5729E" w14:paraId="57D6D3BC" w14:textId="77777777" w:rsidTr="00265847">
        <w:trPr>
          <w:trHeight w:val="402"/>
        </w:trPr>
        <w:tc>
          <w:tcPr>
            <w:tcW w:w="1384" w:type="dxa"/>
            <w:shd w:val="clear" w:color="auto" w:fill="C6D9F1" w:themeFill="text2" w:themeFillTint="33"/>
            <w:hideMark/>
          </w:tcPr>
          <w:p w14:paraId="7BC7B6D1" w14:textId="77777777" w:rsidR="00C345E4" w:rsidRPr="00C5729E" w:rsidRDefault="00C345E4" w:rsidP="00E37B4C">
            <w:r w:rsidRPr="00C5729E">
              <w:t>Air Safari</w:t>
            </w:r>
          </w:p>
        </w:tc>
        <w:tc>
          <w:tcPr>
            <w:tcW w:w="1559" w:type="dxa"/>
            <w:noWrap/>
            <w:hideMark/>
          </w:tcPr>
          <w:p w14:paraId="37BD7214" w14:textId="77777777" w:rsidR="00C345E4" w:rsidRPr="00C5729E" w:rsidRDefault="00C345E4" w:rsidP="00E37B4C">
            <w:r w:rsidRPr="00C5729E">
              <w:t xml:space="preserve">GA8 </w:t>
            </w:r>
            <w:proofErr w:type="spellStart"/>
            <w:r w:rsidRPr="00C5729E">
              <w:t>Airvan</w:t>
            </w:r>
            <w:proofErr w:type="spellEnd"/>
          </w:p>
        </w:tc>
        <w:tc>
          <w:tcPr>
            <w:tcW w:w="709" w:type="dxa"/>
            <w:noWrap/>
            <w:hideMark/>
          </w:tcPr>
          <w:p w14:paraId="79CE305F" w14:textId="77777777" w:rsidR="00C345E4" w:rsidRPr="00C5729E" w:rsidRDefault="00C345E4" w:rsidP="00E37B4C">
            <w:r w:rsidRPr="00C5729E">
              <w:t>8</w:t>
            </w:r>
          </w:p>
        </w:tc>
        <w:tc>
          <w:tcPr>
            <w:tcW w:w="1106" w:type="dxa"/>
            <w:noWrap/>
            <w:hideMark/>
          </w:tcPr>
          <w:p w14:paraId="762294CF" w14:textId="77777777" w:rsidR="00C345E4" w:rsidRPr="00C5729E" w:rsidRDefault="00C345E4" w:rsidP="00E37B4C">
            <w:r w:rsidRPr="00C5729E">
              <w:t>?</w:t>
            </w:r>
          </w:p>
        </w:tc>
        <w:tc>
          <w:tcPr>
            <w:tcW w:w="901" w:type="dxa"/>
          </w:tcPr>
          <w:p w14:paraId="27B3C369" w14:textId="77777777" w:rsidR="00C345E4" w:rsidRPr="00C5729E" w:rsidRDefault="00C345E4" w:rsidP="00E37B4C"/>
        </w:tc>
        <w:tc>
          <w:tcPr>
            <w:tcW w:w="1102" w:type="dxa"/>
            <w:noWrap/>
            <w:hideMark/>
          </w:tcPr>
          <w:p w14:paraId="365C5083" w14:textId="77777777" w:rsidR="00C345E4" w:rsidRPr="00C5729E" w:rsidRDefault="00C345E4" w:rsidP="00E37B4C">
            <w:r w:rsidRPr="00C5729E">
              <w:t> </w:t>
            </w:r>
          </w:p>
        </w:tc>
        <w:tc>
          <w:tcPr>
            <w:tcW w:w="2867" w:type="dxa"/>
            <w:noWrap/>
            <w:hideMark/>
          </w:tcPr>
          <w:p w14:paraId="0E89825E" w14:textId="77777777" w:rsidR="00C345E4" w:rsidRDefault="00C345E4" w:rsidP="00E37B4C">
            <w:r w:rsidRPr="00C5729E">
              <w:t>Matthew</w:t>
            </w:r>
          </w:p>
          <w:p w14:paraId="4C5AFC48" w14:textId="77777777" w:rsidR="00C345E4" w:rsidRDefault="00C345E4" w:rsidP="00E37B4C">
            <w:proofErr w:type="spellStart"/>
            <w:r>
              <w:t>Nastasia</w:t>
            </w:r>
            <w:proofErr w:type="spellEnd"/>
          </w:p>
          <w:p w14:paraId="598D2F78" w14:textId="77777777" w:rsidR="00C345E4" w:rsidRDefault="00C345E4" w:rsidP="00E37B4C">
            <w:r>
              <w:t>7745207</w:t>
            </w:r>
          </w:p>
          <w:p w14:paraId="1862FC37" w14:textId="77777777" w:rsidR="00C345E4" w:rsidRDefault="00C345E4" w:rsidP="00E37B4C">
            <w:r>
              <w:t>5545207</w:t>
            </w:r>
          </w:p>
          <w:p w14:paraId="287299DB" w14:textId="77777777" w:rsidR="00C345E4" w:rsidRDefault="00C345E4" w:rsidP="00E37B4C">
            <w:r>
              <w:t>7745206</w:t>
            </w:r>
          </w:p>
          <w:p w14:paraId="4F853229" w14:textId="77777777" w:rsidR="00C345E4" w:rsidRDefault="00C345E4" w:rsidP="00E37B4C">
            <w:r w:rsidRPr="002141F3">
              <w:t>5545206</w:t>
            </w:r>
          </w:p>
          <w:p w14:paraId="43E2334C" w14:textId="77777777" w:rsidR="00C345E4" w:rsidRPr="00C5729E" w:rsidRDefault="00F7612E" w:rsidP="00E37B4C">
            <w:hyperlink r:id="rId22" w:history="1">
              <w:r w:rsidR="00C345E4" w:rsidRPr="00C5729E">
                <w:rPr>
                  <w:rStyle w:val="Hyperlink"/>
                </w:rPr>
                <w:t>flights@airsafaris.vu</w:t>
              </w:r>
            </w:hyperlink>
          </w:p>
        </w:tc>
      </w:tr>
      <w:tr w:rsidR="00C345E4" w:rsidRPr="00C5729E" w14:paraId="19D56E80" w14:textId="77777777" w:rsidTr="00265847">
        <w:trPr>
          <w:trHeight w:val="402"/>
        </w:trPr>
        <w:tc>
          <w:tcPr>
            <w:tcW w:w="1384" w:type="dxa"/>
            <w:shd w:val="clear" w:color="auto" w:fill="C6D9F1" w:themeFill="text2" w:themeFillTint="33"/>
          </w:tcPr>
          <w:p w14:paraId="6785A711" w14:textId="77777777" w:rsidR="00C345E4" w:rsidRPr="00265847" w:rsidRDefault="00C345E4" w:rsidP="00E37B4C">
            <w:pPr>
              <w:rPr>
                <w:b/>
                <w:highlight w:val="yellow"/>
              </w:rPr>
            </w:pPr>
            <w:r w:rsidRPr="00265847">
              <w:rPr>
                <w:b/>
              </w:rPr>
              <w:lastRenderedPageBreak/>
              <w:t>Vanuatu Helicopter</w:t>
            </w:r>
          </w:p>
        </w:tc>
        <w:tc>
          <w:tcPr>
            <w:tcW w:w="1559" w:type="dxa"/>
            <w:noWrap/>
          </w:tcPr>
          <w:p w14:paraId="0D6713DE" w14:textId="77777777" w:rsidR="00C345E4" w:rsidRDefault="00C345E4" w:rsidP="00E37B4C"/>
          <w:p w14:paraId="4671D336" w14:textId="77777777" w:rsidR="00C345E4" w:rsidRDefault="00C345E4" w:rsidP="00E37B4C"/>
          <w:p w14:paraId="17C094DD" w14:textId="77777777" w:rsidR="00C345E4" w:rsidRDefault="00C345E4" w:rsidP="00E37B4C">
            <w:r>
              <w:t xml:space="preserve">AS350BA Squirrel </w:t>
            </w:r>
          </w:p>
          <w:p w14:paraId="521B9862" w14:textId="77777777" w:rsidR="00C345E4" w:rsidRDefault="00C345E4" w:rsidP="00E37B4C">
            <w:r>
              <w:t xml:space="preserve">Medical </w:t>
            </w:r>
            <w:proofErr w:type="spellStart"/>
            <w:r>
              <w:t>evac</w:t>
            </w:r>
            <w:proofErr w:type="spellEnd"/>
            <w:r>
              <w:t xml:space="preserve"> capability</w:t>
            </w:r>
          </w:p>
          <w:p w14:paraId="07B1C6FD" w14:textId="77777777" w:rsidR="00C345E4" w:rsidRDefault="00C345E4" w:rsidP="00E37B4C"/>
          <w:p w14:paraId="4A2B9427" w14:textId="77777777" w:rsidR="00C345E4" w:rsidRDefault="00C345E4" w:rsidP="00E37B4C">
            <w:r w:rsidRPr="00A6744F">
              <w:t>Robinson R66</w:t>
            </w:r>
          </w:p>
          <w:p w14:paraId="04DF7782" w14:textId="77777777" w:rsidR="00C345E4" w:rsidRDefault="00C345E4" w:rsidP="00E37B4C"/>
          <w:p w14:paraId="0BF879D1" w14:textId="77777777" w:rsidR="00C345E4" w:rsidRDefault="00C345E4" w:rsidP="00E37B4C"/>
          <w:p w14:paraId="5665F442" w14:textId="77777777" w:rsidR="00C345E4" w:rsidRDefault="00C345E4" w:rsidP="00E37B4C"/>
          <w:p w14:paraId="20585DB2" w14:textId="77777777" w:rsidR="00C345E4" w:rsidRPr="000F33F1" w:rsidRDefault="00C345E4" w:rsidP="00E37B4C">
            <w:r w:rsidRPr="00361A47">
              <w:t xml:space="preserve">Robinson R44 Clipper </w:t>
            </w:r>
            <w:proofErr w:type="spellStart"/>
            <w:r w:rsidRPr="00361A47">
              <w:t>ll</w:t>
            </w:r>
            <w:proofErr w:type="spellEnd"/>
          </w:p>
          <w:p w14:paraId="790F47B5" w14:textId="77777777" w:rsidR="00C345E4" w:rsidRPr="000F33F1" w:rsidRDefault="00C345E4" w:rsidP="00E37B4C">
            <w:pPr>
              <w:rPr>
                <w:rFonts w:ascii="Times" w:hAnsi="Times"/>
                <w:sz w:val="20"/>
                <w:szCs w:val="20"/>
                <w:lang w:val="en-AU"/>
              </w:rPr>
            </w:pPr>
            <w:r w:rsidRPr="000F33F1">
              <w:rPr>
                <w:rFonts w:ascii="Times" w:hAnsi="Times"/>
                <w:sz w:val="20"/>
                <w:szCs w:val="20"/>
                <w:lang w:val="en-AU"/>
              </w:rPr>
              <w:br/>
            </w:r>
            <w:r w:rsidRPr="000F33F1">
              <w:rPr>
                <w:rFonts w:ascii="Arial" w:hAnsi="Arial" w:cs="Arial"/>
                <w:color w:val="505154"/>
                <w:sz w:val="22"/>
                <w:szCs w:val="22"/>
                <w:lang w:val="en-AU"/>
              </w:rPr>
              <w:t> </w:t>
            </w:r>
          </w:p>
          <w:p w14:paraId="5A3EE6FC" w14:textId="77777777" w:rsidR="00C345E4" w:rsidRPr="00E96591" w:rsidRDefault="00C345E4" w:rsidP="00E37B4C">
            <w:pPr>
              <w:rPr>
                <w:highlight w:val="yellow"/>
              </w:rPr>
            </w:pPr>
          </w:p>
        </w:tc>
        <w:tc>
          <w:tcPr>
            <w:tcW w:w="709" w:type="dxa"/>
            <w:noWrap/>
          </w:tcPr>
          <w:p w14:paraId="3A3031AE" w14:textId="77777777" w:rsidR="00C345E4" w:rsidRDefault="00C345E4" w:rsidP="00E37B4C"/>
          <w:p w14:paraId="65EEBBC5" w14:textId="77777777" w:rsidR="00C345E4" w:rsidRDefault="00C345E4" w:rsidP="00E37B4C"/>
          <w:p w14:paraId="12A6736C" w14:textId="77777777" w:rsidR="00C345E4" w:rsidRDefault="00C345E4" w:rsidP="00E37B4C">
            <w:r>
              <w:t>4</w:t>
            </w:r>
          </w:p>
          <w:p w14:paraId="16A6BD92" w14:textId="77777777" w:rsidR="00C345E4" w:rsidRDefault="00C345E4" w:rsidP="00E37B4C"/>
          <w:p w14:paraId="15C33A85" w14:textId="77777777" w:rsidR="00C345E4" w:rsidRDefault="00C345E4" w:rsidP="00E37B4C"/>
          <w:p w14:paraId="7DA8C7CB" w14:textId="77777777" w:rsidR="00C345E4" w:rsidRDefault="00C345E4" w:rsidP="00E37B4C"/>
          <w:p w14:paraId="4F05C1E3" w14:textId="77777777" w:rsidR="00C345E4" w:rsidRDefault="00C345E4" w:rsidP="00E37B4C"/>
          <w:p w14:paraId="2AEC0725" w14:textId="77777777" w:rsidR="00C345E4" w:rsidRDefault="00C345E4" w:rsidP="00E37B4C"/>
          <w:p w14:paraId="3BDADC93" w14:textId="77777777" w:rsidR="00C345E4" w:rsidRDefault="00C345E4" w:rsidP="00E37B4C">
            <w:r>
              <w:t>4</w:t>
            </w:r>
          </w:p>
          <w:p w14:paraId="564CCDD7" w14:textId="77777777" w:rsidR="00C345E4" w:rsidRDefault="00C345E4" w:rsidP="00E37B4C"/>
          <w:p w14:paraId="5B819429" w14:textId="77777777" w:rsidR="00C345E4" w:rsidRDefault="00C345E4" w:rsidP="00E37B4C"/>
          <w:p w14:paraId="151DC7AF" w14:textId="77777777" w:rsidR="00C345E4" w:rsidRDefault="00C345E4" w:rsidP="00E37B4C"/>
          <w:p w14:paraId="32822F6F" w14:textId="77777777" w:rsidR="00C345E4" w:rsidRDefault="00C345E4" w:rsidP="00E37B4C"/>
          <w:p w14:paraId="47628B44" w14:textId="77777777" w:rsidR="00C345E4" w:rsidRPr="00C5729E" w:rsidRDefault="00C345E4" w:rsidP="00E37B4C">
            <w:r>
              <w:t>3</w:t>
            </w:r>
          </w:p>
        </w:tc>
        <w:tc>
          <w:tcPr>
            <w:tcW w:w="1106" w:type="dxa"/>
            <w:noWrap/>
          </w:tcPr>
          <w:p w14:paraId="2A8596A8" w14:textId="77777777" w:rsidR="00C345E4" w:rsidRDefault="00C345E4" w:rsidP="00E37B4C"/>
          <w:p w14:paraId="61F17489" w14:textId="77777777" w:rsidR="00C345E4" w:rsidRDefault="00C345E4" w:rsidP="00E37B4C"/>
          <w:p w14:paraId="07108CE1" w14:textId="77777777" w:rsidR="00C345E4" w:rsidRDefault="00C345E4" w:rsidP="00E37B4C">
            <w:r>
              <w:t>600 (120 knots)</w:t>
            </w:r>
          </w:p>
          <w:p w14:paraId="20F956CD" w14:textId="77777777" w:rsidR="00C345E4" w:rsidRDefault="00C345E4" w:rsidP="00E37B4C"/>
          <w:p w14:paraId="1883BFC1" w14:textId="77777777" w:rsidR="00C345E4" w:rsidRDefault="00C345E4" w:rsidP="00E37B4C"/>
          <w:p w14:paraId="11601B52" w14:textId="77777777" w:rsidR="00C345E4" w:rsidRDefault="00C345E4" w:rsidP="00E37B4C"/>
          <w:p w14:paraId="2F04C1DA" w14:textId="77777777" w:rsidR="00C345E4" w:rsidRDefault="00C345E4" w:rsidP="00E37B4C">
            <w:r>
              <w:t>450 (120 knots)</w:t>
            </w:r>
          </w:p>
          <w:p w14:paraId="648D9059" w14:textId="77777777" w:rsidR="00C345E4" w:rsidRDefault="00C345E4" w:rsidP="00E37B4C"/>
          <w:p w14:paraId="25E7A377" w14:textId="77777777" w:rsidR="00C345E4" w:rsidRDefault="00C345E4" w:rsidP="00E37B4C"/>
          <w:p w14:paraId="4276CCBE" w14:textId="77777777" w:rsidR="00C345E4" w:rsidRPr="00C5729E" w:rsidRDefault="00C345E4" w:rsidP="00E37B4C">
            <w:r>
              <w:t>400 (100 knots)</w:t>
            </w:r>
          </w:p>
        </w:tc>
        <w:tc>
          <w:tcPr>
            <w:tcW w:w="901" w:type="dxa"/>
          </w:tcPr>
          <w:p w14:paraId="62997DEC" w14:textId="77777777" w:rsidR="00C345E4" w:rsidRDefault="00C345E4" w:rsidP="00E37B4C"/>
          <w:p w14:paraId="3580ABF7" w14:textId="77777777" w:rsidR="00C345E4" w:rsidRDefault="00C345E4" w:rsidP="00E37B4C"/>
          <w:p w14:paraId="2451E56B" w14:textId="77777777" w:rsidR="00C345E4" w:rsidRDefault="00C345E4" w:rsidP="00E37B4C">
            <w:r>
              <w:t>2100</w:t>
            </w:r>
          </w:p>
          <w:p w14:paraId="74DB06AB" w14:textId="77777777" w:rsidR="00C345E4" w:rsidRDefault="00C345E4" w:rsidP="00E37B4C"/>
          <w:p w14:paraId="119BD54B" w14:textId="77777777" w:rsidR="00C345E4" w:rsidRDefault="00C345E4" w:rsidP="00E37B4C"/>
          <w:p w14:paraId="22526BCD" w14:textId="77777777" w:rsidR="00C345E4" w:rsidRDefault="00C345E4" w:rsidP="00E37B4C"/>
          <w:p w14:paraId="4EFE4ADF" w14:textId="77777777" w:rsidR="00C345E4" w:rsidRDefault="00C345E4" w:rsidP="00E37B4C"/>
          <w:p w14:paraId="0C8B3E15" w14:textId="77777777" w:rsidR="00C345E4" w:rsidRDefault="00C345E4" w:rsidP="00E37B4C"/>
          <w:p w14:paraId="54D962C6" w14:textId="77777777" w:rsidR="00C345E4" w:rsidRDefault="00C345E4" w:rsidP="00E37B4C">
            <w:r>
              <w:t>1225</w:t>
            </w:r>
          </w:p>
          <w:p w14:paraId="32AF3A25" w14:textId="77777777" w:rsidR="00C345E4" w:rsidRDefault="00C345E4" w:rsidP="00E37B4C"/>
          <w:p w14:paraId="07566CB8" w14:textId="77777777" w:rsidR="00C345E4" w:rsidRDefault="00C345E4" w:rsidP="00E37B4C"/>
          <w:p w14:paraId="19958911" w14:textId="77777777" w:rsidR="00C345E4" w:rsidRDefault="00C345E4" w:rsidP="00E37B4C"/>
          <w:p w14:paraId="18B809D3" w14:textId="77777777" w:rsidR="00C345E4" w:rsidRDefault="00C345E4" w:rsidP="00E37B4C"/>
          <w:p w14:paraId="675DA36A" w14:textId="77777777" w:rsidR="00C345E4" w:rsidRDefault="00C345E4" w:rsidP="00E37B4C">
            <w:r>
              <w:t>1134</w:t>
            </w:r>
          </w:p>
        </w:tc>
        <w:tc>
          <w:tcPr>
            <w:tcW w:w="1102" w:type="dxa"/>
            <w:noWrap/>
          </w:tcPr>
          <w:p w14:paraId="0E530974" w14:textId="77777777" w:rsidR="00C345E4" w:rsidRDefault="00C345E4" w:rsidP="00E37B4C"/>
          <w:p w14:paraId="229E68DB" w14:textId="77777777" w:rsidR="00C345E4" w:rsidRDefault="00C345E4" w:rsidP="00E37B4C"/>
          <w:p w14:paraId="32295880" w14:textId="77777777" w:rsidR="00C345E4" w:rsidRDefault="00C345E4" w:rsidP="00E37B4C">
            <w:r>
              <w:t>157,500/</w:t>
            </w:r>
            <w:proofErr w:type="spellStart"/>
            <w:r>
              <w:t>hr</w:t>
            </w:r>
            <w:proofErr w:type="spellEnd"/>
          </w:p>
          <w:p w14:paraId="7734F027" w14:textId="77777777" w:rsidR="00C345E4" w:rsidRDefault="00C345E4" w:rsidP="00E37B4C"/>
          <w:p w14:paraId="44EDF736" w14:textId="77777777" w:rsidR="00C345E4" w:rsidRDefault="00C345E4" w:rsidP="00E37B4C"/>
          <w:p w14:paraId="7831B3F2" w14:textId="77777777" w:rsidR="00C345E4" w:rsidRDefault="00C345E4" w:rsidP="00E37B4C"/>
          <w:p w14:paraId="25D1493F" w14:textId="77777777" w:rsidR="00C345E4" w:rsidRDefault="00C345E4" w:rsidP="00E37B4C"/>
          <w:p w14:paraId="68F3B2F3" w14:textId="77777777" w:rsidR="00C345E4" w:rsidRDefault="00C345E4" w:rsidP="00E37B4C"/>
          <w:p w14:paraId="682515E7" w14:textId="77777777" w:rsidR="00C345E4" w:rsidRDefault="00C345E4" w:rsidP="00E37B4C"/>
          <w:p w14:paraId="71C621E5" w14:textId="77777777" w:rsidR="00C345E4" w:rsidRDefault="00C345E4" w:rsidP="00E37B4C"/>
          <w:p w14:paraId="590F4C5F" w14:textId="77777777" w:rsidR="00C345E4" w:rsidRDefault="00C345E4" w:rsidP="00E37B4C"/>
          <w:p w14:paraId="3AF1ADDB" w14:textId="77777777" w:rsidR="00C345E4" w:rsidRDefault="00C345E4" w:rsidP="00E37B4C"/>
          <w:p w14:paraId="64A78020" w14:textId="77777777" w:rsidR="00C345E4" w:rsidRPr="00C5729E" w:rsidRDefault="00C345E4" w:rsidP="00E37B4C">
            <w:r>
              <w:t>135,000vt/</w:t>
            </w:r>
            <w:proofErr w:type="spellStart"/>
            <w:r>
              <w:t>hr</w:t>
            </w:r>
            <w:proofErr w:type="spellEnd"/>
          </w:p>
        </w:tc>
        <w:tc>
          <w:tcPr>
            <w:tcW w:w="2867" w:type="dxa"/>
            <w:noWrap/>
          </w:tcPr>
          <w:p w14:paraId="08EB361A" w14:textId="77777777" w:rsidR="00C345E4" w:rsidRDefault="00C345E4" w:rsidP="00E37B4C">
            <w:r>
              <w:t>Andy</w:t>
            </w:r>
          </w:p>
          <w:p w14:paraId="42873B31" w14:textId="77777777" w:rsidR="00C345E4" w:rsidRDefault="00C345E4" w:rsidP="00E37B4C">
            <w:r w:rsidRPr="005C5DD6">
              <w:t>25022</w:t>
            </w:r>
          </w:p>
          <w:p w14:paraId="58F6A609" w14:textId="77777777" w:rsidR="00C345E4" w:rsidRPr="005C5DD6" w:rsidRDefault="00C345E4" w:rsidP="00E37B4C">
            <w:r w:rsidRPr="005C5DD6">
              <w:t>77 44106</w:t>
            </w:r>
          </w:p>
          <w:p w14:paraId="094C7BF1" w14:textId="77777777" w:rsidR="00C345E4" w:rsidRDefault="00C345E4" w:rsidP="00E37B4C">
            <w:pPr>
              <w:rPr>
                <w:shd w:val="clear" w:color="auto" w:fill="EEECE1" w:themeFill="background2"/>
              </w:rPr>
            </w:pPr>
            <w:r w:rsidRPr="0086429F">
              <w:rPr>
                <w:shd w:val="clear" w:color="auto" w:fill="EEECE1" w:themeFill="background2"/>
              </w:rPr>
              <w:t>772 4354</w:t>
            </w:r>
          </w:p>
          <w:p w14:paraId="563B89C4" w14:textId="77777777" w:rsidR="00C345E4" w:rsidRDefault="00C345E4" w:rsidP="00E37B4C">
            <w:pPr>
              <w:rPr>
                <w:shd w:val="clear" w:color="auto" w:fill="EEECE1" w:themeFill="background2"/>
              </w:rPr>
            </w:pPr>
            <w:proofErr w:type="gramStart"/>
            <w:r>
              <w:rPr>
                <w:shd w:val="clear" w:color="auto" w:fill="EEECE1" w:themeFill="background2"/>
              </w:rPr>
              <w:t>sat</w:t>
            </w:r>
            <w:proofErr w:type="gramEnd"/>
            <w:r>
              <w:rPr>
                <w:shd w:val="clear" w:color="auto" w:fill="EEECE1" w:themeFill="background2"/>
              </w:rPr>
              <w:t xml:space="preserve"> phone</w:t>
            </w:r>
          </w:p>
          <w:p w14:paraId="45210D67" w14:textId="77777777" w:rsidR="00C345E4" w:rsidRDefault="00C345E4" w:rsidP="00E37B4C">
            <w:r w:rsidRPr="009E6071">
              <w:t>00 881 6 314 50545</w:t>
            </w:r>
          </w:p>
          <w:p w14:paraId="200C0329" w14:textId="77777777" w:rsidR="00C345E4" w:rsidRDefault="00C345E4" w:rsidP="00E37B4C">
            <w:r w:rsidRPr="009E6071">
              <w:t>00 881 6 224 33055</w:t>
            </w:r>
          </w:p>
          <w:p w14:paraId="07E1EE1A" w14:textId="77777777" w:rsidR="00C345E4" w:rsidRDefault="00C345E4" w:rsidP="00E37B4C">
            <w:r w:rsidRPr="009E6071">
              <w:t>00 881 6 314 48861</w:t>
            </w:r>
          </w:p>
          <w:p w14:paraId="01780363" w14:textId="77777777" w:rsidR="00C345E4" w:rsidRPr="005C5DD6" w:rsidRDefault="00DA46E3" w:rsidP="00E37B4C">
            <w:r>
              <w:fldChar w:fldCharType="begin"/>
            </w:r>
            <w:r>
              <w:instrText xml:space="preserve"> HYPERLINK "mailto:info@vanuatuhelicopters.com" \t "_blank" </w:instrText>
            </w:r>
            <w:r>
              <w:fldChar w:fldCharType="separate"/>
            </w:r>
            <w:r w:rsidR="00C345E4" w:rsidRPr="005C5DD6">
              <w:rPr>
                <w:rStyle w:val="Hyperlink"/>
              </w:rPr>
              <w:t>info@vanuatuhelicopters.com</w:t>
            </w:r>
            <w:r>
              <w:rPr>
                <w:rStyle w:val="Hyperlink"/>
              </w:rPr>
              <w:fldChar w:fldCharType="end"/>
            </w:r>
            <w:r w:rsidR="00C345E4" w:rsidRPr="005C5DD6">
              <w:t xml:space="preserve"> </w:t>
            </w:r>
          </w:p>
          <w:p w14:paraId="74269952" w14:textId="77777777" w:rsidR="00C345E4" w:rsidRDefault="00DA46E3" w:rsidP="00E37B4C">
            <w:pPr>
              <w:rPr>
                <w:rStyle w:val="Hyperlink"/>
              </w:rPr>
            </w:pPr>
            <w:r>
              <w:fldChar w:fldCharType="begin"/>
            </w:r>
            <w:r>
              <w:instrText xml:space="preserve"> HYPERLINK "mailto:andy@vanuatuhelicopters.com" \t "_blank" </w:instrText>
            </w:r>
            <w:r>
              <w:fldChar w:fldCharType="separate"/>
            </w:r>
            <w:r w:rsidR="00C345E4" w:rsidRPr="005C5DD6">
              <w:rPr>
                <w:rStyle w:val="Hyperlink"/>
              </w:rPr>
              <w:t>andy@vanuatuhelicopters.com</w:t>
            </w:r>
            <w:r>
              <w:rPr>
                <w:rStyle w:val="Hyperlink"/>
              </w:rPr>
              <w:fldChar w:fldCharType="end"/>
            </w:r>
          </w:p>
          <w:p w14:paraId="07D4CD03" w14:textId="77777777" w:rsidR="00C345E4" w:rsidRDefault="00C345E4" w:rsidP="00E37B4C"/>
          <w:p w14:paraId="09C9B29A" w14:textId="77777777" w:rsidR="00C345E4" w:rsidRPr="00C5729E" w:rsidRDefault="00F7612E" w:rsidP="00E37B4C">
            <w:hyperlink r:id="rId23" w:history="1">
              <w:r w:rsidR="00C345E4" w:rsidRPr="00D6761C">
                <w:rPr>
                  <w:rStyle w:val="Hyperlink"/>
                </w:rPr>
                <w:t>http://www.vanuatuhelicopters.com/vanuatu-robinson-R44-robinson-R66-__I.7373</w:t>
              </w:r>
            </w:hyperlink>
          </w:p>
        </w:tc>
      </w:tr>
      <w:tr w:rsidR="00E37B4C" w:rsidRPr="00C5729E" w14:paraId="795BD82B" w14:textId="77777777" w:rsidTr="00265847">
        <w:trPr>
          <w:trHeight w:val="933"/>
        </w:trPr>
        <w:tc>
          <w:tcPr>
            <w:tcW w:w="1384" w:type="dxa"/>
            <w:vMerge w:val="restart"/>
            <w:shd w:val="clear" w:color="auto" w:fill="C6D9F1" w:themeFill="text2" w:themeFillTint="33"/>
          </w:tcPr>
          <w:p w14:paraId="2BFCF2F4" w14:textId="77777777" w:rsidR="00E37B4C" w:rsidRPr="00265847" w:rsidRDefault="00E37B4C" w:rsidP="00E37B4C">
            <w:pPr>
              <w:rPr>
                <w:b/>
              </w:rPr>
            </w:pPr>
            <w:r w:rsidRPr="00265847">
              <w:rPr>
                <w:b/>
              </w:rPr>
              <w:t>Melanesian Air</w:t>
            </w:r>
          </w:p>
        </w:tc>
        <w:tc>
          <w:tcPr>
            <w:tcW w:w="1559" w:type="dxa"/>
            <w:noWrap/>
          </w:tcPr>
          <w:p w14:paraId="220134F0" w14:textId="77777777" w:rsidR="00E37B4C" w:rsidRDefault="00E37B4C" w:rsidP="00E37B4C">
            <w:r>
              <w:t>BN2 Islander</w:t>
            </w:r>
          </w:p>
          <w:p w14:paraId="23589ACE" w14:textId="77777777" w:rsidR="00E37B4C" w:rsidRDefault="00E37B4C" w:rsidP="00E37B4C"/>
          <w:p w14:paraId="115F4E3D" w14:textId="53AA6578" w:rsidR="00E37B4C" w:rsidRDefault="00E37B4C" w:rsidP="00E37B4C"/>
        </w:tc>
        <w:tc>
          <w:tcPr>
            <w:tcW w:w="709" w:type="dxa"/>
            <w:noWrap/>
          </w:tcPr>
          <w:p w14:paraId="1049282B" w14:textId="77777777" w:rsidR="00E37B4C" w:rsidRDefault="00E37B4C" w:rsidP="00E37B4C">
            <w:r>
              <w:t>9</w:t>
            </w:r>
          </w:p>
          <w:p w14:paraId="6196C153" w14:textId="77777777" w:rsidR="00E37B4C" w:rsidRDefault="00E37B4C" w:rsidP="00E37B4C"/>
          <w:p w14:paraId="27178BC8" w14:textId="41FAED67" w:rsidR="00E37B4C" w:rsidRDefault="00E37B4C" w:rsidP="00E37B4C"/>
        </w:tc>
        <w:tc>
          <w:tcPr>
            <w:tcW w:w="1106" w:type="dxa"/>
            <w:vMerge w:val="restart"/>
            <w:noWrap/>
          </w:tcPr>
          <w:p w14:paraId="4D5A39AB" w14:textId="77777777" w:rsidR="00E37B4C" w:rsidRDefault="00E37B4C" w:rsidP="00E37B4C">
            <w:r>
              <w:t>650</w:t>
            </w:r>
          </w:p>
          <w:p w14:paraId="19632FF0" w14:textId="57E3837E" w:rsidR="00E37B4C" w:rsidRDefault="00840506" w:rsidP="00E37B4C">
            <w:r>
              <w:t>(5hrs fly</w:t>
            </w:r>
            <w:r w:rsidR="00E37B4C">
              <w:t xml:space="preserve"> time)</w:t>
            </w:r>
          </w:p>
          <w:p w14:paraId="0D32C35C" w14:textId="77777777" w:rsidR="00E37B4C" w:rsidRDefault="00E37B4C" w:rsidP="00E37B4C"/>
          <w:p w14:paraId="6F7D6A99" w14:textId="77777777" w:rsidR="00E37B4C" w:rsidRPr="00C5729E" w:rsidRDefault="00E37B4C" w:rsidP="00E37B4C"/>
        </w:tc>
        <w:tc>
          <w:tcPr>
            <w:tcW w:w="901" w:type="dxa"/>
            <w:vMerge w:val="restart"/>
          </w:tcPr>
          <w:p w14:paraId="396F690B" w14:textId="77777777" w:rsidR="00E37B4C" w:rsidRDefault="00E37B4C" w:rsidP="00E37B4C"/>
        </w:tc>
        <w:tc>
          <w:tcPr>
            <w:tcW w:w="1102" w:type="dxa"/>
            <w:vMerge w:val="restart"/>
            <w:noWrap/>
          </w:tcPr>
          <w:p w14:paraId="021D8F69" w14:textId="77777777" w:rsidR="00E37B4C" w:rsidRDefault="00E37B4C" w:rsidP="00E37B4C"/>
        </w:tc>
        <w:tc>
          <w:tcPr>
            <w:tcW w:w="2867" w:type="dxa"/>
            <w:vMerge w:val="restart"/>
            <w:noWrap/>
          </w:tcPr>
          <w:p w14:paraId="43135C67" w14:textId="77777777" w:rsidR="00E37B4C" w:rsidRDefault="00E37B4C" w:rsidP="00E37B4C">
            <w:r w:rsidRPr="0067637D">
              <w:t>+678 7112388</w:t>
            </w:r>
          </w:p>
          <w:p w14:paraId="58CCAA2B" w14:textId="77777777" w:rsidR="00E37B4C" w:rsidRDefault="00E37B4C" w:rsidP="00E37B4C">
            <w:proofErr w:type="spellStart"/>
            <w:r>
              <w:t>Atu</w:t>
            </w:r>
            <w:proofErr w:type="spellEnd"/>
            <w:r>
              <w:t xml:space="preserve"> </w:t>
            </w:r>
            <w:proofErr w:type="spellStart"/>
            <w:r>
              <w:t>Finau</w:t>
            </w:r>
            <w:proofErr w:type="spellEnd"/>
          </w:p>
          <w:p w14:paraId="3EA920CB" w14:textId="77777777" w:rsidR="00E37B4C" w:rsidRPr="0067637D" w:rsidRDefault="00E37B4C" w:rsidP="00E37B4C"/>
        </w:tc>
      </w:tr>
      <w:tr w:rsidR="00E37B4C" w:rsidRPr="00C5729E" w14:paraId="192C53C5" w14:textId="77777777" w:rsidTr="00265847">
        <w:trPr>
          <w:trHeight w:val="469"/>
        </w:trPr>
        <w:tc>
          <w:tcPr>
            <w:tcW w:w="1384" w:type="dxa"/>
            <w:vMerge/>
            <w:shd w:val="clear" w:color="auto" w:fill="C6D9F1" w:themeFill="text2" w:themeFillTint="33"/>
          </w:tcPr>
          <w:p w14:paraId="4303989E" w14:textId="77777777" w:rsidR="00E37B4C" w:rsidRDefault="00E37B4C" w:rsidP="00E37B4C"/>
        </w:tc>
        <w:tc>
          <w:tcPr>
            <w:tcW w:w="1559" w:type="dxa"/>
            <w:noWrap/>
          </w:tcPr>
          <w:p w14:paraId="5A83B132" w14:textId="77777777" w:rsidR="00E37B4C" w:rsidRDefault="00E37B4C" w:rsidP="00E37B4C"/>
          <w:p w14:paraId="7C02BAF7" w14:textId="0931B99D" w:rsidR="00E37B4C" w:rsidRDefault="00E37B4C" w:rsidP="00E37B4C">
            <w:r>
              <w:t>Aztec</w:t>
            </w:r>
          </w:p>
        </w:tc>
        <w:tc>
          <w:tcPr>
            <w:tcW w:w="709" w:type="dxa"/>
            <w:noWrap/>
          </w:tcPr>
          <w:p w14:paraId="3847A737" w14:textId="77777777" w:rsidR="00E37B4C" w:rsidRDefault="00E37B4C" w:rsidP="00E37B4C"/>
          <w:p w14:paraId="0FCB8035" w14:textId="2FE6BD5A" w:rsidR="00E37B4C" w:rsidRDefault="00E37B4C" w:rsidP="00E37B4C">
            <w:r>
              <w:t>5</w:t>
            </w:r>
          </w:p>
        </w:tc>
        <w:tc>
          <w:tcPr>
            <w:tcW w:w="1106" w:type="dxa"/>
            <w:vMerge/>
            <w:noWrap/>
          </w:tcPr>
          <w:p w14:paraId="0D022914" w14:textId="77777777" w:rsidR="00E37B4C" w:rsidRDefault="00E37B4C" w:rsidP="00E37B4C"/>
        </w:tc>
        <w:tc>
          <w:tcPr>
            <w:tcW w:w="901" w:type="dxa"/>
            <w:vMerge/>
          </w:tcPr>
          <w:p w14:paraId="26EEA41B" w14:textId="77777777" w:rsidR="00E37B4C" w:rsidRDefault="00E37B4C" w:rsidP="00E37B4C"/>
        </w:tc>
        <w:tc>
          <w:tcPr>
            <w:tcW w:w="1102" w:type="dxa"/>
            <w:vMerge/>
            <w:noWrap/>
          </w:tcPr>
          <w:p w14:paraId="2C1A705C" w14:textId="77777777" w:rsidR="00E37B4C" w:rsidRDefault="00E37B4C" w:rsidP="00E37B4C"/>
        </w:tc>
        <w:tc>
          <w:tcPr>
            <w:tcW w:w="2867" w:type="dxa"/>
            <w:vMerge/>
            <w:noWrap/>
          </w:tcPr>
          <w:p w14:paraId="0D553704" w14:textId="77777777" w:rsidR="00E37B4C" w:rsidRPr="0067637D" w:rsidRDefault="00E37B4C" w:rsidP="00E37B4C"/>
        </w:tc>
      </w:tr>
      <w:tr w:rsidR="00C345E4" w:rsidRPr="00C5729E" w14:paraId="0B3B07FB" w14:textId="77777777" w:rsidTr="00265847">
        <w:trPr>
          <w:trHeight w:val="1278"/>
        </w:trPr>
        <w:tc>
          <w:tcPr>
            <w:tcW w:w="1384" w:type="dxa"/>
            <w:shd w:val="clear" w:color="auto" w:fill="C6D9F1" w:themeFill="text2" w:themeFillTint="33"/>
          </w:tcPr>
          <w:p w14:paraId="5380F450" w14:textId="77777777" w:rsidR="00C345E4" w:rsidRPr="00265847" w:rsidRDefault="00C345E4" w:rsidP="00E37B4C">
            <w:pPr>
              <w:rPr>
                <w:b/>
              </w:rPr>
            </w:pPr>
            <w:proofErr w:type="spellStart"/>
            <w:r w:rsidRPr="00265847">
              <w:rPr>
                <w:b/>
              </w:rPr>
              <w:t>Medivac</w:t>
            </w:r>
            <w:proofErr w:type="spellEnd"/>
            <w:r w:rsidRPr="00265847">
              <w:rPr>
                <w:b/>
              </w:rPr>
              <w:t xml:space="preserve"> Private</w:t>
            </w:r>
          </w:p>
          <w:p w14:paraId="1529834C" w14:textId="77777777" w:rsidR="00C345E4" w:rsidRDefault="00C345E4" w:rsidP="00E37B4C"/>
          <w:p w14:paraId="749EB31A" w14:textId="77777777" w:rsidR="00C345E4" w:rsidRPr="0067637D" w:rsidRDefault="00C345E4" w:rsidP="00E37B4C">
            <w:pPr>
              <w:rPr>
                <w:b/>
                <w:color w:val="FF0000"/>
              </w:rPr>
            </w:pPr>
            <w:r w:rsidRPr="0067637D">
              <w:rPr>
                <w:b/>
                <w:color w:val="FF0000"/>
              </w:rPr>
              <w:t>(</w:t>
            </w:r>
            <w:proofErr w:type="gramStart"/>
            <w:r w:rsidRPr="0067637D">
              <w:rPr>
                <w:b/>
                <w:color w:val="FF0000"/>
              </w:rPr>
              <w:t>not</w:t>
            </w:r>
            <w:proofErr w:type="gramEnd"/>
            <w:r w:rsidRPr="0067637D">
              <w:rPr>
                <w:b/>
                <w:color w:val="FF0000"/>
              </w:rPr>
              <w:t xml:space="preserve"> available until July 2017)</w:t>
            </w:r>
          </w:p>
          <w:p w14:paraId="0749EB01" w14:textId="77777777" w:rsidR="00C345E4" w:rsidRDefault="00C345E4" w:rsidP="00E37B4C"/>
          <w:p w14:paraId="39C930E6" w14:textId="219257FE" w:rsidR="00C345E4" w:rsidRDefault="00840506" w:rsidP="00E37B4C">
            <w:proofErr w:type="spellStart"/>
            <w:r>
              <w:t>Medivac</w:t>
            </w:r>
            <w:proofErr w:type="spellEnd"/>
            <w:r>
              <w:t xml:space="preserve"> Drs and nurses </w:t>
            </w:r>
            <w:r w:rsidR="00C345E4">
              <w:t>in Vila</w:t>
            </w:r>
          </w:p>
        </w:tc>
        <w:tc>
          <w:tcPr>
            <w:tcW w:w="1559" w:type="dxa"/>
            <w:noWrap/>
          </w:tcPr>
          <w:p w14:paraId="7665AF7C" w14:textId="77777777" w:rsidR="00C345E4" w:rsidRDefault="00C345E4" w:rsidP="00E37B4C">
            <w:r>
              <w:t>State of the art medical equipped aircraft with direct vital sign equipment linked to Australian hospitals.</w:t>
            </w:r>
          </w:p>
        </w:tc>
        <w:tc>
          <w:tcPr>
            <w:tcW w:w="709" w:type="dxa"/>
            <w:noWrap/>
          </w:tcPr>
          <w:p w14:paraId="360A1046" w14:textId="617E45F0" w:rsidR="00C345E4" w:rsidRDefault="00840506" w:rsidP="00E37B4C">
            <w:r>
              <w:t xml:space="preserve">2 </w:t>
            </w:r>
            <w:proofErr w:type="spellStart"/>
            <w:r>
              <w:t>pax</w:t>
            </w:r>
            <w:proofErr w:type="spellEnd"/>
          </w:p>
          <w:p w14:paraId="3B1F1A62" w14:textId="15E533D8" w:rsidR="00C345E4" w:rsidRDefault="00840506" w:rsidP="00E37B4C">
            <w:proofErr w:type="gramStart"/>
            <w:r>
              <w:t>and</w:t>
            </w:r>
            <w:proofErr w:type="gramEnd"/>
            <w:r>
              <w:t xml:space="preserve"> </w:t>
            </w:r>
            <w:proofErr w:type="spellStart"/>
            <w:r>
              <w:t>med</w:t>
            </w:r>
            <w:r w:rsidR="00C345E4">
              <w:t>staff</w:t>
            </w:r>
            <w:proofErr w:type="spellEnd"/>
          </w:p>
        </w:tc>
        <w:tc>
          <w:tcPr>
            <w:tcW w:w="1106" w:type="dxa"/>
            <w:noWrap/>
          </w:tcPr>
          <w:p w14:paraId="3343E9FC" w14:textId="77777777" w:rsidR="00C345E4" w:rsidRPr="00C5729E" w:rsidRDefault="00C345E4" w:rsidP="00E37B4C"/>
        </w:tc>
        <w:tc>
          <w:tcPr>
            <w:tcW w:w="901" w:type="dxa"/>
          </w:tcPr>
          <w:p w14:paraId="4F742DDB" w14:textId="77777777" w:rsidR="00C345E4" w:rsidRDefault="00C345E4" w:rsidP="00E37B4C"/>
        </w:tc>
        <w:tc>
          <w:tcPr>
            <w:tcW w:w="1102" w:type="dxa"/>
            <w:noWrap/>
          </w:tcPr>
          <w:p w14:paraId="37100513" w14:textId="77777777" w:rsidR="00C345E4" w:rsidRDefault="00C345E4" w:rsidP="00E37B4C"/>
        </w:tc>
        <w:tc>
          <w:tcPr>
            <w:tcW w:w="2867" w:type="dxa"/>
            <w:noWrap/>
          </w:tcPr>
          <w:p w14:paraId="7E15406F" w14:textId="77777777" w:rsidR="00F60687" w:rsidRDefault="00F60687" w:rsidP="00F60687">
            <w:r w:rsidRPr="0067637D">
              <w:t>+678 7112388</w:t>
            </w:r>
          </w:p>
          <w:p w14:paraId="1055D0C6" w14:textId="77777777" w:rsidR="00F60687" w:rsidRDefault="00F60687" w:rsidP="00F60687">
            <w:proofErr w:type="spellStart"/>
            <w:r>
              <w:t>Atu</w:t>
            </w:r>
            <w:proofErr w:type="spellEnd"/>
            <w:r>
              <w:t xml:space="preserve"> </w:t>
            </w:r>
            <w:proofErr w:type="spellStart"/>
            <w:r>
              <w:t>Finau</w:t>
            </w:r>
            <w:proofErr w:type="spellEnd"/>
          </w:p>
          <w:p w14:paraId="7C9F6D8F" w14:textId="77777777" w:rsidR="00C345E4" w:rsidRDefault="00C345E4" w:rsidP="00E37B4C"/>
        </w:tc>
      </w:tr>
    </w:tbl>
    <w:p w14:paraId="0FE5DB0E" w14:textId="4A59300F" w:rsidR="008F6206" w:rsidRPr="001F494D" w:rsidRDefault="001F494D" w:rsidP="001F494D">
      <w:pPr>
        <w:pStyle w:val="Heading2"/>
        <w:rPr>
          <w:color w:val="auto"/>
        </w:rPr>
      </w:pPr>
      <w:r w:rsidRPr="001F494D">
        <w:rPr>
          <w:color w:val="auto"/>
        </w:rPr>
        <w:t>Sea transport</w:t>
      </w:r>
    </w:p>
    <w:p w14:paraId="1F6923CE" w14:textId="77777777" w:rsidR="00BD13AA" w:rsidRDefault="00943897" w:rsidP="00BD13AA">
      <w:pPr>
        <w:pStyle w:val="Heading2"/>
        <w:rPr>
          <w:b w:val="0"/>
          <w:color w:val="auto"/>
        </w:rPr>
      </w:pPr>
      <w:r>
        <w:rPr>
          <w:b w:val="0"/>
          <w:color w:val="auto"/>
        </w:rPr>
        <w:t xml:space="preserve">There are two international ports at Port Vila, </w:t>
      </w:r>
      <w:r w:rsidR="009C56E4" w:rsidRPr="00943897">
        <w:rPr>
          <w:b w:val="0"/>
          <w:color w:val="auto"/>
        </w:rPr>
        <w:t xml:space="preserve">Main wharf and </w:t>
      </w:r>
      <w:proofErr w:type="spellStart"/>
      <w:r w:rsidR="009C56E4" w:rsidRPr="00943897">
        <w:rPr>
          <w:b w:val="0"/>
          <w:color w:val="auto"/>
        </w:rPr>
        <w:t>Lapetasi</w:t>
      </w:r>
      <w:proofErr w:type="spellEnd"/>
      <w:r w:rsidR="009C56E4" w:rsidRPr="00943897">
        <w:rPr>
          <w:b w:val="0"/>
          <w:color w:val="auto"/>
        </w:rPr>
        <w:t xml:space="preserve"> Wharf.</w:t>
      </w:r>
      <w:r w:rsidR="00B1557F">
        <w:rPr>
          <w:color w:val="auto"/>
        </w:rPr>
        <w:t xml:space="preserve"> </w:t>
      </w:r>
      <w:r w:rsidR="00B1557F" w:rsidRPr="00B1557F">
        <w:rPr>
          <w:b w:val="0"/>
          <w:color w:val="auto"/>
        </w:rPr>
        <w:t>(</w:t>
      </w:r>
      <w:proofErr w:type="gramStart"/>
      <w:r w:rsidR="00B1557F" w:rsidRPr="00B1557F">
        <w:rPr>
          <w:b w:val="0"/>
          <w:color w:val="auto"/>
        </w:rPr>
        <w:t>previously</w:t>
      </w:r>
      <w:proofErr w:type="gramEnd"/>
      <w:r w:rsidR="00B1557F" w:rsidRPr="00B1557F">
        <w:rPr>
          <w:b w:val="0"/>
          <w:color w:val="auto"/>
        </w:rPr>
        <w:t xml:space="preserve"> International wharf and Star wharf)</w:t>
      </w:r>
      <w:r>
        <w:rPr>
          <w:b w:val="0"/>
          <w:color w:val="auto"/>
        </w:rPr>
        <w:t xml:space="preserve">. </w:t>
      </w:r>
      <w:proofErr w:type="spellStart"/>
      <w:r>
        <w:rPr>
          <w:b w:val="0"/>
          <w:color w:val="auto"/>
        </w:rPr>
        <w:t>Lapetasi</w:t>
      </w:r>
      <w:proofErr w:type="spellEnd"/>
      <w:r>
        <w:rPr>
          <w:b w:val="0"/>
          <w:color w:val="auto"/>
        </w:rPr>
        <w:t xml:space="preserve"> wharf will begin operations in October 2017.</w:t>
      </w:r>
    </w:p>
    <w:p w14:paraId="71154440" w14:textId="77777777" w:rsidR="00455696" w:rsidRPr="00455696" w:rsidRDefault="00455696" w:rsidP="00455696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10"/>
        <w:gridCol w:w="4511"/>
      </w:tblGrid>
      <w:tr w:rsidR="00BD13AA" w:rsidRPr="00455696" w14:paraId="63932566" w14:textId="77777777" w:rsidTr="00455696">
        <w:tc>
          <w:tcPr>
            <w:tcW w:w="4510" w:type="dxa"/>
            <w:shd w:val="clear" w:color="auto" w:fill="C6D9F1" w:themeFill="text2" w:themeFillTint="33"/>
          </w:tcPr>
          <w:p w14:paraId="326966CB" w14:textId="710E886F" w:rsidR="00BD13AA" w:rsidRPr="00455696" w:rsidRDefault="00BD13AA" w:rsidP="00455696">
            <w:pPr>
              <w:rPr>
                <w:b/>
              </w:rPr>
            </w:pPr>
            <w:r w:rsidRPr="00455696">
              <w:rPr>
                <w:b/>
              </w:rPr>
              <w:t>Port and marine procedures</w:t>
            </w:r>
          </w:p>
        </w:tc>
        <w:tc>
          <w:tcPr>
            <w:tcW w:w="4511" w:type="dxa"/>
            <w:shd w:val="clear" w:color="auto" w:fill="C6D9F1" w:themeFill="text2" w:themeFillTint="33"/>
          </w:tcPr>
          <w:p w14:paraId="10994906" w14:textId="7FBC2CC5" w:rsidR="00BD13AA" w:rsidRPr="00455696" w:rsidRDefault="00BD13AA" w:rsidP="00455696">
            <w:pPr>
              <w:rPr>
                <w:b/>
              </w:rPr>
            </w:pPr>
            <w:r w:rsidRPr="00455696">
              <w:rPr>
                <w:b/>
              </w:rPr>
              <w:t>Stevedoring</w:t>
            </w:r>
          </w:p>
        </w:tc>
      </w:tr>
      <w:tr w:rsidR="00BD13AA" w14:paraId="054C4722" w14:textId="77777777" w:rsidTr="00BD13AA">
        <w:tc>
          <w:tcPr>
            <w:tcW w:w="4510" w:type="dxa"/>
          </w:tcPr>
          <w:p w14:paraId="559508BA" w14:textId="77777777" w:rsidR="00BD13AA" w:rsidRDefault="00BD13AA" w:rsidP="00BD13AA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  <w:lang w:val="en-US"/>
              </w:rPr>
            </w:pPr>
          </w:p>
          <w:p w14:paraId="391B4B36" w14:textId="77777777" w:rsidR="00BD13AA" w:rsidRPr="00BD13AA" w:rsidRDefault="00BD13AA" w:rsidP="00BD13AA">
            <w:pPr>
              <w:widowControl w:val="0"/>
              <w:autoSpaceDE w:val="0"/>
              <w:autoSpaceDN w:val="0"/>
              <w:adjustRightInd w:val="0"/>
              <w:jc w:val="both"/>
              <w:rPr>
                <w:u w:val="single"/>
                <w:lang w:val="en-US"/>
              </w:rPr>
            </w:pPr>
            <w:r w:rsidRPr="00BD13AA">
              <w:rPr>
                <w:u w:val="single"/>
                <w:lang w:val="en-US"/>
              </w:rPr>
              <w:t>Port Vila Port and Marine Department</w:t>
            </w:r>
          </w:p>
          <w:p w14:paraId="67212FB4" w14:textId="77777777" w:rsidR="00BD13AA" w:rsidRPr="001F494D" w:rsidRDefault="00BD13AA" w:rsidP="00BD13AA">
            <w:pPr>
              <w:widowControl w:val="0"/>
              <w:autoSpaceDE w:val="0"/>
              <w:autoSpaceDN w:val="0"/>
              <w:adjustRightInd w:val="0"/>
              <w:jc w:val="both"/>
              <w:rPr>
                <w:lang w:val="en-US"/>
              </w:rPr>
            </w:pPr>
            <w:proofErr w:type="gramStart"/>
            <w:r w:rsidRPr="001F494D">
              <w:rPr>
                <w:bCs/>
                <w:lang w:val="en-US"/>
              </w:rPr>
              <w:t>Phone</w:t>
            </w:r>
            <w:r w:rsidRPr="001F494D">
              <w:rPr>
                <w:lang w:val="en-US"/>
              </w:rPr>
              <w:t xml:space="preserve"> :</w:t>
            </w:r>
            <w:proofErr w:type="gramEnd"/>
            <w:r w:rsidRPr="001F494D">
              <w:rPr>
                <w:lang w:val="en-US"/>
              </w:rPr>
              <w:t xml:space="preserve"> +678 22339</w:t>
            </w:r>
          </w:p>
          <w:p w14:paraId="7F300B77" w14:textId="77777777" w:rsidR="00BD13AA" w:rsidRPr="001F494D" w:rsidRDefault="00BD13AA" w:rsidP="00BD13AA">
            <w:pPr>
              <w:spacing w:line="360" w:lineRule="auto"/>
              <w:jc w:val="both"/>
              <w:rPr>
                <w:lang w:val="en-US"/>
              </w:rPr>
            </w:pPr>
            <w:proofErr w:type="gramStart"/>
            <w:r w:rsidRPr="001F494D">
              <w:rPr>
                <w:bCs/>
                <w:lang w:val="en-US"/>
              </w:rPr>
              <w:t>Fax</w:t>
            </w:r>
            <w:r w:rsidRPr="001F494D">
              <w:rPr>
                <w:lang w:val="en-US"/>
              </w:rPr>
              <w:t xml:space="preserve"> :</w:t>
            </w:r>
            <w:proofErr w:type="gramEnd"/>
            <w:r w:rsidRPr="001F494D">
              <w:rPr>
                <w:lang w:val="en-US"/>
              </w:rPr>
              <w:t xml:space="preserve"> +678 22475</w:t>
            </w:r>
          </w:p>
          <w:p w14:paraId="1F0E9911" w14:textId="77777777" w:rsidR="00BD13AA" w:rsidRDefault="00BD13AA" w:rsidP="00BD13AA">
            <w:pPr>
              <w:pStyle w:val="Heading2"/>
              <w:rPr>
                <w:b w:val="0"/>
                <w:color w:val="auto"/>
              </w:rPr>
            </w:pPr>
          </w:p>
        </w:tc>
        <w:tc>
          <w:tcPr>
            <w:tcW w:w="4511" w:type="dxa"/>
          </w:tcPr>
          <w:p w14:paraId="517CB1E5" w14:textId="77777777" w:rsidR="00BD13AA" w:rsidRDefault="00BD13AA" w:rsidP="00BD13AA">
            <w:pPr>
              <w:spacing w:line="360" w:lineRule="auto"/>
              <w:rPr>
                <w:b/>
                <w:bCs/>
              </w:rPr>
            </w:pPr>
          </w:p>
          <w:p w14:paraId="6D22F2D7" w14:textId="77777777" w:rsidR="00BD13AA" w:rsidRPr="00BD13AA" w:rsidRDefault="00BD13AA" w:rsidP="00BD13AA">
            <w:pPr>
              <w:spacing w:line="360" w:lineRule="auto"/>
              <w:rPr>
                <w:color w:val="333333"/>
                <w:u w:val="single"/>
              </w:rPr>
            </w:pPr>
            <w:proofErr w:type="spellStart"/>
            <w:r w:rsidRPr="00BD13AA">
              <w:rPr>
                <w:bCs/>
                <w:u w:val="single"/>
              </w:rPr>
              <w:t>Ifira</w:t>
            </w:r>
            <w:proofErr w:type="spellEnd"/>
            <w:r w:rsidRPr="00BD13AA">
              <w:rPr>
                <w:bCs/>
                <w:u w:val="single"/>
              </w:rPr>
              <w:t xml:space="preserve"> Wharf and Stevedoring</w:t>
            </w:r>
            <w:r w:rsidRPr="00BD13AA">
              <w:rPr>
                <w:color w:val="333333"/>
                <w:u w:val="single"/>
              </w:rPr>
              <w:t xml:space="preserve"> </w:t>
            </w:r>
          </w:p>
          <w:p w14:paraId="70CB1A96" w14:textId="77777777" w:rsidR="00BD13AA" w:rsidRPr="001F494D" w:rsidRDefault="00BD13AA" w:rsidP="00BD13AA">
            <w:pPr>
              <w:spacing w:line="360" w:lineRule="auto"/>
              <w:rPr>
                <w:color w:val="333333"/>
              </w:rPr>
            </w:pPr>
            <w:r w:rsidRPr="001F494D">
              <w:rPr>
                <w:color w:val="333333"/>
              </w:rPr>
              <w:t>Russell Mitchell</w:t>
            </w:r>
          </w:p>
          <w:p w14:paraId="3AC7EFB1" w14:textId="77777777" w:rsidR="00BD13AA" w:rsidRPr="001F494D" w:rsidRDefault="00BD13AA" w:rsidP="00BD13AA">
            <w:pPr>
              <w:spacing w:line="360" w:lineRule="auto"/>
              <w:rPr>
                <w:color w:val="333333"/>
              </w:rPr>
            </w:pPr>
            <w:r w:rsidRPr="001F494D">
              <w:rPr>
                <w:color w:val="333333"/>
              </w:rPr>
              <w:lastRenderedPageBreak/>
              <w:t>(678) 25 478</w:t>
            </w:r>
          </w:p>
          <w:p w14:paraId="2343353D" w14:textId="77777777" w:rsidR="00BD13AA" w:rsidRPr="001F494D" w:rsidRDefault="00BD13AA" w:rsidP="00BD13AA">
            <w:pPr>
              <w:spacing w:line="360" w:lineRule="auto"/>
              <w:rPr>
                <w:color w:val="333333"/>
              </w:rPr>
            </w:pPr>
            <w:r w:rsidRPr="001F494D">
              <w:rPr>
                <w:color w:val="333333"/>
              </w:rPr>
              <w:t>Mob: (678) 5567722</w:t>
            </w:r>
          </w:p>
          <w:p w14:paraId="645E3A20" w14:textId="77777777" w:rsidR="00BD13AA" w:rsidRPr="001F494D" w:rsidRDefault="00BD13AA" w:rsidP="00BD13AA">
            <w:pPr>
              <w:spacing w:line="360" w:lineRule="auto"/>
              <w:rPr>
                <w:color w:val="333333"/>
              </w:rPr>
            </w:pPr>
            <w:r w:rsidRPr="001F494D">
              <w:rPr>
                <w:color w:val="333333"/>
              </w:rPr>
              <w:t>Fax: (678) 25934</w:t>
            </w:r>
          </w:p>
          <w:p w14:paraId="0DE8DD15" w14:textId="77777777" w:rsidR="00BD13AA" w:rsidRPr="001F494D" w:rsidRDefault="00BD13AA" w:rsidP="00BD13AA">
            <w:pPr>
              <w:spacing w:line="360" w:lineRule="auto"/>
              <w:rPr>
                <w:color w:val="333333"/>
              </w:rPr>
            </w:pPr>
            <w:proofErr w:type="spellStart"/>
            <w:r w:rsidRPr="001F494D">
              <w:rPr>
                <w:color w:val="333333"/>
              </w:rPr>
              <w:t>Email</w:t>
            </w:r>
            <w:proofErr w:type="gramStart"/>
            <w:r w:rsidRPr="001F494D">
              <w:rPr>
                <w:color w:val="333333"/>
              </w:rPr>
              <w:t>:gm@ifira.com.vu</w:t>
            </w:r>
            <w:proofErr w:type="spellEnd"/>
            <w:proofErr w:type="gramEnd"/>
          </w:p>
          <w:p w14:paraId="397620FB" w14:textId="77777777" w:rsidR="00BD13AA" w:rsidRPr="001F494D" w:rsidRDefault="00BD13AA" w:rsidP="00BD13AA">
            <w:pPr>
              <w:spacing w:line="360" w:lineRule="auto"/>
              <w:rPr>
                <w:color w:val="333333"/>
              </w:rPr>
            </w:pPr>
          </w:p>
          <w:p w14:paraId="03DC196D" w14:textId="77777777" w:rsidR="00BD13AA" w:rsidRPr="001F494D" w:rsidRDefault="00BD13AA" w:rsidP="00BD13AA">
            <w:pPr>
              <w:spacing w:line="360" w:lineRule="auto"/>
              <w:rPr>
                <w:color w:val="333333"/>
              </w:rPr>
            </w:pPr>
            <w:r w:rsidRPr="001F494D">
              <w:rPr>
                <w:color w:val="333333"/>
              </w:rPr>
              <w:t>Manu Laban</w:t>
            </w:r>
          </w:p>
          <w:p w14:paraId="2DC80EB7" w14:textId="77777777" w:rsidR="00BD13AA" w:rsidRPr="001F494D" w:rsidRDefault="00BD13AA" w:rsidP="00BD13AA">
            <w:pPr>
              <w:spacing w:line="360" w:lineRule="auto"/>
              <w:rPr>
                <w:color w:val="333333"/>
              </w:rPr>
            </w:pPr>
            <w:proofErr w:type="spellStart"/>
            <w:r w:rsidRPr="001F494D">
              <w:rPr>
                <w:color w:val="333333"/>
              </w:rPr>
              <w:t>Ph</w:t>
            </w:r>
            <w:proofErr w:type="spellEnd"/>
            <w:r w:rsidRPr="001F494D">
              <w:rPr>
                <w:color w:val="333333"/>
              </w:rPr>
              <w:t xml:space="preserve"> 5552 109</w:t>
            </w:r>
          </w:p>
          <w:p w14:paraId="6EE94B15" w14:textId="77777777" w:rsidR="00BD13AA" w:rsidRPr="001F494D" w:rsidRDefault="00BD13AA" w:rsidP="00BD13AA">
            <w:pPr>
              <w:spacing w:line="360" w:lineRule="auto"/>
              <w:jc w:val="both"/>
              <w:rPr>
                <w:color w:val="333333"/>
              </w:rPr>
            </w:pPr>
            <w:r w:rsidRPr="001F494D">
              <w:rPr>
                <w:color w:val="333333"/>
              </w:rPr>
              <w:t xml:space="preserve">Email: </w:t>
            </w:r>
            <w:hyperlink r:id="rId24" w:history="1">
              <w:r w:rsidRPr="001F494D">
                <w:rPr>
                  <w:rStyle w:val="Hyperlink"/>
                </w:rPr>
                <w:t>opsuper@ifra.com.vu</w:t>
              </w:r>
            </w:hyperlink>
          </w:p>
          <w:p w14:paraId="0E12E0F1" w14:textId="77777777" w:rsidR="00BD13AA" w:rsidRDefault="00BD13AA" w:rsidP="00BD13AA">
            <w:pPr>
              <w:pStyle w:val="Heading2"/>
              <w:rPr>
                <w:b w:val="0"/>
                <w:color w:val="auto"/>
              </w:rPr>
            </w:pPr>
          </w:p>
        </w:tc>
      </w:tr>
    </w:tbl>
    <w:p w14:paraId="638BD442" w14:textId="77777777" w:rsidR="00D3247E" w:rsidRDefault="00D3247E" w:rsidP="00E221A2"/>
    <w:p w14:paraId="1DB9D4F7" w14:textId="7D2BC551" w:rsidR="00B1557F" w:rsidRDefault="00B1557F" w:rsidP="00E221A2">
      <w:pPr>
        <w:rPr>
          <w:b/>
        </w:rPr>
      </w:pPr>
      <w:r w:rsidRPr="00B1557F">
        <w:rPr>
          <w:b/>
        </w:rPr>
        <w:t xml:space="preserve">Main wharf </w:t>
      </w:r>
    </w:p>
    <w:p w14:paraId="133DC078" w14:textId="77777777" w:rsidR="00B1557F" w:rsidRDefault="00B1557F" w:rsidP="00E221A2">
      <w:pPr>
        <w:rPr>
          <w:b/>
        </w:rPr>
      </w:pPr>
    </w:p>
    <w:p w14:paraId="430D81CD" w14:textId="2A49A416" w:rsidR="00B1557F" w:rsidRDefault="00B1557F" w:rsidP="00E221A2">
      <w:r>
        <w:t xml:space="preserve">Main wharf is the current port for cargo ships, cruise ships and tankers. </w:t>
      </w:r>
      <w:r w:rsidR="001F494D">
        <w:t xml:space="preserve">It has one berth only. </w:t>
      </w:r>
      <w:r>
        <w:t xml:space="preserve">Cruise ships get priority and </w:t>
      </w:r>
      <w:r w:rsidR="001F494D">
        <w:t xml:space="preserve">all other </w:t>
      </w:r>
      <w:r>
        <w:t xml:space="preserve">ships </w:t>
      </w:r>
      <w:r w:rsidR="001F494D">
        <w:t>must sit at anchorage wait until the passenger ship departs. This results in delays for cargo offload and transport.</w:t>
      </w:r>
    </w:p>
    <w:p w14:paraId="0E81F2BB" w14:textId="77777777" w:rsidR="001F494D" w:rsidRDefault="001F494D" w:rsidP="00E221A2"/>
    <w:tbl>
      <w:tblPr>
        <w:tblW w:w="5000" w:type="pct"/>
        <w:tblBorders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  <w:insideH w:val="single" w:sz="6" w:space="0" w:color="DDDDDD"/>
          <w:insideV w:val="single" w:sz="6" w:space="0" w:color="DDDDDD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46"/>
        <w:gridCol w:w="1114"/>
        <w:gridCol w:w="1055"/>
        <w:gridCol w:w="1229"/>
        <w:gridCol w:w="3026"/>
      </w:tblGrid>
      <w:tr w:rsidR="00943897" w:rsidRPr="00861A9E" w14:paraId="17DF607C" w14:textId="77777777" w:rsidTr="007B066B">
        <w:tc>
          <w:tcPr>
            <w:tcW w:w="1419" w:type="pct"/>
            <w:shd w:val="clear" w:color="auto" w:fill="F0F0F0"/>
            <w:tcMar>
              <w:top w:w="105" w:type="dxa"/>
              <w:left w:w="150" w:type="dxa"/>
              <w:bottom w:w="105" w:type="dxa"/>
              <w:right w:w="150" w:type="dxa"/>
            </w:tcMar>
            <w:vAlign w:val="center"/>
            <w:hideMark/>
          </w:tcPr>
          <w:p w14:paraId="47BAFB75" w14:textId="77777777" w:rsidR="00943897" w:rsidRPr="00861A9E" w:rsidRDefault="00943897" w:rsidP="007B066B">
            <w:pPr>
              <w:shd w:val="clear" w:color="auto" w:fill="F0F0F0"/>
              <w:spacing w:line="360" w:lineRule="auto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861A9E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Conventional Berth</w:t>
            </w:r>
          </w:p>
        </w:tc>
        <w:tc>
          <w:tcPr>
            <w:tcW w:w="621" w:type="pct"/>
            <w:tcMar>
              <w:top w:w="105" w:type="dxa"/>
              <w:left w:w="150" w:type="dxa"/>
              <w:bottom w:w="105" w:type="dxa"/>
              <w:right w:w="150" w:type="dxa"/>
            </w:tcMar>
            <w:vAlign w:val="center"/>
            <w:hideMark/>
          </w:tcPr>
          <w:p w14:paraId="6B4D9EC1" w14:textId="77777777" w:rsidR="00943897" w:rsidRPr="00861A9E" w:rsidRDefault="00943897" w:rsidP="007B066B">
            <w:pPr>
              <w:spacing w:line="360" w:lineRule="auto"/>
              <w:rPr>
                <w:rFonts w:ascii="Arial" w:hAnsi="Arial" w:cs="Arial"/>
                <w:color w:val="333333"/>
                <w:sz w:val="20"/>
                <w:szCs w:val="20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</w:rPr>
              <w:t>1</w:t>
            </w:r>
          </w:p>
        </w:tc>
        <w:tc>
          <w:tcPr>
            <w:tcW w:w="588" w:type="pct"/>
            <w:tcMar>
              <w:top w:w="105" w:type="dxa"/>
              <w:left w:w="150" w:type="dxa"/>
              <w:bottom w:w="105" w:type="dxa"/>
              <w:right w:w="150" w:type="dxa"/>
            </w:tcMar>
            <w:vAlign w:val="center"/>
            <w:hideMark/>
          </w:tcPr>
          <w:p w14:paraId="57E82D1B" w14:textId="77777777" w:rsidR="00943897" w:rsidRDefault="00943897" w:rsidP="007B066B">
            <w:pPr>
              <w:spacing w:line="360" w:lineRule="auto"/>
              <w:rPr>
                <w:rFonts w:ascii="Arial" w:hAnsi="Arial" w:cs="Arial"/>
                <w:color w:val="333333"/>
                <w:sz w:val="20"/>
                <w:szCs w:val="20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</w:rPr>
              <w:t>280m</w:t>
            </w:r>
          </w:p>
          <w:p w14:paraId="1BD0377E" w14:textId="01174758" w:rsidR="00455696" w:rsidRPr="00861A9E" w:rsidRDefault="00455696" w:rsidP="007B066B">
            <w:pPr>
              <w:spacing w:line="360" w:lineRule="auto"/>
              <w:rPr>
                <w:rFonts w:ascii="Arial" w:hAnsi="Arial" w:cs="Arial"/>
                <w:color w:val="333333"/>
                <w:sz w:val="20"/>
                <w:szCs w:val="20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</w:rPr>
              <w:t>Long</w:t>
            </w:r>
          </w:p>
        </w:tc>
        <w:tc>
          <w:tcPr>
            <w:tcW w:w="685" w:type="pct"/>
            <w:tcMar>
              <w:top w:w="105" w:type="dxa"/>
              <w:left w:w="150" w:type="dxa"/>
              <w:bottom w:w="105" w:type="dxa"/>
              <w:right w:w="150" w:type="dxa"/>
            </w:tcMar>
            <w:vAlign w:val="center"/>
            <w:hideMark/>
          </w:tcPr>
          <w:p w14:paraId="1DEDAD79" w14:textId="4E174687" w:rsidR="00943897" w:rsidRPr="00861A9E" w:rsidRDefault="00943897" w:rsidP="007B066B">
            <w:pPr>
              <w:spacing w:line="360" w:lineRule="auto"/>
              <w:rPr>
                <w:rFonts w:ascii="Arial" w:hAnsi="Arial" w:cs="Arial"/>
                <w:color w:val="333333"/>
                <w:sz w:val="20"/>
                <w:szCs w:val="20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</w:rPr>
              <w:t>10.5</w:t>
            </w:r>
            <w:r w:rsidR="00455696">
              <w:rPr>
                <w:rFonts w:ascii="Arial" w:hAnsi="Arial" w:cs="Arial"/>
                <w:color w:val="333333"/>
                <w:sz w:val="20"/>
                <w:szCs w:val="20"/>
              </w:rPr>
              <w:t>m</w:t>
            </w:r>
            <w:r>
              <w:rPr>
                <w:rFonts w:ascii="Arial" w:hAnsi="Arial" w:cs="Arial"/>
                <w:color w:val="333333"/>
                <w:sz w:val="20"/>
                <w:szCs w:val="20"/>
              </w:rPr>
              <w:t xml:space="preserve"> </w:t>
            </w:r>
            <w:r w:rsidR="00455696">
              <w:rPr>
                <w:rFonts w:ascii="Arial" w:hAnsi="Arial" w:cs="Arial"/>
                <w:color w:val="333333"/>
                <w:sz w:val="20"/>
                <w:szCs w:val="20"/>
              </w:rPr>
              <w:t xml:space="preserve">deep </w:t>
            </w:r>
            <w:r>
              <w:rPr>
                <w:rFonts w:ascii="Arial" w:hAnsi="Arial" w:cs="Arial"/>
                <w:color w:val="333333"/>
                <w:sz w:val="20"/>
                <w:szCs w:val="20"/>
              </w:rPr>
              <w:t>along side</w:t>
            </w:r>
          </w:p>
        </w:tc>
        <w:tc>
          <w:tcPr>
            <w:tcW w:w="1687" w:type="pct"/>
            <w:vAlign w:val="center"/>
          </w:tcPr>
          <w:p w14:paraId="4224C67C" w14:textId="77777777" w:rsidR="00943897" w:rsidRPr="00861A9E" w:rsidRDefault="00943897" w:rsidP="007B066B">
            <w:pPr>
              <w:spacing w:line="360" w:lineRule="auto"/>
              <w:rPr>
                <w:rFonts w:ascii="Arial" w:hAnsi="Arial" w:cs="Arial"/>
                <w:color w:val="333333"/>
                <w:sz w:val="20"/>
                <w:szCs w:val="20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</w:rPr>
              <w:t xml:space="preserve"> Main wharf shears off to around 20m</w:t>
            </w:r>
          </w:p>
        </w:tc>
      </w:tr>
    </w:tbl>
    <w:p w14:paraId="6628A3A7" w14:textId="77777777" w:rsidR="001F494D" w:rsidRDefault="001F494D" w:rsidP="00E221A2"/>
    <w:p w14:paraId="6F853BED" w14:textId="5309C861" w:rsidR="00943897" w:rsidRDefault="00943897" w:rsidP="00E221A2">
      <w:r>
        <w:t xml:space="preserve">Main wharf will be the dedicated Cruise ship wharf in 2018, once </w:t>
      </w:r>
      <w:proofErr w:type="spellStart"/>
      <w:r>
        <w:t>Lapetasi</w:t>
      </w:r>
      <w:proofErr w:type="spellEnd"/>
      <w:r>
        <w:t xml:space="preserve"> wharf is fully operational. There are plans to turn the current </w:t>
      </w:r>
      <w:proofErr w:type="spellStart"/>
      <w:r>
        <w:t>breakbulk</w:t>
      </w:r>
      <w:proofErr w:type="spellEnd"/>
      <w:r>
        <w:t xml:space="preserve">/LCL cargo </w:t>
      </w:r>
      <w:proofErr w:type="spellStart"/>
      <w:r>
        <w:t>wharehouse</w:t>
      </w:r>
      <w:proofErr w:type="spellEnd"/>
      <w:r>
        <w:t xml:space="preserve"> into a Cruise ship terminal and market place. </w:t>
      </w:r>
    </w:p>
    <w:p w14:paraId="7E7E6C32" w14:textId="77777777" w:rsidR="00943897" w:rsidRDefault="00943897" w:rsidP="00E221A2"/>
    <w:p w14:paraId="395901C9" w14:textId="26A65FFA" w:rsidR="00943897" w:rsidRDefault="00943897" w:rsidP="00E221A2">
      <w:r>
        <w:t xml:space="preserve">No fuel pumping infrastructure was built into the </w:t>
      </w:r>
      <w:proofErr w:type="spellStart"/>
      <w:r>
        <w:t>Lapetasi</w:t>
      </w:r>
      <w:proofErr w:type="spellEnd"/>
      <w:r>
        <w:t xml:space="preserve"> wharf so Main wharf will also receive tankers. They will give way to the Cruise ships </w:t>
      </w:r>
      <w:proofErr w:type="spellStart"/>
      <w:r>
        <w:t>util</w:t>
      </w:r>
      <w:proofErr w:type="spellEnd"/>
      <w:r>
        <w:t xml:space="preserve"> they depart.</w:t>
      </w:r>
    </w:p>
    <w:p w14:paraId="5F6A72D8" w14:textId="77777777" w:rsidR="001F494D" w:rsidRDefault="001F494D" w:rsidP="00E221A2"/>
    <w:p w14:paraId="2297F27D" w14:textId="07ADAE11" w:rsidR="007B066B" w:rsidRPr="007B066B" w:rsidRDefault="007B066B" w:rsidP="00E221A2">
      <w:pPr>
        <w:rPr>
          <w:b/>
        </w:rPr>
      </w:pPr>
      <w:proofErr w:type="spellStart"/>
      <w:r w:rsidRPr="007B066B">
        <w:rPr>
          <w:b/>
        </w:rPr>
        <w:t>Lapetasi</w:t>
      </w:r>
      <w:proofErr w:type="spellEnd"/>
      <w:r w:rsidRPr="007B066B">
        <w:rPr>
          <w:b/>
        </w:rPr>
        <w:t xml:space="preserve"> wharf</w:t>
      </w:r>
    </w:p>
    <w:p w14:paraId="3A3E6B78" w14:textId="77777777" w:rsidR="007B066B" w:rsidRDefault="007B066B" w:rsidP="00E221A2"/>
    <w:p w14:paraId="2CFB82FE" w14:textId="06682558" w:rsidR="007B066B" w:rsidRDefault="00AE42B5" w:rsidP="00E221A2">
      <w:proofErr w:type="spellStart"/>
      <w:r>
        <w:t>Lapetasi</w:t>
      </w:r>
      <w:proofErr w:type="spellEnd"/>
      <w:r>
        <w:t xml:space="preserve"> will transition as the dedicated cargo wharf for both International and domestic ships, </w:t>
      </w:r>
      <w:proofErr w:type="spellStart"/>
      <w:r>
        <w:t>commensing</w:t>
      </w:r>
      <w:proofErr w:type="spellEnd"/>
      <w:r w:rsidRPr="00AE42B5">
        <w:t xml:space="preserve"> </w:t>
      </w:r>
      <w:r>
        <w:t>October 2017</w:t>
      </w:r>
      <w:r w:rsidR="008223B8">
        <w:t>.</w:t>
      </w:r>
    </w:p>
    <w:p w14:paraId="646D4C20" w14:textId="77777777" w:rsidR="008223B8" w:rsidRDefault="008223B8" w:rsidP="00E221A2"/>
    <w:p w14:paraId="500E5971" w14:textId="27B4DDE8" w:rsidR="008223B8" w:rsidRDefault="009E6018" w:rsidP="00E221A2">
      <w:r>
        <w:t xml:space="preserve">Customs and </w:t>
      </w:r>
      <w:proofErr w:type="spellStart"/>
      <w:r>
        <w:t>Ifira</w:t>
      </w:r>
      <w:proofErr w:type="spellEnd"/>
      <w:r>
        <w:t xml:space="preserve"> Wharf S</w:t>
      </w:r>
      <w:r w:rsidR="008223B8">
        <w:t>tevedoring will move offices onsite</w:t>
      </w:r>
      <w:r w:rsidR="00723436">
        <w:t xml:space="preserve"> to the International area, </w:t>
      </w:r>
      <w:proofErr w:type="spellStart"/>
      <w:r w:rsidR="00723436">
        <w:t>Biosecuirty</w:t>
      </w:r>
      <w:proofErr w:type="spellEnd"/>
      <w:r w:rsidR="00723436">
        <w:t xml:space="preserve"> will remain at the Main wharf.</w:t>
      </w:r>
    </w:p>
    <w:p w14:paraId="4364D666" w14:textId="5309EB94" w:rsidR="001F494D" w:rsidRPr="00B1557F" w:rsidRDefault="00271BD2" w:rsidP="00E221A2">
      <w:r>
        <w:rPr>
          <w:rFonts w:ascii="Arial" w:hAnsi="Arial" w:cs="Arial"/>
          <w:noProof/>
          <w:sz w:val="20"/>
          <w:szCs w:val="20"/>
          <w:lang w:val="en-US"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DC87EF6" wp14:editId="071B785C">
                <wp:simplePos x="0" y="0"/>
                <wp:positionH relativeFrom="column">
                  <wp:posOffset>2286000</wp:posOffset>
                </wp:positionH>
                <wp:positionV relativeFrom="paragraph">
                  <wp:posOffset>1981200</wp:posOffset>
                </wp:positionV>
                <wp:extent cx="2171700" cy="228600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78D307" w14:textId="25ADE6F6" w:rsidR="00F7612E" w:rsidRPr="00271BD2" w:rsidRDefault="00F7612E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 w:rsidRPr="00271BD2">
                              <w:rPr>
                                <w:color w:val="FFFFFF"/>
                                <w:sz w:val="20"/>
                                <w:szCs w:val="20"/>
                              </w:rPr>
                              <w:t>International berth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7DC87EF6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180pt;margin-top:156pt;width:171pt;height:18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" filled="f" stroked="f">
                <v:textbox>
                  <w:txbxContent>
                    <w:p w14:paraId="2E78D307" w14:textId="25ADE6F6" w:rsidR="00EE4AD5" w:rsidRPr="00271BD2" w:rsidRDefault="00EE4AD5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 w:rsidRPr="00271BD2">
                        <w:rPr>
                          <w:color w:val="FFFFFF"/>
                          <w:sz w:val="20"/>
                          <w:szCs w:val="20"/>
                        </w:rPr>
                        <w:t>International berth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56C30F0" wp14:editId="73C7121C">
                <wp:simplePos x="0" y="0"/>
                <wp:positionH relativeFrom="column">
                  <wp:posOffset>1371600</wp:posOffset>
                </wp:positionH>
                <wp:positionV relativeFrom="paragraph">
                  <wp:posOffset>1638300</wp:posOffset>
                </wp:positionV>
                <wp:extent cx="914400" cy="228600"/>
                <wp:effectExtent l="0" t="0" r="0" b="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9D0DA" w14:textId="4708FABD" w:rsidR="00F7612E" w:rsidRPr="00271BD2" w:rsidRDefault="00F7612E">
                            <w:pP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271BD2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Main wharf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56C30F0" id="Text Box 5" o:spid="_x0000_s1027" type="#_x0000_t202" style="position:absolute;margin-left:108pt;margin-top:129pt;width:1in;height:1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" filled="f" stroked="f">
                <v:textbox>
                  <w:txbxContent>
                    <w:p w14:paraId="6809D0DA" w14:textId="4708FABD" w:rsidR="00EE4AD5" w:rsidRPr="00271BD2" w:rsidRDefault="00EE4AD5">
                      <w:pPr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 w:rsidRPr="00271BD2">
                        <w:rPr>
                          <w:color w:val="FFFFFF" w:themeColor="background1"/>
                          <w:sz w:val="20"/>
                          <w:szCs w:val="20"/>
                        </w:rPr>
                        <w:t>Main wharf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A190D22" w14:textId="558BCEFC" w:rsidR="00271BD2" w:rsidRPr="00271BD2" w:rsidRDefault="00515A98" w:rsidP="00E221A2">
      <w:pPr>
        <w:rPr>
          <w:sz w:val="22"/>
          <w:szCs w:val="22"/>
        </w:rPr>
      </w:pPr>
      <w:r w:rsidRPr="00271BD2">
        <w:rPr>
          <w:rFonts w:ascii="Arial" w:hAnsi="Arial" w:cs="Arial"/>
          <w:noProof/>
          <w:sz w:val="22"/>
          <w:szCs w:val="22"/>
          <w:lang w:val="en-US" w:eastAsia="en-US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08BB701" wp14:editId="46B5C959">
                <wp:simplePos x="0" y="0"/>
                <wp:positionH relativeFrom="column">
                  <wp:posOffset>3200400</wp:posOffset>
                </wp:positionH>
                <wp:positionV relativeFrom="paragraph">
                  <wp:posOffset>3291840</wp:posOffset>
                </wp:positionV>
                <wp:extent cx="1828800" cy="228600"/>
                <wp:effectExtent l="0" t="0" r="0" b="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6BAD07" w14:textId="6BA681F7" w:rsidR="00F7612E" w:rsidRPr="00271BD2" w:rsidRDefault="00F7612E">
                            <w:pP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271BD2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Domestic berth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08BB701" id="Text Box 10" o:spid="_x0000_s1028" type="#_x0000_t202" style="position:absolute;margin-left:252pt;margin-top:259.2pt;width:2in;height:1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" filled="f" stroked="f">
                <v:textbox>
                  <w:txbxContent>
                    <w:p w14:paraId="596BAD07" w14:textId="6BA681F7" w:rsidR="00EE4AD5" w:rsidRPr="00271BD2" w:rsidRDefault="00EE4AD5">
                      <w:pPr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 w:rsidRPr="00271BD2">
                        <w:rPr>
                          <w:color w:val="FFFFFF" w:themeColor="background1"/>
                          <w:sz w:val="20"/>
                          <w:szCs w:val="20"/>
                        </w:rPr>
                        <w:t>Domestic berth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557F" w:rsidRPr="00271BD2">
        <w:rPr>
          <w:rFonts w:ascii="Arial" w:hAnsi="Arial" w:cs="Arial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658240" behindDoc="0" locked="0" layoutInCell="1" allowOverlap="1" wp14:anchorId="40B9C50B" wp14:editId="1005161B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591175" cy="4187825"/>
            <wp:effectExtent l="0" t="0" r="0" b="317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8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4187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1BD2">
        <w:rPr>
          <w:sz w:val="22"/>
          <w:szCs w:val="22"/>
        </w:rPr>
        <w:t xml:space="preserve">Photo: </w:t>
      </w:r>
      <w:proofErr w:type="spellStart"/>
      <w:r w:rsidR="00271BD2">
        <w:rPr>
          <w:sz w:val="22"/>
          <w:szCs w:val="22"/>
        </w:rPr>
        <w:t>Lapetasi</w:t>
      </w:r>
      <w:proofErr w:type="spellEnd"/>
      <w:r w:rsidR="00271BD2">
        <w:rPr>
          <w:sz w:val="22"/>
          <w:szCs w:val="22"/>
        </w:rPr>
        <w:t xml:space="preserve"> wharf, </w:t>
      </w:r>
      <w:r w:rsidR="00271BD2" w:rsidRPr="00271BD2">
        <w:rPr>
          <w:sz w:val="22"/>
          <w:szCs w:val="22"/>
        </w:rPr>
        <w:t xml:space="preserve">with </w:t>
      </w:r>
      <w:r w:rsidR="00271BD2">
        <w:rPr>
          <w:sz w:val="22"/>
          <w:szCs w:val="22"/>
        </w:rPr>
        <w:t>Ma</w:t>
      </w:r>
      <w:r w:rsidR="00271BD2" w:rsidRPr="00271BD2">
        <w:rPr>
          <w:sz w:val="22"/>
          <w:szCs w:val="22"/>
        </w:rPr>
        <w:t>in wharf in the background</w:t>
      </w:r>
      <w:r w:rsidRPr="00271BD2">
        <w:rPr>
          <w:sz w:val="22"/>
          <w:szCs w:val="22"/>
        </w:rPr>
        <w:br w:type="textWrapping" w:clear="all"/>
      </w:r>
    </w:p>
    <w:p w14:paraId="28F1ACEF" w14:textId="7E197756" w:rsidR="00723436" w:rsidRPr="009211D4" w:rsidRDefault="009211D4" w:rsidP="00E221A2">
      <w:pPr>
        <w:rPr>
          <w:b/>
        </w:rPr>
      </w:pPr>
      <w:r w:rsidRPr="009211D4">
        <w:rPr>
          <w:b/>
        </w:rPr>
        <w:t>International shipping</w:t>
      </w:r>
    </w:p>
    <w:p w14:paraId="3C367DDD" w14:textId="77777777" w:rsidR="009211D4" w:rsidRDefault="009211D4" w:rsidP="00E221A2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DDDDDD"/>
          <w:insideV w:val="single" w:sz="6" w:space="0" w:color="DDDDDD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46"/>
        <w:gridCol w:w="1114"/>
        <w:gridCol w:w="1055"/>
        <w:gridCol w:w="1229"/>
        <w:gridCol w:w="3026"/>
      </w:tblGrid>
      <w:tr w:rsidR="00723436" w:rsidRPr="006B464E" w14:paraId="33B112CF" w14:textId="77777777" w:rsidTr="006B464E">
        <w:tc>
          <w:tcPr>
            <w:tcW w:w="1419" w:type="pct"/>
            <w:shd w:val="clear" w:color="auto" w:fill="F0F0F0"/>
            <w:tcMar>
              <w:top w:w="105" w:type="dxa"/>
              <w:left w:w="150" w:type="dxa"/>
              <w:bottom w:w="105" w:type="dxa"/>
              <w:right w:w="150" w:type="dxa"/>
            </w:tcMar>
            <w:vAlign w:val="center"/>
            <w:hideMark/>
          </w:tcPr>
          <w:p w14:paraId="5A841FEB" w14:textId="06D45696" w:rsidR="00723436" w:rsidRPr="006B464E" w:rsidRDefault="00F56D55" w:rsidP="001F762A">
            <w:pPr>
              <w:shd w:val="clear" w:color="auto" w:fill="F0F0F0"/>
              <w:spacing w:line="360" w:lineRule="auto"/>
              <w:rPr>
                <w:b/>
                <w:bCs/>
                <w:color w:val="000000"/>
                <w:sz w:val="22"/>
                <w:szCs w:val="22"/>
              </w:rPr>
            </w:pPr>
            <w:r w:rsidRPr="006B464E">
              <w:rPr>
                <w:b/>
                <w:bCs/>
                <w:color w:val="000000"/>
                <w:sz w:val="22"/>
                <w:szCs w:val="22"/>
              </w:rPr>
              <w:t>Interna</w:t>
            </w:r>
            <w:r w:rsidR="00723436" w:rsidRPr="006B464E">
              <w:rPr>
                <w:b/>
                <w:bCs/>
                <w:color w:val="000000"/>
                <w:sz w:val="22"/>
                <w:szCs w:val="22"/>
              </w:rPr>
              <w:t>tional Berth</w:t>
            </w:r>
          </w:p>
        </w:tc>
        <w:tc>
          <w:tcPr>
            <w:tcW w:w="621" w:type="pct"/>
            <w:tcMar>
              <w:top w:w="105" w:type="dxa"/>
              <w:left w:w="150" w:type="dxa"/>
              <w:bottom w:w="105" w:type="dxa"/>
              <w:right w:w="150" w:type="dxa"/>
            </w:tcMar>
            <w:vAlign w:val="center"/>
            <w:hideMark/>
          </w:tcPr>
          <w:p w14:paraId="19C96512" w14:textId="77777777" w:rsidR="00723436" w:rsidRPr="006B464E" w:rsidRDefault="00723436" w:rsidP="001F762A">
            <w:pPr>
              <w:spacing w:line="360" w:lineRule="auto"/>
              <w:rPr>
                <w:color w:val="333333"/>
                <w:sz w:val="22"/>
                <w:szCs w:val="22"/>
              </w:rPr>
            </w:pPr>
            <w:r w:rsidRPr="006B464E">
              <w:rPr>
                <w:color w:val="333333"/>
                <w:sz w:val="22"/>
                <w:szCs w:val="22"/>
              </w:rPr>
              <w:t>1</w:t>
            </w:r>
          </w:p>
        </w:tc>
        <w:tc>
          <w:tcPr>
            <w:tcW w:w="588" w:type="pct"/>
            <w:vAlign w:val="center"/>
            <w:hideMark/>
          </w:tcPr>
          <w:p w14:paraId="5E373030" w14:textId="387486CC" w:rsidR="00723436" w:rsidRPr="006B464E" w:rsidRDefault="00723436" w:rsidP="001F762A">
            <w:pPr>
              <w:spacing w:line="360" w:lineRule="auto"/>
              <w:rPr>
                <w:sz w:val="22"/>
                <w:szCs w:val="22"/>
              </w:rPr>
            </w:pPr>
            <w:r w:rsidRPr="006B464E">
              <w:rPr>
                <w:sz w:val="22"/>
                <w:szCs w:val="22"/>
              </w:rPr>
              <w:t>200m</w:t>
            </w:r>
            <w:r w:rsidR="006B464E">
              <w:rPr>
                <w:sz w:val="22"/>
                <w:szCs w:val="22"/>
              </w:rPr>
              <w:t xml:space="preserve"> long</w:t>
            </w:r>
          </w:p>
        </w:tc>
        <w:tc>
          <w:tcPr>
            <w:tcW w:w="685" w:type="pct"/>
            <w:vAlign w:val="center"/>
            <w:hideMark/>
          </w:tcPr>
          <w:p w14:paraId="06409AAD" w14:textId="36D3CF69" w:rsidR="00723436" w:rsidRPr="006B464E" w:rsidRDefault="00723436" w:rsidP="001F762A">
            <w:pPr>
              <w:spacing w:line="360" w:lineRule="auto"/>
              <w:rPr>
                <w:sz w:val="22"/>
                <w:szCs w:val="22"/>
              </w:rPr>
            </w:pPr>
            <w:r w:rsidRPr="006B464E">
              <w:rPr>
                <w:sz w:val="22"/>
                <w:szCs w:val="22"/>
              </w:rPr>
              <w:t xml:space="preserve">13m </w:t>
            </w:r>
            <w:r w:rsidR="00F56D55" w:rsidRPr="006B464E">
              <w:rPr>
                <w:sz w:val="22"/>
                <w:szCs w:val="22"/>
              </w:rPr>
              <w:t xml:space="preserve">deep </w:t>
            </w:r>
            <w:r w:rsidRPr="006B464E">
              <w:rPr>
                <w:sz w:val="22"/>
                <w:szCs w:val="22"/>
              </w:rPr>
              <w:t>along side</w:t>
            </w:r>
          </w:p>
        </w:tc>
        <w:tc>
          <w:tcPr>
            <w:tcW w:w="1687" w:type="pct"/>
            <w:vAlign w:val="center"/>
          </w:tcPr>
          <w:p w14:paraId="777A8E46" w14:textId="77777777" w:rsidR="00723436" w:rsidRPr="006B464E" w:rsidRDefault="00723436" w:rsidP="001F762A">
            <w:pPr>
              <w:spacing w:line="360" w:lineRule="auto"/>
              <w:rPr>
                <w:sz w:val="22"/>
                <w:szCs w:val="22"/>
              </w:rPr>
            </w:pPr>
            <w:r w:rsidRPr="006B464E">
              <w:rPr>
                <w:sz w:val="22"/>
                <w:szCs w:val="22"/>
              </w:rPr>
              <w:t xml:space="preserve"> </w:t>
            </w:r>
            <w:proofErr w:type="spellStart"/>
            <w:proofErr w:type="gramStart"/>
            <w:r w:rsidRPr="006B464E">
              <w:rPr>
                <w:color w:val="333333"/>
                <w:sz w:val="22"/>
                <w:szCs w:val="22"/>
              </w:rPr>
              <w:t>salent</w:t>
            </w:r>
            <w:proofErr w:type="spellEnd"/>
            <w:proofErr w:type="gramEnd"/>
            <w:r w:rsidRPr="006B464E">
              <w:rPr>
                <w:color w:val="333333"/>
                <w:sz w:val="22"/>
                <w:szCs w:val="22"/>
              </w:rPr>
              <w:t xml:space="preserve"> features give capacity for ships 250m LOA</w:t>
            </w:r>
          </w:p>
        </w:tc>
      </w:tr>
    </w:tbl>
    <w:p w14:paraId="65B827C9" w14:textId="426E9FB5" w:rsidR="00B1557F" w:rsidRDefault="00B1557F" w:rsidP="00E221A2"/>
    <w:p w14:paraId="2B2B60F3" w14:textId="1676D19C" w:rsidR="00723436" w:rsidRDefault="00723436" w:rsidP="00E221A2">
      <w:r>
        <w:t xml:space="preserve">There will 34 reefer sites and capacity to handle 30,000 TEU’s per annum with a </w:t>
      </w:r>
      <w:proofErr w:type="gramStart"/>
      <w:r>
        <w:t>10 day</w:t>
      </w:r>
      <w:proofErr w:type="gramEnd"/>
      <w:r>
        <w:t xml:space="preserve"> dwell time. Take off capacity per day is approximately 300 containers.</w:t>
      </w:r>
    </w:p>
    <w:p w14:paraId="406C5146" w14:textId="77777777" w:rsidR="00723436" w:rsidRDefault="00723436" w:rsidP="00E221A2"/>
    <w:p w14:paraId="675405B7" w14:textId="6E43F6CA" w:rsidR="00723436" w:rsidRDefault="00723436" w:rsidP="00E221A2">
      <w:r>
        <w:t>IWS has two reef stackers</w:t>
      </w:r>
      <w:r w:rsidR="00DD711E">
        <w:t xml:space="preserve">, forklifts and two side loader trucks that carry 20 and </w:t>
      </w:r>
      <w:proofErr w:type="gramStart"/>
      <w:r w:rsidR="00DD711E">
        <w:t>40 foot</w:t>
      </w:r>
      <w:proofErr w:type="gramEnd"/>
      <w:r w:rsidR="00DD711E">
        <w:t xml:space="preserve"> containers</w:t>
      </w:r>
      <w:r>
        <w:t>. Ships must co</w:t>
      </w:r>
      <w:r w:rsidR="00DD711E">
        <w:t xml:space="preserve">me geared with their own cranes to offload cargo. There are no gantries </w:t>
      </w:r>
      <w:r w:rsidR="007F7306">
        <w:t xml:space="preserve">or mobile cranes </w:t>
      </w:r>
      <w:r w:rsidR="00DD711E">
        <w:t>on the wharf.</w:t>
      </w:r>
    </w:p>
    <w:p w14:paraId="0CD17CBA" w14:textId="77777777" w:rsidR="00F345C2" w:rsidRDefault="00F345C2" w:rsidP="00E221A2"/>
    <w:p w14:paraId="5BAAB4EC" w14:textId="747C115E" w:rsidR="00F345C2" w:rsidRPr="009211D4" w:rsidRDefault="00F345C2" w:rsidP="00E221A2">
      <w:pPr>
        <w:rPr>
          <w:b/>
        </w:rPr>
      </w:pPr>
      <w:proofErr w:type="gramStart"/>
      <w:r w:rsidRPr="009211D4">
        <w:rPr>
          <w:b/>
        </w:rPr>
        <w:t>Inter- island shipping.</w:t>
      </w:r>
      <w:proofErr w:type="gramEnd"/>
    </w:p>
    <w:p w14:paraId="0B31AB63" w14:textId="77777777" w:rsidR="00F56D55" w:rsidRDefault="00F56D55" w:rsidP="00E221A2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DDDDDD"/>
          <w:insideV w:val="single" w:sz="6" w:space="0" w:color="DDDDDD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46"/>
        <w:gridCol w:w="1114"/>
        <w:gridCol w:w="1055"/>
        <w:gridCol w:w="1229"/>
        <w:gridCol w:w="3026"/>
      </w:tblGrid>
      <w:tr w:rsidR="00F56D55" w:rsidRPr="006B464E" w14:paraId="600F6ABF" w14:textId="77777777" w:rsidTr="006B464E">
        <w:tc>
          <w:tcPr>
            <w:tcW w:w="1419" w:type="pct"/>
            <w:shd w:val="clear" w:color="auto" w:fill="F0F0F0"/>
            <w:tcMar>
              <w:top w:w="105" w:type="dxa"/>
              <w:left w:w="150" w:type="dxa"/>
              <w:bottom w:w="105" w:type="dxa"/>
              <w:right w:w="150" w:type="dxa"/>
            </w:tcMar>
            <w:vAlign w:val="center"/>
            <w:hideMark/>
          </w:tcPr>
          <w:p w14:paraId="0B889D21" w14:textId="7C553E4F" w:rsidR="00F56D55" w:rsidRPr="006B464E" w:rsidRDefault="00F56D55" w:rsidP="001F762A">
            <w:pPr>
              <w:shd w:val="clear" w:color="auto" w:fill="F0F0F0"/>
              <w:spacing w:line="360" w:lineRule="auto"/>
              <w:rPr>
                <w:b/>
                <w:bCs/>
                <w:color w:val="000000"/>
                <w:sz w:val="22"/>
                <w:szCs w:val="22"/>
              </w:rPr>
            </w:pPr>
            <w:r w:rsidRPr="006B464E">
              <w:rPr>
                <w:b/>
                <w:bCs/>
                <w:color w:val="000000"/>
                <w:sz w:val="22"/>
                <w:szCs w:val="22"/>
              </w:rPr>
              <w:t>Domestic Berth</w:t>
            </w:r>
          </w:p>
        </w:tc>
        <w:tc>
          <w:tcPr>
            <w:tcW w:w="621" w:type="pct"/>
            <w:tcMar>
              <w:top w:w="105" w:type="dxa"/>
              <w:left w:w="150" w:type="dxa"/>
              <w:bottom w:w="105" w:type="dxa"/>
              <w:right w:w="150" w:type="dxa"/>
            </w:tcMar>
            <w:vAlign w:val="center"/>
            <w:hideMark/>
          </w:tcPr>
          <w:p w14:paraId="1300BC41" w14:textId="77777777" w:rsidR="00F56D55" w:rsidRPr="006B464E" w:rsidRDefault="00F56D55" w:rsidP="001F762A">
            <w:pPr>
              <w:spacing w:line="360" w:lineRule="auto"/>
              <w:rPr>
                <w:color w:val="333333"/>
                <w:sz w:val="22"/>
                <w:szCs w:val="22"/>
              </w:rPr>
            </w:pPr>
            <w:r w:rsidRPr="006B464E">
              <w:rPr>
                <w:color w:val="333333"/>
                <w:sz w:val="22"/>
                <w:szCs w:val="22"/>
              </w:rPr>
              <w:t>1</w:t>
            </w:r>
          </w:p>
        </w:tc>
        <w:tc>
          <w:tcPr>
            <w:tcW w:w="588" w:type="pct"/>
            <w:vAlign w:val="center"/>
            <w:hideMark/>
          </w:tcPr>
          <w:p w14:paraId="1E42C51C" w14:textId="0E06D2DB" w:rsidR="00F56D55" w:rsidRPr="006B464E" w:rsidRDefault="00F56D55" w:rsidP="001F762A">
            <w:pPr>
              <w:spacing w:line="360" w:lineRule="auto"/>
              <w:rPr>
                <w:sz w:val="22"/>
                <w:szCs w:val="22"/>
              </w:rPr>
            </w:pPr>
            <w:r w:rsidRPr="006B464E">
              <w:rPr>
                <w:sz w:val="22"/>
                <w:szCs w:val="22"/>
              </w:rPr>
              <w:t>130m x 20m</w:t>
            </w:r>
          </w:p>
        </w:tc>
        <w:tc>
          <w:tcPr>
            <w:tcW w:w="685" w:type="pct"/>
            <w:vAlign w:val="center"/>
            <w:hideMark/>
          </w:tcPr>
          <w:p w14:paraId="02907F32" w14:textId="76C8BD4B" w:rsidR="00F56D55" w:rsidRPr="006B464E" w:rsidRDefault="00F56D55" w:rsidP="001F762A">
            <w:pPr>
              <w:spacing w:line="360" w:lineRule="auto"/>
              <w:rPr>
                <w:sz w:val="22"/>
                <w:szCs w:val="22"/>
              </w:rPr>
            </w:pPr>
            <w:r w:rsidRPr="006B464E">
              <w:rPr>
                <w:sz w:val="22"/>
                <w:szCs w:val="22"/>
              </w:rPr>
              <w:t>13m deep along side</w:t>
            </w:r>
          </w:p>
        </w:tc>
        <w:tc>
          <w:tcPr>
            <w:tcW w:w="1687" w:type="pct"/>
            <w:vAlign w:val="center"/>
          </w:tcPr>
          <w:p w14:paraId="7C6C413B" w14:textId="77777777" w:rsidR="00F56D55" w:rsidRPr="006B464E" w:rsidRDefault="00F56D55" w:rsidP="001F762A">
            <w:pPr>
              <w:spacing w:line="360" w:lineRule="auto"/>
              <w:rPr>
                <w:sz w:val="22"/>
                <w:szCs w:val="22"/>
              </w:rPr>
            </w:pPr>
            <w:r w:rsidRPr="006B464E">
              <w:rPr>
                <w:sz w:val="22"/>
                <w:szCs w:val="22"/>
              </w:rPr>
              <w:t xml:space="preserve"> </w:t>
            </w:r>
            <w:proofErr w:type="spellStart"/>
            <w:proofErr w:type="gramStart"/>
            <w:r w:rsidRPr="006B464E">
              <w:rPr>
                <w:color w:val="333333"/>
                <w:sz w:val="22"/>
                <w:szCs w:val="22"/>
              </w:rPr>
              <w:t>salent</w:t>
            </w:r>
            <w:proofErr w:type="spellEnd"/>
            <w:proofErr w:type="gramEnd"/>
            <w:r w:rsidRPr="006B464E">
              <w:rPr>
                <w:color w:val="333333"/>
                <w:sz w:val="22"/>
                <w:szCs w:val="22"/>
              </w:rPr>
              <w:t xml:space="preserve"> features give capacity for ships 250m LOA</w:t>
            </w:r>
          </w:p>
        </w:tc>
      </w:tr>
    </w:tbl>
    <w:p w14:paraId="5B529F0B" w14:textId="77777777" w:rsidR="00407081" w:rsidRDefault="00407081" w:rsidP="00E221A2"/>
    <w:p w14:paraId="0BAC5AAA" w14:textId="77777777" w:rsidR="00407081" w:rsidRDefault="00407081" w:rsidP="00E221A2"/>
    <w:p w14:paraId="6E1EF449" w14:textId="77777777" w:rsidR="00407081" w:rsidRDefault="00407081" w:rsidP="00E221A2"/>
    <w:p w14:paraId="348E8E21" w14:textId="77777777" w:rsidR="00407081" w:rsidRDefault="00407081" w:rsidP="00E221A2"/>
    <w:p w14:paraId="5BEF5A55" w14:textId="77777777" w:rsidR="00407081" w:rsidRDefault="00407081" w:rsidP="00E221A2"/>
    <w:p w14:paraId="56B3320B" w14:textId="41EA53CB" w:rsidR="00F345C2" w:rsidRDefault="00F345C2" w:rsidP="00E221A2">
      <w:r>
        <w:t>The following ships operate out of Port Vila.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79"/>
        <w:gridCol w:w="2682"/>
        <w:gridCol w:w="1134"/>
        <w:gridCol w:w="1276"/>
        <w:gridCol w:w="2693"/>
      </w:tblGrid>
      <w:tr w:rsidR="000B42AE" w:rsidRPr="003E09B0" w14:paraId="3AD2138A" w14:textId="77777777" w:rsidTr="00DC2801">
        <w:trPr>
          <w:trHeight w:val="315"/>
        </w:trPr>
        <w:tc>
          <w:tcPr>
            <w:tcW w:w="1679" w:type="dxa"/>
            <w:shd w:val="clear" w:color="auto" w:fill="8DB3E2" w:themeFill="text2" w:themeFillTint="66"/>
            <w:noWrap/>
            <w:hideMark/>
          </w:tcPr>
          <w:p w14:paraId="050F39E4" w14:textId="77777777" w:rsidR="000B42AE" w:rsidRPr="003E09B0" w:rsidRDefault="000B42AE" w:rsidP="00DC2801">
            <w:pPr>
              <w:rPr>
                <w:b/>
                <w:bCs/>
                <w:sz w:val="20"/>
                <w:szCs w:val="20"/>
              </w:rPr>
            </w:pPr>
            <w:r w:rsidRPr="003E09B0">
              <w:rPr>
                <w:b/>
                <w:bCs/>
                <w:sz w:val="20"/>
                <w:szCs w:val="20"/>
              </w:rPr>
              <w:t>Ship Name</w:t>
            </w:r>
          </w:p>
        </w:tc>
        <w:tc>
          <w:tcPr>
            <w:tcW w:w="2682" w:type="dxa"/>
            <w:shd w:val="clear" w:color="auto" w:fill="8DB3E2" w:themeFill="text2" w:themeFillTint="66"/>
            <w:noWrap/>
            <w:hideMark/>
          </w:tcPr>
          <w:p w14:paraId="342C8CA3" w14:textId="77777777" w:rsidR="000B42AE" w:rsidRPr="003E09B0" w:rsidRDefault="000B42AE" w:rsidP="00DC2801">
            <w:pPr>
              <w:rPr>
                <w:b/>
                <w:bCs/>
                <w:sz w:val="20"/>
                <w:szCs w:val="20"/>
              </w:rPr>
            </w:pPr>
            <w:r w:rsidRPr="003E09B0">
              <w:rPr>
                <w:b/>
                <w:bCs/>
                <w:sz w:val="20"/>
                <w:szCs w:val="20"/>
              </w:rPr>
              <w:t>Contacts</w:t>
            </w:r>
          </w:p>
        </w:tc>
        <w:tc>
          <w:tcPr>
            <w:tcW w:w="1134" w:type="dxa"/>
            <w:shd w:val="clear" w:color="auto" w:fill="8DB3E2" w:themeFill="text2" w:themeFillTint="66"/>
            <w:noWrap/>
            <w:hideMark/>
          </w:tcPr>
          <w:p w14:paraId="2C1C1485" w14:textId="77777777" w:rsidR="000B42AE" w:rsidRPr="003E09B0" w:rsidRDefault="000B42AE" w:rsidP="00DC2801">
            <w:pPr>
              <w:rPr>
                <w:b/>
                <w:bCs/>
                <w:sz w:val="20"/>
                <w:szCs w:val="20"/>
              </w:rPr>
            </w:pPr>
            <w:r w:rsidRPr="003E09B0">
              <w:rPr>
                <w:b/>
                <w:bCs/>
                <w:sz w:val="20"/>
                <w:szCs w:val="20"/>
              </w:rPr>
              <w:t>Capacity tonnage</w:t>
            </w:r>
          </w:p>
        </w:tc>
        <w:tc>
          <w:tcPr>
            <w:tcW w:w="1276" w:type="dxa"/>
            <w:shd w:val="clear" w:color="auto" w:fill="8DB3E2" w:themeFill="text2" w:themeFillTint="66"/>
            <w:noWrap/>
            <w:hideMark/>
          </w:tcPr>
          <w:p w14:paraId="4C4BFAD9" w14:textId="77777777" w:rsidR="000B42AE" w:rsidRPr="003E09B0" w:rsidRDefault="000B42AE" w:rsidP="00DC2801">
            <w:pPr>
              <w:rPr>
                <w:b/>
                <w:bCs/>
                <w:sz w:val="20"/>
                <w:szCs w:val="20"/>
              </w:rPr>
            </w:pPr>
            <w:r w:rsidRPr="003E09B0">
              <w:rPr>
                <w:b/>
                <w:bCs/>
                <w:sz w:val="20"/>
                <w:szCs w:val="20"/>
              </w:rPr>
              <w:t>Island</w:t>
            </w:r>
            <w:r>
              <w:rPr>
                <w:b/>
                <w:bCs/>
                <w:sz w:val="20"/>
                <w:szCs w:val="20"/>
              </w:rPr>
              <w:t xml:space="preserve"> route</w:t>
            </w:r>
          </w:p>
        </w:tc>
        <w:tc>
          <w:tcPr>
            <w:tcW w:w="2693" w:type="dxa"/>
            <w:shd w:val="clear" w:color="auto" w:fill="8DB3E2" w:themeFill="text2" w:themeFillTint="66"/>
            <w:noWrap/>
            <w:hideMark/>
          </w:tcPr>
          <w:p w14:paraId="19E32A14" w14:textId="77777777" w:rsidR="000B42AE" w:rsidRPr="003E09B0" w:rsidRDefault="000B42AE" w:rsidP="00DC2801">
            <w:pPr>
              <w:rPr>
                <w:b/>
                <w:bCs/>
                <w:sz w:val="20"/>
                <w:szCs w:val="20"/>
              </w:rPr>
            </w:pPr>
            <w:r w:rsidRPr="003E09B0">
              <w:rPr>
                <w:b/>
                <w:bCs/>
                <w:sz w:val="20"/>
                <w:szCs w:val="20"/>
              </w:rPr>
              <w:t>Notes</w:t>
            </w:r>
          </w:p>
        </w:tc>
      </w:tr>
      <w:tr w:rsidR="000B42AE" w:rsidRPr="003E09B0" w14:paraId="2A3A8E06" w14:textId="77777777" w:rsidTr="00DC2801">
        <w:trPr>
          <w:trHeight w:val="315"/>
        </w:trPr>
        <w:tc>
          <w:tcPr>
            <w:tcW w:w="1679" w:type="dxa"/>
            <w:noWrap/>
            <w:hideMark/>
          </w:tcPr>
          <w:p w14:paraId="2844598B" w14:textId="77777777" w:rsidR="000B42AE" w:rsidRPr="003E09B0" w:rsidRDefault="000B42AE" w:rsidP="00DC2801">
            <w:pPr>
              <w:rPr>
                <w:b/>
                <w:bCs/>
                <w:sz w:val="20"/>
                <w:szCs w:val="20"/>
              </w:rPr>
            </w:pPr>
            <w:r w:rsidRPr="003E09B0">
              <w:rPr>
                <w:b/>
                <w:bCs/>
                <w:sz w:val="20"/>
                <w:szCs w:val="20"/>
              </w:rPr>
              <w:t> </w:t>
            </w:r>
            <w:r w:rsidRPr="003E09B0">
              <w:rPr>
                <w:b/>
                <w:sz w:val="20"/>
                <w:szCs w:val="20"/>
              </w:rPr>
              <w:t>MV Island Claws</w:t>
            </w:r>
          </w:p>
        </w:tc>
        <w:tc>
          <w:tcPr>
            <w:tcW w:w="2682" w:type="dxa"/>
            <w:noWrap/>
            <w:hideMark/>
          </w:tcPr>
          <w:p w14:paraId="612BFD1D" w14:textId="77777777" w:rsidR="000B42AE" w:rsidRPr="003E09B0" w:rsidRDefault="000B42AE" w:rsidP="00DC2801">
            <w:pPr>
              <w:rPr>
                <w:b/>
                <w:bCs/>
                <w:sz w:val="20"/>
                <w:szCs w:val="20"/>
              </w:rPr>
            </w:pPr>
            <w:r w:rsidRPr="003E09B0">
              <w:rPr>
                <w:b/>
                <w:bCs/>
                <w:sz w:val="20"/>
                <w:szCs w:val="20"/>
              </w:rPr>
              <w:t> </w:t>
            </w:r>
            <w:r w:rsidRPr="003E09B0">
              <w:rPr>
                <w:sz w:val="20"/>
                <w:szCs w:val="20"/>
              </w:rPr>
              <w:t>29222</w:t>
            </w:r>
          </w:p>
        </w:tc>
        <w:tc>
          <w:tcPr>
            <w:tcW w:w="1134" w:type="dxa"/>
            <w:noWrap/>
            <w:hideMark/>
          </w:tcPr>
          <w:p w14:paraId="6F9A36A5" w14:textId="77777777" w:rsidR="000B42AE" w:rsidRPr="0096116B" w:rsidRDefault="000B42AE" w:rsidP="00DC2801">
            <w:pPr>
              <w:rPr>
                <w:bCs/>
                <w:sz w:val="20"/>
                <w:szCs w:val="20"/>
              </w:rPr>
            </w:pPr>
            <w:r w:rsidRPr="003E09B0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0A2F547A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Paama</w:t>
            </w:r>
            <w:proofErr w:type="spellEnd"/>
          </w:p>
        </w:tc>
        <w:tc>
          <w:tcPr>
            <w:tcW w:w="2693" w:type="dxa"/>
            <w:noWrap/>
            <w:hideMark/>
          </w:tcPr>
          <w:p w14:paraId="54C87B99" w14:textId="0FE0FE53" w:rsidR="000B42AE" w:rsidRPr="00AC63FB" w:rsidRDefault="000B42AE" w:rsidP="00BD6F56">
            <w:pPr>
              <w:rPr>
                <w:b/>
                <w:bCs/>
                <w:color w:val="FF0000"/>
                <w:sz w:val="20"/>
                <w:szCs w:val="20"/>
              </w:rPr>
            </w:pPr>
            <w:r w:rsidRPr="00AC63FB">
              <w:rPr>
                <w:b/>
                <w:bCs/>
                <w:color w:val="FF0000"/>
                <w:sz w:val="20"/>
                <w:szCs w:val="20"/>
              </w:rPr>
              <w:t> </w:t>
            </w:r>
          </w:p>
        </w:tc>
      </w:tr>
      <w:tr w:rsidR="000B42AE" w:rsidRPr="003E09B0" w14:paraId="5464C985" w14:textId="77777777" w:rsidTr="00DC2801">
        <w:trPr>
          <w:trHeight w:val="315"/>
        </w:trPr>
        <w:tc>
          <w:tcPr>
            <w:tcW w:w="1679" w:type="dxa"/>
            <w:noWrap/>
            <w:hideMark/>
          </w:tcPr>
          <w:p w14:paraId="2367562C" w14:textId="77777777" w:rsidR="000B42AE" w:rsidRPr="003E09B0" w:rsidRDefault="000B42AE" w:rsidP="00DC2801">
            <w:pPr>
              <w:rPr>
                <w:b/>
                <w:bCs/>
                <w:sz w:val="20"/>
                <w:szCs w:val="20"/>
              </w:rPr>
            </w:pPr>
            <w:r w:rsidRPr="003E09B0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4E618F3B" w14:textId="77777777" w:rsidR="000B42AE" w:rsidRPr="003E09B0" w:rsidRDefault="000B42AE" w:rsidP="00DC2801">
            <w:pPr>
              <w:rPr>
                <w:b/>
                <w:bCs/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7788510</w:t>
            </w:r>
          </w:p>
        </w:tc>
        <w:tc>
          <w:tcPr>
            <w:tcW w:w="1134" w:type="dxa"/>
            <w:noWrap/>
            <w:hideMark/>
          </w:tcPr>
          <w:p w14:paraId="0FC09B96" w14:textId="77777777" w:rsidR="000B42AE" w:rsidRPr="003E09B0" w:rsidRDefault="000B42AE" w:rsidP="00DC2801">
            <w:pPr>
              <w:rPr>
                <w:b/>
                <w:bCs/>
                <w:sz w:val="20"/>
                <w:szCs w:val="20"/>
              </w:rPr>
            </w:pPr>
            <w:r w:rsidRPr="003E09B0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6B1D721A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Ambrym</w:t>
            </w:r>
            <w:proofErr w:type="spellEnd"/>
          </w:p>
        </w:tc>
        <w:tc>
          <w:tcPr>
            <w:tcW w:w="2693" w:type="dxa"/>
            <w:noWrap/>
            <w:hideMark/>
          </w:tcPr>
          <w:p w14:paraId="63AF3A84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324307CB" w14:textId="77777777" w:rsidTr="00DC2801">
        <w:trPr>
          <w:trHeight w:val="315"/>
        </w:trPr>
        <w:tc>
          <w:tcPr>
            <w:tcW w:w="1679" w:type="dxa"/>
            <w:noWrap/>
            <w:hideMark/>
          </w:tcPr>
          <w:p w14:paraId="3993DEEA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noWrap/>
            <w:hideMark/>
          </w:tcPr>
          <w:p w14:paraId="78DB8A8D" w14:textId="77777777" w:rsidR="000B42AE" w:rsidRPr="003E09B0" w:rsidRDefault="00F7612E" w:rsidP="00DC2801">
            <w:pPr>
              <w:rPr>
                <w:sz w:val="20"/>
                <w:szCs w:val="20"/>
              </w:rPr>
            </w:pPr>
            <w:hyperlink r:id="rId26" w:history="1">
              <w:r w:rsidR="000B42AE" w:rsidRPr="009552F4">
                <w:rPr>
                  <w:rStyle w:val="Hyperlink"/>
                  <w:sz w:val="20"/>
                  <w:szCs w:val="20"/>
                </w:rPr>
                <w:t>shippingandservices@belair.vu</w:t>
              </w:r>
            </w:hyperlink>
            <w:r w:rsidR="000B42AE">
              <w:rPr>
                <w:sz w:val="20"/>
                <w:szCs w:val="20"/>
                <w:u w:val="single"/>
              </w:rPr>
              <w:t xml:space="preserve"> </w:t>
            </w:r>
          </w:p>
        </w:tc>
        <w:tc>
          <w:tcPr>
            <w:tcW w:w="1134" w:type="dxa"/>
            <w:noWrap/>
            <w:hideMark/>
          </w:tcPr>
          <w:p w14:paraId="195F315F" w14:textId="77777777" w:rsidR="000B42AE" w:rsidRPr="003E09B0" w:rsidRDefault="000B42AE" w:rsidP="00DC2801">
            <w:pPr>
              <w:rPr>
                <w:sz w:val="20"/>
                <w:szCs w:val="20"/>
                <w:u w:val="single"/>
              </w:rPr>
            </w:pPr>
          </w:p>
        </w:tc>
        <w:tc>
          <w:tcPr>
            <w:tcW w:w="1276" w:type="dxa"/>
            <w:noWrap/>
            <w:hideMark/>
          </w:tcPr>
          <w:p w14:paraId="73F5BD96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Pentecost</w:t>
            </w:r>
          </w:p>
        </w:tc>
        <w:tc>
          <w:tcPr>
            <w:tcW w:w="2693" w:type="dxa"/>
            <w:noWrap/>
            <w:hideMark/>
          </w:tcPr>
          <w:p w14:paraId="3577068C" w14:textId="77777777" w:rsidR="000B42AE" w:rsidRPr="003E09B0" w:rsidRDefault="000B42AE" w:rsidP="00DC2801">
            <w:pPr>
              <w:rPr>
                <w:b/>
                <w:bCs/>
                <w:sz w:val="20"/>
                <w:szCs w:val="20"/>
              </w:rPr>
            </w:pPr>
            <w:r w:rsidRPr="003E09B0">
              <w:rPr>
                <w:b/>
                <w:bCs/>
                <w:sz w:val="20"/>
                <w:szCs w:val="20"/>
              </w:rPr>
              <w:t> </w:t>
            </w:r>
          </w:p>
        </w:tc>
      </w:tr>
      <w:tr w:rsidR="000B42AE" w:rsidRPr="003E09B0" w14:paraId="4311C63B" w14:textId="77777777" w:rsidTr="00DC2801">
        <w:trPr>
          <w:trHeight w:val="315"/>
        </w:trPr>
        <w:tc>
          <w:tcPr>
            <w:tcW w:w="1679" w:type="dxa"/>
            <w:noWrap/>
            <w:hideMark/>
          </w:tcPr>
          <w:p w14:paraId="508ED5E8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</w:tcPr>
          <w:p w14:paraId="12B0F2FC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  <w:hideMark/>
          </w:tcPr>
          <w:p w14:paraId="29666EE3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59B8BCED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 xml:space="preserve">Santo </w:t>
            </w:r>
          </w:p>
        </w:tc>
        <w:tc>
          <w:tcPr>
            <w:tcW w:w="2693" w:type="dxa"/>
            <w:noWrap/>
            <w:hideMark/>
          </w:tcPr>
          <w:p w14:paraId="1F34AE5C" w14:textId="77777777" w:rsidR="000B42AE" w:rsidRPr="003E09B0" w:rsidRDefault="000B42AE" w:rsidP="00DC2801">
            <w:pPr>
              <w:rPr>
                <w:b/>
                <w:bCs/>
                <w:sz w:val="20"/>
                <w:szCs w:val="20"/>
              </w:rPr>
            </w:pPr>
            <w:r w:rsidRPr="003E09B0">
              <w:rPr>
                <w:b/>
                <w:bCs/>
                <w:sz w:val="20"/>
                <w:szCs w:val="20"/>
              </w:rPr>
              <w:t> </w:t>
            </w:r>
          </w:p>
        </w:tc>
      </w:tr>
      <w:tr w:rsidR="000B42AE" w:rsidRPr="003E09B0" w14:paraId="5E50088E" w14:textId="77777777" w:rsidTr="00DC2801">
        <w:trPr>
          <w:trHeight w:val="315"/>
        </w:trPr>
        <w:tc>
          <w:tcPr>
            <w:tcW w:w="1679" w:type="dxa"/>
            <w:shd w:val="clear" w:color="auto" w:fill="EEECE1" w:themeFill="background2"/>
            <w:noWrap/>
            <w:hideMark/>
          </w:tcPr>
          <w:p w14:paraId="1BEE91DD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shd w:val="clear" w:color="auto" w:fill="EEECE1" w:themeFill="background2"/>
            <w:noWrap/>
            <w:hideMark/>
          </w:tcPr>
          <w:p w14:paraId="2A5E8941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EEECE1" w:themeFill="background2"/>
            <w:noWrap/>
            <w:hideMark/>
          </w:tcPr>
          <w:p w14:paraId="07C43E69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EEECE1" w:themeFill="background2"/>
            <w:noWrap/>
            <w:hideMark/>
          </w:tcPr>
          <w:p w14:paraId="0E9AF3AD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2693" w:type="dxa"/>
            <w:shd w:val="clear" w:color="auto" w:fill="EEECE1" w:themeFill="background2"/>
            <w:noWrap/>
            <w:hideMark/>
          </w:tcPr>
          <w:p w14:paraId="6982E9CB" w14:textId="77777777" w:rsidR="000B42AE" w:rsidRPr="003E09B0" w:rsidRDefault="000B42AE" w:rsidP="00DC2801">
            <w:pPr>
              <w:rPr>
                <w:b/>
                <w:bCs/>
                <w:sz w:val="20"/>
                <w:szCs w:val="20"/>
              </w:rPr>
            </w:pPr>
            <w:r w:rsidRPr="003E09B0">
              <w:rPr>
                <w:b/>
                <w:bCs/>
                <w:sz w:val="20"/>
                <w:szCs w:val="20"/>
              </w:rPr>
              <w:t> </w:t>
            </w:r>
          </w:p>
        </w:tc>
      </w:tr>
      <w:tr w:rsidR="000B42AE" w:rsidRPr="003E09B0" w14:paraId="08950EAE" w14:textId="77777777" w:rsidTr="00DC2801">
        <w:trPr>
          <w:trHeight w:val="315"/>
        </w:trPr>
        <w:tc>
          <w:tcPr>
            <w:tcW w:w="1679" w:type="dxa"/>
            <w:noWrap/>
            <w:hideMark/>
          </w:tcPr>
          <w:p w14:paraId="3F651A6F" w14:textId="77777777" w:rsidR="000B42AE" w:rsidRPr="003E09B0" w:rsidRDefault="000B42AE" w:rsidP="00DC2801">
            <w:pPr>
              <w:rPr>
                <w:b/>
                <w:bCs/>
                <w:sz w:val="20"/>
                <w:szCs w:val="20"/>
              </w:rPr>
            </w:pPr>
            <w:r w:rsidRPr="003E09B0">
              <w:rPr>
                <w:b/>
                <w:bCs/>
                <w:sz w:val="20"/>
                <w:szCs w:val="20"/>
              </w:rPr>
              <w:t> </w:t>
            </w:r>
            <w:r w:rsidRPr="003E09B0">
              <w:rPr>
                <w:b/>
                <w:sz w:val="20"/>
                <w:szCs w:val="20"/>
              </w:rPr>
              <w:t>LC Brisk/LC Tina</w:t>
            </w:r>
          </w:p>
        </w:tc>
        <w:tc>
          <w:tcPr>
            <w:tcW w:w="2682" w:type="dxa"/>
            <w:noWrap/>
            <w:hideMark/>
          </w:tcPr>
          <w:p w14:paraId="24B3EEEA" w14:textId="77777777" w:rsidR="000B42AE" w:rsidRPr="003E09B0" w:rsidRDefault="000B42AE" w:rsidP="00DC2801">
            <w:pPr>
              <w:rPr>
                <w:b/>
                <w:bCs/>
                <w:sz w:val="20"/>
                <w:szCs w:val="20"/>
              </w:rPr>
            </w:pPr>
            <w:r w:rsidRPr="003E09B0">
              <w:rPr>
                <w:b/>
                <w:bCs/>
                <w:sz w:val="20"/>
                <w:szCs w:val="20"/>
              </w:rPr>
              <w:t> </w:t>
            </w:r>
            <w:r w:rsidRPr="003E09B0">
              <w:rPr>
                <w:sz w:val="20"/>
                <w:szCs w:val="20"/>
              </w:rPr>
              <w:t>7788712</w:t>
            </w:r>
          </w:p>
        </w:tc>
        <w:tc>
          <w:tcPr>
            <w:tcW w:w="1134" w:type="dxa"/>
            <w:noWrap/>
            <w:hideMark/>
          </w:tcPr>
          <w:p w14:paraId="25E151A3" w14:textId="77777777" w:rsidR="000B42AE" w:rsidRPr="00385182" w:rsidRDefault="000B42AE" w:rsidP="00DC2801">
            <w:pPr>
              <w:rPr>
                <w:bCs/>
                <w:sz w:val="20"/>
                <w:szCs w:val="20"/>
              </w:rPr>
            </w:pPr>
          </w:p>
        </w:tc>
        <w:tc>
          <w:tcPr>
            <w:tcW w:w="1276" w:type="dxa"/>
            <w:noWrap/>
            <w:hideMark/>
          </w:tcPr>
          <w:p w14:paraId="5005B0C2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Paama</w:t>
            </w:r>
            <w:proofErr w:type="spellEnd"/>
          </w:p>
        </w:tc>
        <w:tc>
          <w:tcPr>
            <w:tcW w:w="2693" w:type="dxa"/>
            <w:noWrap/>
            <w:hideMark/>
          </w:tcPr>
          <w:p w14:paraId="055AD474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Weekly routine</w:t>
            </w:r>
          </w:p>
        </w:tc>
      </w:tr>
      <w:tr w:rsidR="000B42AE" w:rsidRPr="003E09B0" w14:paraId="090025E9" w14:textId="77777777" w:rsidTr="00DC2801">
        <w:trPr>
          <w:trHeight w:val="315"/>
        </w:trPr>
        <w:tc>
          <w:tcPr>
            <w:tcW w:w="1679" w:type="dxa"/>
            <w:noWrap/>
            <w:hideMark/>
          </w:tcPr>
          <w:p w14:paraId="5960E6F3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noWrap/>
            <w:hideMark/>
          </w:tcPr>
          <w:p w14:paraId="7588EBE4" w14:textId="77777777" w:rsidR="000B42AE" w:rsidRPr="00496A3C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b/>
                <w:bCs/>
                <w:sz w:val="20"/>
                <w:szCs w:val="20"/>
              </w:rPr>
              <w:t> </w:t>
            </w:r>
            <w:hyperlink r:id="rId27" w:history="1">
              <w:r w:rsidRPr="00496A3C">
                <w:rPr>
                  <w:rStyle w:val="Hyperlink"/>
                  <w:sz w:val="20"/>
                  <w:szCs w:val="20"/>
                </w:rPr>
                <w:t>Rebecca.jonas@silentworld.com.au</w:t>
              </w:r>
            </w:hyperlink>
            <w:r w:rsidRPr="00496A3C">
              <w:rPr>
                <w:sz w:val="20"/>
                <w:szCs w:val="20"/>
              </w:rPr>
              <w:t xml:space="preserve"> </w:t>
            </w:r>
          </w:p>
        </w:tc>
        <w:tc>
          <w:tcPr>
            <w:tcW w:w="1134" w:type="dxa"/>
            <w:noWrap/>
            <w:hideMark/>
          </w:tcPr>
          <w:p w14:paraId="20CE6E16" w14:textId="77777777" w:rsidR="000B42AE" w:rsidRPr="003E09B0" w:rsidRDefault="000B42AE" w:rsidP="00DC2801">
            <w:pPr>
              <w:rPr>
                <w:sz w:val="20"/>
                <w:szCs w:val="20"/>
                <w:u w:val="single"/>
              </w:rPr>
            </w:pPr>
          </w:p>
        </w:tc>
        <w:tc>
          <w:tcPr>
            <w:tcW w:w="1276" w:type="dxa"/>
            <w:noWrap/>
            <w:hideMark/>
          </w:tcPr>
          <w:p w14:paraId="2A61F6F8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Ambrym</w:t>
            </w:r>
            <w:proofErr w:type="spellEnd"/>
          </w:p>
        </w:tc>
        <w:tc>
          <w:tcPr>
            <w:tcW w:w="2693" w:type="dxa"/>
            <w:noWrap/>
            <w:hideMark/>
          </w:tcPr>
          <w:p w14:paraId="0B4C4BAF" w14:textId="77777777" w:rsidR="000B42AE" w:rsidRPr="00B52D68" w:rsidRDefault="000B42AE" w:rsidP="00DC2801">
            <w:pPr>
              <w:rPr>
                <w:bCs/>
                <w:sz w:val="20"/>
                <w:szCs w:val="20"/>
              </w:rPr>
            </w:pPr>
            <w:r w:rsidRPr="00B52D68">
              <w:rPr>
                <w:bCs/>
                <w:sz w:val="20"/>
                <w:szCs w:val="20"/>
              </w:rPr>
              <w:t> </w:t>
            </w:r>
            <w:proofErr w:type="spellStart"/>
            <w:r w:rsidRPr="00B52D68">
              <w:rPr>
                <w:bCs/>
                <w:sz w:val="20"/>
                <w:szCs w:val="20"/>
              </w:rPr>
              <w:t>Vt</w:t>
            </w:r>
            <w:proofErr w:type="spellEnd"/>
            <w:r w:rsidRPr="00B52D68">
              <w:rPr>
                <w:bCs/>
                <w:sz w:val="20"/>
                <w:szCs w:val="20"/>
              </w:rPr>
              <w:t xml:space="preserve"> 8000 per cubic</w:t>
            </w:r>
          </w:p>
        </w:tc>
      </w:tr>
      <w:tr w:rsidR="000B42AE" w:rsidRPr="003E09B0" w14:paraId="02BD6FDB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65BB0AFF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53A1D10C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134" w:type="dxa"/>
            <w:noWrap/>
            <w:hideMark/>
          </w:tcPr>
          <w:p w14:paraId="01DD8F3B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2BCC840E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Pentecost</w:t>
            </w:r>
          </w:p>
        </w:tc>
        <w:tc>
          <w:tcPr>
            <w:tcW w:w="2693" w:type="dxa"/>
            <w:noWrap/>
            <w:hideMark/>
          </w:tcPr>
          <w:p w14:paraId="5FF2DAB6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B52D68">
              <w:rPr>
                <w:bCs/>
                <w:sz w:val="20"/>
                <w:szCs w:val="20"/>
              </w:rPr>
              <w:t> </w:t>
            </w:r>
            <w:proofErr w:type="spellStart"/>
            <w:r>
              <w:rPr>
                <w:bCs/>
                <w:sz w:val="20"/>
                <w:szCs w:val="20"/>
              </w:rPr>
              <w:t>Vt</w:t>
            </w:r>
            <w:proofErr w:type="spellEnd"/>
            <w:r>
              <w:rPr>
                <w:bCs/>
                <w:sz w:val="20"/>
                <w:szCs w:val="20"/>
              </w:rPr>
              <w:t xml:space="preserve"> 9</w:t>
            </w:r>
            <w:r w:rsidRPr="00B52D68">
              <w:rPr>
                <w:bCs/>
                <w:sz w:val="20"/>
                <w:szCs w:val="20"/>
              </w:rPr>
              <w:t>000 per cubic</w:t>
            </w:r>
          </w:p>
        </w:tc>
      </w:tr>
      <w:tr w:rsidR="000B42AE" w:rsidRPr="003E09B0" w14:paraId="5D0EA4EB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3878E213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1085D19E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134" w:type="dxa"/>
            <w:noWrap/>
            <w:hideMark/>
          </w:tcPr>
          <w:p w14:paraId="78C7554A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121FEF3F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Ambae</w:t>
            </w:r>
            <w:proofErr w:type="spellEnd"/>
          </w:p>
        </w:tc>
        <w:tc>
          <w:tcPr>
            <w:tcW w:w="2693" w:type="dxa"/>
            <w:noWrap/>
            <w:hideMark/>
          </w:tcPr>
          <w:p w14:paraId="6E2A04FF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  <w:proofErr w:type="spellStart"/>
            <w:r>
              <w:rPr>
                <w:bCs/>
                <w:sz w:val="20"/>
                <w:szCs w:val="20"/>
              </w:rPr>
              <w:t>Vt</w:t>
            </w:r>
            <w:proofErr w:type="spellEnd"/>
            <w:r>
              <w:rPr>
                <w:bCs/>
                <w:sz w:val="20"/>
                <w:szCs w:val="20"/>
              </w:rPr>
              <w:t xml:space="preserve"> 9</w:t>
            </w:r>
            <w:r w:rsidRPr="00B52D68">
              <w:rPr>
                <w:bCs/>
                <w:sz w:val="20"/>
                <w:szCs w:val="20"/>
              </w:rPr>
              <w:t>000 per cubic</w:t>
            </w:r>
          </w:p>
        </w:tc>
      </w:tr>
      <w:tr w:rsidR="000B42AE" w:rsidRPr="003E09B0" w14:paraId="475C1B0A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15D9B5FF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5C27BD52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134" w:type="dxa"/>
            <w:noWrap/>
            <w:hideMark/>
          </w:tcPr>
          <w:p w14:paraId="7B96C9C7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62C7D313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 xml:space="preserve">Santo </w:t>
            </w:r>
          </w:p>
        </w:tc>
        <w:tc>
          <w:tcPr>
            <w:tcW w:w="2693" w:type="dxa"/>
            <w:noWrap/>
            <w:hideMark/>
          </w:tcPr>
          <w:p w14:paraId="26F95C71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  <w:proofErr w:type="spellStart"/>
            <w:r>
              <w:rPr>
                <w:bCs/>
                <w:sz w:val="20"/>
                <w:szCs w:val="20"/>
              </w:rPr>
              <w:t>Vt</w:t>
            </w:r>
            <w:proofErr w:type="spellEnd"/>
            <w:r>
              <w:rPr>
                <w:bCs/>
                <w:sz w:val="20"/>
                <w:szCs w:val="20"/>
              </w:rPr>
              <w:t xml:space="preserve"> 9</w:t>
            </w:r>
            <w:r w:rsidRPr="00B52D68">
              <w:rPr>
                <w:bCs/>
                <w:sz w:val="20"/>
                <w:szCs w:val="20"/>
              </w:rPr>
              <w:t>000 per cubic</w:t>
            </w:r>
          </w:p>
        </w:tc>
      </w:tr>
      <w:tr w:rsidR="000B42AE" w:rsidRPr="003E09B0" w14:paraId="5A4A7D4C" w14:textId="77777777" w:rsidTr="00DC2801">
        <w:trPr>
          <w:trHeight w:val="300"/>
        </w:trPr>
        <w:tc>
          <w:tcPr>
            <w:tcW w:w="1679" w:type="dxa"/>
            <w:shd w:val="clear" w:color="auto" w:fill="EEECE1" w:themeFill="background2"/>
            <w:noWrap/>
            <w:hideMark/>
          </w:tcPr>
          <w:p w14:paraId="33862D1E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shd w:val="clear" w:color="auto" w:fill="EEECE1" w:themeFill="background2"/>
            <w:noWrap/>
            <w:hideMark/>
          </w:tcPr>
          <w:p w14:paraId="3D7DB39C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EEECE1" w:themeFill="background2"/>
            <w:noWrap/>
            <w:hideMark/>
          </w:tcPr>
          <w:p w14:paraId="1A604E1A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EEECE1" w:themeFill="background2"/>
            <w:noWrap/>
            <w:hideMark/>
          </w:tcPr>
          <w:p w14:paraId="7BA0FA88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2693" w:type="dxa"/>
            <w:shd w:val="clear" w:color="auto" w:fill="EEECE1" w:themeFill="background2"/>
            <w:noWrap/>
            <w:hideMark/>
          </w:tcPr>
          <w:p w14:paraId="69B8315C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578E214F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76B5B582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 xml:space="preserve">LC </w:t>
            </w:r>
            <w:proofErr w:type="spellStart"/>
            <w:r w:rsidRPr="003E09B0">
              <w:rPr>
                <w:b/>
                <w:sz w:val="20"/>
                <w:szCs w:val="20"/>
              </w:rPr>
              <w:t>Sarafenua</w:t>
            </w:r>
            <w:proofErr w:type="spellEnd"/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34012175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24135</w:t>
            </w:r>
          </w:p>
          <w:p w14:paraId="2A6D4844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  <w:hideMark/>
          </w:tcPr>
          <w:p w14:paraId="3D7A2C79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1308FAA5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Paama</w:t>
            </w:r>
            <w:proofErr w:type="spellEnd"/>
          </w:p>
        </w:tc>
        <w:tc>
          <w:tcPr>
            <w:tcW w:w="2693" w:type="dxa"/>
            <w:vMerge w:val="restart"/>
            <w:noWrap/>
            <w:hideMark/>
          </w:tcPr>
          <w:p w14:paraId="5A8459DE" w14:textId="77777777" w:rsidR="000B42AE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Depending on cargo</w:t>
            </w:r>
          </w:p>
          <w:p w14:paraId="22786FE5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  <w:p w14:paraId="01695A4B" w14:textId="77777777" w:rsidR="000B42AE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Vt.8</w:t>
            </w:r>
            <w:proofErr w:type="gramStart"/>
            <w:r w:rsidRPr="003E09B0">
              <w:rPr>
                <w:sz w:val="20"/>
                <w:szCs w:val="20"/>
              </w:rPr>
              <w:t>,000</w:t>
            </w:r>
            <w:proofErr w:type="gramEnd"/>
            <w:r w:rsidRPr="003E09B0">
              <w:rPr>
                <w:sz w:val="20"/>
                <w:szCs w:val="20"/>
              </w:rPr>
              <w:t xml:space="preserve"> per cubic</w:t>
            </w:r>
          </w:p>
          <w:p w14:paraId="41B9A844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  <w:p w14:paraId="0A791B50" w14:textId="77777777" w:rsidR="000B42AE" w:rsidRPr="00366956" w:rsidRDefault="000B42AE" w:rsidP="00DC2801">
            <w:pPr>
              <w:rPr>
                <w:sz w:val="20"/>
                <w:szCs w:val="20"/>
              </w:rPr>
            </w:pPr>
            <w:r w:rsidRPr="00366956">
              <w:rPr>
                <w:sz w:val="20"/>
                <w:szCs w:val="20"/>
              </w:rPr>
              <w:t> VT.90</w:t>
            </w:r>
            <w:proofErr w:type="gramStart"/>
            <w:r w:rsidRPr="00366956">
              <w:rPr>
                <w:sz w:val="20"/>
                <w:szCs w:val="20"/>
              </w:rPr>
              <w:t>,000</w:t>
            </w:r>
            <w:proofErr w:type="gramEnd"/>
            <w:r w:rsidRPr="00366956">
              <w:rPr>
                <w:sz w:val="20"/>
                <w:szCs w:val="20"/>
              </w:rPr>
              <w:t xml:space="preserve"> in an hour (44 hours) charter</w:t>
            </w:r>
          </w:p>
          <w:p w14:paraId="63198C80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  <w:p w14:paraId="662FEC6E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30103164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02A0BC61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6B677F32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  <w:hyperlink r:id="rId28" w:history="1">
              <w:r w:rsidRPr="009552F4">
                <w:rPr>
                  <w:rStyle w:val="Hyperlink"/>
                  <w:sz w:val="20"/>
                  <w:szCs w:val="20"/>
                </w:rPr>
                <w:t>merinok@ifira.com.vu</w:t>
              </w:r>
            </w:hyperlink>
            <w:r>
              <w:rPr>
                <w:sz w:val="20"/>
                <w:szCs w:val="20"/>
                <w:u w:val="single"/>
              </w:rPr>
              <w:t xml:space="preserve"> </w:t>
            </w:r>
          </w:p>
        </w:tc>
        <w:tc>
          <w:tcPr>
            <w:tcW w:w="1134" w:type="dxa"/>
            <w:noWrap/>
            <w:hideMark/>
          </w:tcPr>
          <w:p w14:paraId="7C879693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250</w:t>
            </w:r>
          </w:p>
        </w:tc>
        <w:tc>
          <w:tcPr>
            <w:tcW w:w="1276" w:type="dxa"/>
            <w:noWrap/>
            <w:hideMark/>
          </w:tcPr>
          <w:p w14:paraId="78A88E71" w14:textId="77777777" w:rsidR="000B42AE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Ambrym</w:t>
            </w:r>
            <w:proofErr w:type="spellEnd"/>
          </w:p>
          <w:p w14:paraId="756D8DCB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2693" w:type="dxa"/>
            <w:vMerge/>
            <w:noWrap/>
            <w:hideMark/>
          </w:tcPr>
          <w:p w14:paraId="06E5919F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05C27C8A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78439EBE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noWrap/>
            <w:hideMark/>
          </w:tcPr>
          <w:p w14:paraId="552DE1EC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  <w:hideMark/>
          </w:tcPr>
          <w:p w14:paraId="5C410129" w14:textId="77777777" w:rsidR="000B42AE" w:rsidRPr="003E09B0" w:rsidRDefault="000B42AE" w:rsidP="00DC2801">
            <w:pPr>
              <w:rPr>
                <w:sz w:val="20"/>
                <w:szCs w:val="20"/>
                <w:u w:val="single"/>
              </w:rPr>
            </w:pPr>
          </w:p>
        </w:tc>
        <w:tc>
          <w:tcPr>
            <w:tcW w:w="1276" w:type="dxa"/>
            <w:noWrap/>
            <w:hideMark/>
          </w:tcPr>
          <w:p w14:paraId="44D66759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  <w:r>
              <w:rPr>
                <w:sz w:val="20"/>
                <w:szCs w:val="20"/>
              </w:rPr>
              <w:t>Pentecost</w:t>
            </w:r>
          </w:p>
        </w:tc>
        <w:tc>
          <w:tcPr>
            <w:tcW w:w="2693" w:type="dxa"/>
            <w:vMerge/>
            <w:noWrap/>
            <w:hideMark/>
          </w:tcPr>
          <w:p w14:paraId="704798EC" w14:textId="77777777" w:rsidR="000B42AE" w:rsidRPr="00366956" w:rsidRDefault="000B42AE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7EDC3852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113075B4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0B203D61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134" w:type="dxa"/>
            <w:noWrap/>
            <w:hideMark/>
          </w:tcPr>
          <w:p w14:paraId="6EDF748C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0D87158D" w14:textId="77777777" w:rsidR="000B42AE" w:rsidRPr="003944B3" w:rsidRDefault="000B42AE" w:rsidP="00DC2801">
            <w:pPr>
              <w:rPr>
                <w:sz w:val="20"/>
                <w:szCs w:val="20"/>
                <w:highlight w:val="yellow"/>
              </w:rPr>
            </w:pPr>
            <w:proofErr w:type="spellStart"/>
            <w:r w:rsidRPr="007F671A">
              <w:rPr>
                <w:sz w:val="20"/>
                <w:szCs w:val="20"/>
              </w:rPr>
              <w:t>Ambae</w:t>
            </w:r>
            <w:proofErr w:type="spellEnd"/>
          </w:p>
        </w:tc>
        <w:tc>
          <w:tcPr>
            <w:tcW w:w="2693" w:type="dxa"/>
            <w:vMerge/>
            <w:noWrap/>
            <w:hideMark/>
          </w:tcPr>
          <w:p w14:paraId="12526AE9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1F55A489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61698D29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295942F9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134" w:type="dxa"/>
            <w:noWrap/>
            <w:hideMark/>
          </w:tcPr>
          <w:p w14:paraId="606B2591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098D2716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Santo</w:t>
            </w:r>
          </w:p>
        </w:tc>
        <w:tc>
          <w:tcPr>
            <w:tcW w:w="2693" w:type="dxa"/>
            <w:vMerge/>
            <w:noWrap/>
            <w:hideMark/>
          </w:tcPr>
          <w:p w14:paraId="072130B1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75D8C1DD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3395D205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15A6D0C7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134" w:type="dxa"/>
            <w:noWrap/>
            <w:hideMark/>
          </w:tcPr>
          <w:p w14:paraId="3BA4164B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20F81756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Malekula</w:t>
            </w:r>
            <w:proofErr w:type="spellEnd"/>
          </w:p>
        </w:tc>
        <w:tc>
          <w:tcPr>
            <w:tcW w:w="2693" w:type="dxa"/>
            <w:vMerge/>
            <w:noWrap/>
            <w:hideMark/>
          </w:tcPr>
          <w:p w14:paraId="68A3FAC8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62A813CD" w14:textId="77777777" w:rsidTr="00DC2801">
        <w:trPr>
          <w:trHeight w:val="300"/>
        </w:trPr>
        <w:tc>
          <w:tcPr>
            <w:tcW w:w="1679" w:type="dxa"/>
            <w:shd w:val="clear" w:color="auto" w:fill="EEECE1" w:themeFill="background2"/>
            <w:noWrap/>
            <w:hideMark/>
          </w:tcPr>
          <w:p w14:paraId="17923B1E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shd w:val="clear" w:color="auto" w:fill="EEECE1" w:themeFill="background2"/>
            <w:noWrap/>
            <w:hideMark/>
          </w:tcPr>
          <w:p w14:paraId="5FF29CE0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EEECE1" w:themeFill="background2"/>
            <w:noWrap/>
            <w:hideMark/>
          </w:tcPr>
          <w:p w14:paraId="7979394E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EEECE1" w:themeFill="background2"/>
            <w:noWrap/>
            <w:hideMark/>
          </w:tcPr>
          <w:p w14:paraId="3A984FCF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2693" w:type="dxa"/>
            <w:shd w:val="clear" w:color="auto" w:fill="EEECE1" w:themeFill="background2"/>
            <w:noWrap/>
            <w:hideMark/>
          </w:tcPr>
          <w:p w14:paraId="003A9663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0AFDF2B1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650C9662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 xml:space="preserve"> Big </w:t>
            </w:r>
            <w:proofErr w:type="spellStart"/>
            <w:r w:rsidRPr="003E09B0">
              <w:rPr>
                <w:b/>
                <w:sz w:val="20"/>
                <w:szCs w:val="20"/>
              </w:rPr>
              <w:t>Sista</w:t>
            </w:r>
            <w:proofErr w:type="spellEnd"/>
          </w:p>
        </w:tc>
        <w:tc>
          <w:tcPr>
            <w:tcW w:w="2682" w:type="dxa"/>
            <w:noWrap/>
            <w:hideMark/>
          </w:tcPr>
          <w:p w14:paraId="2EF21FF2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5683622</w:t>
            </w:r>
          </w:p>
        </w:tc>
        <w:tc>
          <w:tcPr>
            <w:tcW w:w="1134" w:type="dxa"/>
            <w:noWrap/>
            <w:hideMark/>
          </w:tcPr>
          <w:p w14:paraId="19C04170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  <w:r>
              <w:rPr>
                <w:sz w:val="20"/>
                <w:szCs w:val="20"/>
              </w:rPr>
              <w:t xml:space="preserve">Small </w:t>
            </w:r>
          </w:p>
        </w:tc>
        <w:tc>
          <w:tcPr>
            <w:tcW w:w="1276" w:type="dxa"/>
            <w:noWrap/>
            <w:hideMark/>
          </w:tcPr>
          <w:p w14:paraId="7F9B13D7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Epi</w:t>
            </w:r>
            <w:proofErr w:type="spellEnd"/>
          </w:p>
        </w:tc>
        <w:tc>
          <w:tcPr>
            <w:tcW w:w="2693" w:type="dxa"/>
            <w:noWrap/>
            <w:hideMark/>
          </w:tcPr>
          <w:p w14:paraId="7B551B1C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Weekly routine</w:t>
            </w:r>
          </w:p>
        </w:tc>
      </w:tr>
      <w:tr w:rsidR="000B42AE" w:rsidRPr="003E09B0" w14:paraId="5168B925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4B542AF8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77014E8C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134" w:type="dxa"/>
            <w:noWrap/>
            <w:hideMark/>
          </w:tcPr>
          <w:p w14:paraId="082F44A1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18687A08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Paama</w:t>
            </w:r>
            <w:proofErr w:type="spellEnd"/>
          </w:p>
        </w:tc>
        <w:tc>
          <w:tcPr>
            <w:tcW w:w="2693" w:type="dxa"/>
            <w:noWrap/>
            <w:hideMark/>
          </w:tcPr>
          <w:p w14:paraId="7B1E3874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2B8D652B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399395C9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6DE61596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134" w:type="dxa"/>
            <w:noWrap/>
            <w:hideMark/>
          </w:tcPr>
          <w:p w14:paraId="2ED705F7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0A0CB2EB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Malekula</w:t>
            </w:r>
            <w:proofErr w:type="spellEnd"/>
          </w:p>
        </w:tc>
        <w:tc>
          <w:tcPr>
            <w:tcW w:w="2693" w:type="dxa"/>
            <w:noWrap/>
            <w:hideMark/>
          </w:tcPr>
          <w:p w14:paraId="2438A136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571DCE85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6A6EE036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noWrap/>
            <w:hideMark/>
          </w:tcPr>
          <w:p w14:paraId="3A9C5D4C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  <w:hideMark/>
          </w:tcPr>
          <w:p w14:paraId="1BB3F2BF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61743D76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Malekula</w:t>
            </w:r>
            <w:proofErr w:type="spellEnd"/>
          </w:p>
        </w:tc>
        <w:tc>
          <w:tcPr>
            <w:tcW w:w="2693" w:type="dxa"/>
            <w:noWrap/>
            <w:hideMark/>
          </w:tcPr>
          <w:p w14:paraId="4366BAEC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56C88593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2D88958A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noWrap/>
            <w:hideMark/>
          </w:tcPr>
          <w:p w14:paraId="6BDDA513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  <w:hideMark/>
          </w:tcPr>
          <w:p w14:paraId="3112B0DB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35178B37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Santo</w:t>
            </w:r>
          </w:p>
        </w:tc>
        <w:tc>
          <w:tcPr>
            <w:tcW w:w="2693" w:type="dxa"/>
            <w:noWrap/>
            <w:hideMark/>
          </w:tcPr>
          <w:p w14:paraId="634485A9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0F15AB3F" w14:textId="77777777" w:rsidTr="00DC2801">
        <w:trPr>
          <w:trHeight w:val="300"/>
        </w:trPr>
        <w:tc>
          <w:tcPr>
            <w:tcW w:w="1679" w:type="dxa"/>
            <w:shd w:val="clear" w:color="auto" w:fill="EEECE1" w:themeFill="background2"/>
            <w:noWrap/>
            <w:hideMark/>
          </w:tcPr>
          <w:p w14:paraId="65B948CB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shd w:val="clear" w:color="auto" w:fill="EEECE1" w:themeFill="background2"/>
            <w:noWrap/>
            <w:hideMark/>
          </w:tcPr>
          <w:p w14:paraId="102A7F45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EEECE1" w:themeFill="background2"/>
            <w:noWrap/>
            <w:hideMark/>
          </w:tcPr>
          <w:p w14:paraId="496146A5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EEECE1" w:themeFill="background2"/>
            <w:noWrap/>
            <w:hideMark/>
          </w:tcPr>
          <w:p w14:paraId="33DFF3D8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2693" w:type="dxa"/>
            <w:shd w:val="clear" w:color="auto" w:fill="EEECE1" w:themeFill="background2"/>
            <w:noWrap/>
            <w:hideMark/>
          </w:tcPr>
          <w:p w14:paraId="319A7F62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3275ACD0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4D573ECB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Vanuatu Ferry</w:t>
            </w:r>
          </w:p>
        </w:tc>
        <w:tc>
          <w:tcPr>
            <w:tcW w:w="2682" w:type="dxa"/>
            <w:noWrap/>
            <w:hideMark/>
          </w:tcPr>
          <w:p w14:paraId="2710C059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26999</w:t>
            </w:r>
          </w:p>
        </w:tc>
        <w:tc>
          <w:tcPr>
            <w:tcW w:w="1134" w:type="dxa"/>
            <w:noWrap/>
            <w:hideMark/>
          </w:tcPr>
          <w:p w14:paraId="48AFDE90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1DFA180D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Malekula</w:t>
            </w:r>
            <w:proofErr w:type="spellEnd"/>
          </w:p>
        </w:tc>
        <w:tc>
          <w:tcPr>
            <w:tcW w:w="2693" w:type="dxa"/>
            <w:noWrap/>
            <w:hideMark/>
          </w:tcPr>
          <w:p w14:paraId="1E79671E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Weekly routine</w:t>
            </w:r>
          </w:p>
        </w:tc>
      </w:tr>
      <w:tr w:rsidR="000B42AE" w:rsidRPr="003E09B0" w14:paraId="76C00670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677362E7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noWrap/>
            <w:hideMark/>
          </w:tcPr>
          <w:p w14:paraId="50A632BA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7762064</w:t>
            </w:r>
          </w:p>
        </w:tc>
        <w:tc>
          <w:tcPr>
            <w:tcW w:w="1134" w:type="dxa"/>
            <w:noWrap/>
            <w:hideMark/>
          </w:tcPr>
          <w:p w14:paraId="12F4D840" w14:textId="77777777" w:rsidR="000B42AE" w:rsidRPr="003E09B0" w:rsidRDefault="000B42AE" w:rsidP="00DC2801">
            <w:pPr>
              <w:rPr>
                <w:sz w:val="20"/>
                <w:szCs w:val="20"/>
                <w:u w:val="single"/>
              </w:rPr>
            </w:pPr>
          </w:p>
        </w:tc>
        <w:tc>
          <w:tcPr>
            <w:tcW w:w="1276" w:type="dxa"/>
            <w:noWrap/>
            <w:hideMark/>
          </w:tcPr>
          <w:p w14:paraId="5618B816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Santo</w:t>
            </w:r>
          </w:p>
        </w:tc>
        <w:tc>
          <w:tcPr>
            <w:tcW w:w="2693" w:type="dxa"/>
            <w:noWrap/>
            <w:hideMark/>
          </w:tcPr>
          <w:p w14:paraId="0D5AFD9C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3A4E62D9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3FC3DC71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57ECA84D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5907247</w:t>
            </w:r>
          </w:p>
        </w:tc>
        <w:tc>
          <w:tcPr>
            <w:tcW w:w="1134" w:type="dxa"/>
            <w:noWrap/>
            <w:hideMark/>
          </w:tcPr>
          <w:p w14:paraId="2D01763A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2C216A42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Tanna</w:t>
            </w:r>
            <w:proofErr w:type="spellEnd"/>
          </w:p>
        </w:tc>
        <w:tc>
          <w:tcPr>
            <w:tcW w:w="2693" w:type="dxa"/>
            <w:noWrap/>
            <w:hideMark/>
          </w:tcPr>
          <w:p w14:paraId="18F641FE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Once per month</w:t>
            </w:r>
          </w:p>
        </w:tc>
      </w:tr>
      <w:tr w:rsidR="000B42AE" w:rsidRPr="003E09B0" w14:paraId="37AE396A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6C32F3CC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79BFD88F" w14:textId="77777777" w:rsidR="000B42AE" w:rsidRPr="003E09B0" w:rsidRDefault="00F7612E" w:rsidP="00DC2801">
            <w:pPr>
              <w:rPr>
                <w:sz w:val="20"/>
                <w:szCs w:val="20"/>
              </w:rPr>
            </w:pPr>
            <w:hyperlink r:id="rId29" w:history="1">
              <w:r w:rsidR="000B42AE" w:rsidRPr="003E09B0">
                <w:rPr>
                  <w:rStyle w:val="Hyperlink"/>
                  <w:sz w:val="20"/>
                  <w:szCs w:val="20"/>
                </w:rPr>
                <w:t>contact@vanuatu-ferry.com</w:t>
              </w:r>
            </w:hyperlink>
          </w:p>
        </w:tc>
        <w:tc>
          <w:tcPr>
            <w:tcW w:w="1134" w:type="dxa"/>
            <w:noWrap/>
            <w:hideMark/>
          </w:tcPr>
          <w:p w14:paraId="4FE3E51A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74D8F9B9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2693" w:type="dxa"/>
            <w:noWrap/>
            <w:hideMark/>
          </w:tcPr>
          <w:p w14:paraId="42F121E5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53519503" w14:textId="77777777" w:rsidTr="00DC2801">
        <w:trPr>
          <w:trHeight w:val="300"/>
        </w:trPr>
        <w:tc>
          <w:tcPr>
            <w:tcW w:w="1679" w:type="dxa"/>
            <w:shd w:val="clear" w:color="auto" w:fill="EEECE1" w:themeFill="background2"/>
            <w:noWrap/>
            <w:hideMark/>
          </w:tcPr>
          <w:p w14:paraId="31DD6E93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shd w:val="clear" w:color="auto" w:fill="EEECE1" w:themeFill="background2"/>
            <w:noWrap/>
            <w:hideMark/>
          </w:tcPr>
          <w:p w14:paraId="16E7D9CB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EEECE1" w:themeFill="background2"/>
            <w:noWrap/>
            <w:hideMark/>
          </w:tcPr>
          <w:p w14:paraId="579AF2CC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EEECE1" w:themeFill="background2"/>
            <w:noWrap/>
            <w:hideMark/>
          </w:tcPr>
          <w:p w14:paraId="6E6162D5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2693" w:type="dxa"/>
            <w:shd w:val="clear" w:color="auto" w:fill="EEECE1" w:themeFill="background2"/>
            <w:noWrap/>
            <w:hideMark/>
          </w:tcPr>
          <w:p w14:paraId="291986B5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20220FFD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7BCE63F6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  <w:r>
              <w:rPr>
                <w:b/>
                <w:sz w:val="20"/>
                <w:szCs w:val="20"/>
              </w:rPr>
              <w:t>Vanuatu Cargo</w:t>
            </w:r>
          </w:p>
        </w:tc>
        <w:tc>
          <w:tcPr>
            <w:tcW w:w="2682" w:type="dxa"/>
            <w:noWrap/>
            <w:hideMark/>
          </w:tcPr>
          <w:p w14:paraId="37DDC655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  <w:hideMark/>
          </w:tcPr>
          <w:p w14:paraId="520E8F5B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139E8628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Santo</w:t>
            </w:r>
          </w:p>
        </w:tc>
        <w:tc>
          <w:tcPr>
            <w:tcW w:w="2693" w:type="dxa"/>
            <w:noWrap/>
            <w:hideMark/>
          </w:tcPr>
          <w:p w14:paraId="438D55D1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Weekly routine</w:t>
            </w:r>
          </w:p>
        </w:tc>
      </w:tr>
      <w:tr w:rsidR="000B42AE" w:rsidRPr="003E09B0" w14:paraId="77D5CE06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55CC2750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noWrap/>
            <w:hideMark/>
          </w:tcPr>
          <w:p w14:paraId="140D1011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  <w:hideMark/>
          </w:tcPr>
          <w:p w14:paraId="542E1425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06C7C396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Malekula</w:t>
            </w:r>
            <w:proofErr w:type="spellEnd"/>
          </w:p>
        </w:tc>
        <w:tc>
          <w:tcPr>
            <w:tcW w:w="2693" w:type="dxa"/>
            <w:noWrap/>
            <w:hideMark/>
          </w:tcPr>
          <w:p w14:paraId="38A6F36F" w14:textId="77777777" w:rsidR="000B42AE" w:rsidRPr="00CB45BD" w:rsidRDefault="000B42AE" w:rsidP="00DC2801">
            <w:pPr>
              <w:rPr>
                <w:b/>
                <w:sz w:val="20"/>
                <w:szCs w:val="20"/>
              </w:rPr>
            </w:pPr>
          </w:p>
        </w:tc>
      </w:tr>
      <w:tr w:rsidR="000B42AE" w:rsidRPr="003E09B0" w14:paraId="2878E51D" w14:textId="77777777" w:rsidTr="00DC2801">
        <w:trPr>
          <w:trHeight w:val="300"/>
        </w:trPr>
        <w:tc>
          <w:tcPr>
            <w:tcW w:w="1679" w:type="dxa"/>
            <w:noWrap/>
          </w:tcPr>
          <w:p w14:paraId="604DC12D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noWrap/>
          </w:tcPr>
          <w:p w14:paraId="21F8C513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</w:tcPr>
          <w:p w14:paraId="5FAD28B1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276" w:type="dxa"/>
            <w:noWrap/>
          </w:tcPr>
          <w:p w14:paraId="10FEF063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Pentecost </w:t>
            </w:r>
          </w:p>
        </w:tc>
        <w:tc>
          <w:tcPr>
            <w:tcW w:w="2693" w:type="dxa"/>
            <w:noWrap/>
          </w:tcPr>
          <w:p w14:paraId="1F58B087" w14:textId="77777777" w:rsidR="000B42AE" w:rsidRPr="00CB45BD" w:rsidRDefault="000B42AE" w:rsidP="00DC2801">
            <w:pPr>
              <w:rPr>
                <w:b/>
                <w:sz w:val="20"/>
                <w:szCs w:val="20"/>
              </w:rPr>
            </w:pPr>
          </w:p>
        </w:tc>
      </w:tr>
      <w:tr w:rsidR="000B42AE" w:rsidRPr="003E09B0" w14:paraId="3AA7E0D4" w14:textId="77777777" w:rsidTr="00DC2801">
        <w:trPr>
          <w:trHeight w:val="300"/>
        </w:trPr>
        <w:tc>
          <w:tcPr>
            <w:tcW w:w="1679" w:type="dxa"/>
            <w:noWrap/>
          </w:tcPr>
          <w:p w14:paraId="40FA5A9C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noWrap/>
          </w:tcPr>
          <w:p w14:paraId="5F72DAAD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</w:tcPr>
          <w:p w14:paraId="543C0E0A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276" w:type="dxa"/>
            <w:noWrap/>
          </w:tcPr>
          <w:p w14:paraId="1EF384C1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Ambae</w:t>
            </w:r>
            <w:proofErr w:type="spellEnd"/>
          </w:p>
        </w:tc>
        <w:tc>
          <w:tcPr>
            <w:tcW w:w="2693" w:type="dxa"/>
            <w:noWrap/>
          </w:tcPr>
          <w:p w14:paraId="7F38A1E6" w14:textId="77777777" w:rsidR="000B42AE" w:rsidRPr="00CB45BD" w:rsidRDefault="000B42AE" w:rsidP="00DC2801">
            <w:pPr>
              <w:rPr>
                <w:b/>
                <w:sz w:val="20"/>
                <w:szCs w:val="20"/>
              </w:rPr>
            </w:pPr>
          </w:p>
        </w:tc>
      </w:tr>
      <w:tr w:rsidR="000B42AE" w:rsidRPr="003E09B0" w14:paraId="02B82904" w14:textId="77777777" w:rsidTr="00DC2801">
        <w:trPr>
          <w:trHeight w:val="300"/>
        </w:trPr>
        <w:tc>
          <w:tcPr>
            <w:tcW w:w="1679" w:type="dxa"/>
            <w:shd w:val="clear" w:color="auto" w:fill="EEECE1" w:themeFill="background2"/>
            <w:noWrap/>
            <w:hideMark/>
          </w:tcPr>
          <w:p w14:paraId="5568EA9F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shd w:val="clear" w:color="auto" w:fill="EEECE1" w:themeFill="background2"/>
            <w:noWrap/>
            <w:hideMark/>
          </w:tcPr>
          <w:p w14:paraId="34FDCC26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EEECE1" w:themeFill="background2"/>
            <w:noWrap/>
            <w:hideMark/>
          </w:tcPr>
          <w:p w14:paraId="078DA759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EEECE1" w:themeFill="background2"/>
            <w:noWrap/>
            <w:hideMark/>
          </w:tcPr>
          <w:p w14:paraId="6059B721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2693" w:type="dxa"/>
            <w:shd w:val="clear" w:color="auto" w:fill="EEECE1" w:themeFill="background2"/>
            <w:noWrap/>
            <w:hideMark/>
          </w:tcPr>
          <w:p w14:paraId="6CD356DC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0F0B74CC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6E0A31ED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 xml:space="preserve"> MV </w:t>
            </w:r>
            <w:proofErr w:type="spellStart"/>
            <w:r>
              <w:rPr>
                <w:b/>
                <w:sz w:val="20"/>
                <w:szCs w:val="20"/>
              </w:rPr>
              <w:t>Lawilin</w:t>
            </w:r>
            <w:proofErr w:type="spellEnd"/>
            <w:r>
              <w:rPr>
                <w:b/>
                <w:sz w:val="20"/>
                <w:szCs w:val="20"/>
              </w:rPr>
              <w:t xml:space="preserve"> </w:t>
            </w:r>
            <w:r w:rsidRPr="00AC63FB">
              <w:rPr>
                <w:sz w:val="20"/>
                <w:szCs w:val="20"/>
              </w:rPr>
              <w:t>(</w:t>
            </w:r>
            <w:proofErr w:type="spellStart"/>
            <w:r w:rsidRPr="00AC63FB">
              <w:rPr>
                <w:sz w:val="20"/>
                <w:szCs w:val="20"/>
              </w:rPr>
              <w:t>prev</w:t>
            </w:r>
            <w:proofErr w:type="spellEnd"/>
            <w:r w:rsidRPr="00AC63FB">
              <w:rPr>
                <w:sz w:val="20"/>
                <w:szCs w:val="20"/>
              </w:rPr>
              <w:t xml:space="preserve"> </w:t>
            </w:r>
            <w:proofErr w:type="spellStart"/>
            <w:r w:rsidRPr="00AC63FB">
              <w:rPr>
                <w:sz w:val="20"/>
                <w:szCs w:val="20"/>
              </w:rPr>
              <w:t>Moaika</w:t>
            </w:r>
            <w:proofErr w:type="spellEnd"/>
            <w:r w:rsidRPr="00AC63FB">
              <w:rPr>
                <w:sz w:val="20"/>
                <w:szCs w:val="20"/>
              </w:rPr>
              <w:t>)</w:t>
            </w:r>
          </w:p>
        </w:tc>
        <w:tc>
          <w:tcPr>
            <w:tcW w:w="2682" w:type="dxa"/>
            <w:noWrap/>
            <w:hideMark/>
          </w:tcPr>
          <w:p w14:paraId="182A4923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7776079; 5456226</w:t>
            </w:r>
          </w:p>
        </w:tc>
        <w:tc>
          <w:tcPr>
            <w:tcW w:w="1134" w:type="dxa"/>
            <w:noWrap/>
            <w:hideMark/>
          </w:tcPr>
          <w:p w14:paraId="29448DD2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46017D6B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Tanna</w:t>
            </w:r>
            <w:proofErr w:type="spellEnd"/>
          </w:p>
        </w:tc>
        <w:tc>
          <w:tcPr>
            <w:tcW w:w="2693" w:type="dxa"/>
            <w:noWrap/>
            <w:hideMark/>
          </w:tcPr>
          <w:p w14:paraId="42353A54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Weekly routine</w:t>
            </w:r>
          </w:p>
        </w:tc>
      </w:tr>
      <w:tr w:rsidR="000B42AE" w:rsidRPr="003E09B0" w14:paraId="357D96EB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458C6623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noWrap/>
            <w:hideMark/>
          </w:tcPr>
          <w:p w14:paraId="3637371D" w14:textId="77777777" w:rsidR="000B42AE" w:rsidRPr="003E09B0" w:rsidRDefault="00F7612E" w:rsidP="00DC2801">
            <w:pPr>
              <w:rPr>
                <w:sz w:val="20"/>
                <w:szCs w:val="20"/>
              </w:rPr>
            </w:pPr>
            <w:hyperlink r:id="rId30" w:history="1">
              <w:r w:rsidR="000B42AE" w:rsidRPr="00A721A4">
                <w:rPr>
                  <w:rStyle w:val="Hyperlink"/>
                  <w:sz w:val="20"/>
                  <w:szCs w:val="20"/>
                </w:rPr>
                <w:t>lawilinshippingservices@gmail.com</w:t>
              </w:r>
            </w:hyperlink>
            <w:r w:rsidR="000B42AE">
              <w:rPr>
                <w:sz w:val="20"/>
                <w:szCs w:val="20"/>
              </w:rPr>
              <w:t xml:space="preserve"> </w:t>
            </w:r>
          </w:p>
        </w:tc>
        <w:tc>
          <w:tcPr>
            <w:tcW w:w="1134" w:type="dxa"/>
            <w:noWrap/>
            <w:hideMark/>
          </w:tcPr>
          <w:p w14:paraId="7F4A2AAC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5B541234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2693" w:type="dxa"/>
            <w:noWrap/>
            <w:hideMark/>
          </w:tcPr>
          <w:p w14:paraId="434B2956" w14:textId="77777777" w:rsidR="000B42AE" w:rsidRPr="00CB45BD" w:rsidRDefault="000B42AE" w:rsidP="00DC2801">
            <w:pPr>
              <w:rPr>
                <w:b/>
                <w:sz w:val="20"/>
                <w:szCs w:val="20"/>
              </w:rPr>
            </w:pPr>
          </w:p>
        </w:tc>
      </w:tr>
      <w:tr w:rsidR="000B42AE" w:rsidRPr="003E09B0" w14:paraId="469E1548" w14:textId="77777777" w:rsidTr="00DC2801">
        <w:trPr>
          <w:trHeight w:val="300"/>
        </w:trPr>
        <w:tc>
          <w:tcPr>
            <w:tcW w:w="1679" w:type="dxa"/>
            <w:shd w:val="clear" w:color="auto" w:fill="EEECE1" w:themeFill="background2"/>
            <w:noWrap/>
            <w:hideMark/>
          </w:tcPr>
          <w:p w14:paraId="2E138492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lastRenderedPageBreak/>
              <w:t> </w:t>
            </w:r>
          </w:p>
        </w:tc>
        <w:tc>
          <w:tcPr>
            <w:tcW w:w="2682" w:type="dxa"/>
            <w:shd w:val="clear" w:color="auto" w:fill="EEECE1" w:themeFill="background2"/>
            <w:noWrap/>
            <w:hideMark/>
          </w:tcPr>
          <w:p w14:paraId="3DD1AEA7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EEECE1" w:themeFill="background2"/>
            <w:noWrap/>
            <w:hideMark/>
          </w:tcPr>
          <w:p w14:paraId="30261FCD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EEECE1" w:themeFill="background2"/>
            <w:noWrap/>
            <w:hideMark/>
          </w:tcPr>
          <w:p w14:paraId="419EBADD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2693" w:type="dxa"/>
            <w:shd w:val="clear" w:color="auto" w:fill="EEECE1" w:themeFill="background2"/>
            <w:noWrap/>
            <w:hideMark/>
          </w:tcPr>
          <w:p w14:paraId="01737D64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586E4FE4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39A34E97" w14:textId="77777777" w:rsidR="000B42AE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 xml:space="preserve"> MV </w:t>
            </w:r>
            <w:proofErr w:type="spellStart"/>
            <w:r w:rsidRPr="003E09B0">
              <w:rPr>
                <w:b/>
                <w:sz w:val="20"/>
                <w:szCs w:val="20"/>
              </w:rPr>
              <w:t>Touaraken</w:t>
            </w:r>
            <w:proofErr w:type="spellEnd"/>
            <w:r>
              <w:rPr>
                <w:b/>
                <w:sz w:val="20"/>
                <w:szCs w:val="20"/>
              </w:rPr>
              <w:t xml:space="preserve"> </w:t>
            </w:r>
          </w:p>
          <w:p w14:paraId="490AB738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1 </w:t>
            </w:r>
          </w:p>
        </w:tc>
        <w:tc>
          <w:tcPr>
            <w:tcW w:w="2682" w:type="dxa"/>
            <w:noWrap/>
            <w:hideMark/>
          </w:tcPr>
          <w:p w14:paraId="3B23BA4F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29873</w:t>
            </w:r>
          </w:p>
        </w:tc>
        <w:tc>
          <w:tcPr>
            <w:tcW w:w="1134" w:type="dxa"/>
            <w:noWrap/>
            <w:hideMark/>
          </w:tcPr>
          <w:p w14:paraId="64AF2FCE" w14:textId="77777777" w:rsidR="000B42AE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Supercargo</w:t>
            </w:r>
            <w:r w:rsidRPr="003E09B0">
              <w:rPr>
                <w:sz w:val="20"/>
                <w:szCs w:val="20"/>
              </w:rPr>
              <w:t> </w:t>
            </w:r>
          </w:p>
          <w:p w14:paraId="2FC9DA23" w14:textId="051837EF" w:rsidR="000B42AE" w:rsidRPr="003E09B0" w:rsidRDefault="00557B61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600</w:t>
            </w:r>
          </w:p>
        </w:tc>
        <w:tc>
          <w:tcPr>
            <w:tcW w:w="1276" w:type="dxa"/>
            <w:noWrap/>
            <w:hideMark/>
          </w:tcPr>
          <w:p w14:paraId="6DC2448F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Tanna</w:t>
            </w:r>
            <w:proofErr w:type="spellEnd"/>
          </w:p>
        </w:tc>
        <w:tc>
          <w:tcPr>
            <w:tcW w:w="2693" w:type="dxa"/>
            <w:noWrap/>
            <w:hideMark/>
          </w:tcPr>
          <w:p w14:paraId="50CD059A" w14:textId="77777777" w:rsidR="000B42AE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Weekly routine</w:t>
            </w:r>
          </w:p>
          <w:p w14:paraId="645CD543" w14:textId="5E376698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404A7FE6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1AFBD4E4" w14:textId="77777777" w:rsidR="000B42AE" w:rsidRPr="00CD2D79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2682" w:type="dxa"/>
            <w:noWrap/>
            <w:hideMark/>
          </w:tcPr>
          <w:p w14:paraId="4A22FA5B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5656689</w:t>
            </w:r>
          </w:p>
        </w:tc>
        <w:tc>
          <w:tcPr>
            <w:tcW w:w="1134" w:type="dxa"/>
            <w:noWrap/>
            <w:hideMark/>
          </w:tcPr>
          <w:p w14:paraId="3AEB527F" w14:textId="77777777" w:rsidR="000B42AE" w:rsidRPr="003E09B0" w:rsidRDefault="000B42AE" w:rsidP="00DC2801">
            <w:pPr>
              <w:rPr>
                <w:sz w:val="20"/>
                <w:szCs w:val="20"/>
                <w:u w:val="single"/>
              </w:rPr>
            </w:pPr>
          </w:p>
        </w:tc>
        <w:tc>
          <w:tcPr>
            <w:tcW w:w="1276" w:type="dxa"/>
            <w:noWrap/>
            <w:hideMark/>
          </w:tcPr>
          <w:p w14:paraId="70C89904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Erromango</w:t>
            </w:r>
            <w:proofErr w:type="spellEnd"/>
          </w:p>
        </w:tc>
        <w:tc>
          <w:tcPr>
            <w:tcW w:w="2693" w:type="dxa"/>
            <w:noWrap/>
            <w:hideMark/>
          </w:tcPr>
          <w:p w14:paraId="5AA32836" w14:textId="3DE6DF43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</w:tr>
      <w:tr w:rsidR="00791887" w:rsidRPr="003E09B0" w14:paraId="3C81F442" w14:textId="77777777" w:rsidTr="00E10DE2">
        <w:trPr>
          <w:trHeight w:val="300"/>
        </w:trPr>
        <w:tc>
          <w:tcPr>
            <w:tcW w:w="1679" w:type="dxa"/>
            <w:noWrap/>
            <w:hideMark/>
          </w:tcPr>
          <w:p w14:paraId="0824D0B2" w14:textId="77777777" w:rsidR="00791887" w:rsidRPr="003E09B0" w:rsidRDefault="00791887" w:rsidP="00E10DE2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0766EAE6" w14:textId="77777777" w:rsidR="00791887" w:rsidRPr="003E09B0" w:rsidRDefault="00F7612E" w:rsidP="00E10DE2">
            <w:pPr>
              <w:rPr>
                <w:sz w:val="20"/>
                <w:szCs w:val="20"/>
              </w:rPr>
            </w:pPr>
            <w:hyperlink r:id="rId31" w:history="1">
              <w:r w:rsidR="00791887" w:rsidRPr="003E09B0">
                <w:rPr>
                  <w:rStyle w:val="Hyperlink"/>
                  <w:sz w:val="20"/>
                  <w:szCs w:val="20"/>
                </w:rPr>
                <w:t>mvtouaraken@gmail.com</w:t>
              </w:r>
            </w:hyperlink>
          </w:p>
        </w:tc>
        <w:tc>
          <w:tcPr>
            <w:tcW w:w="1134" w:type="dxa"/>
            <w:noWrap/>
            <w:hideMark/>
          </w:tcPr>
          <w:p w14:paraId="124E2FCE" w14:textId="77777777" w:rsidR="00791887" w:rsidRPr="003E09B0" w:rsidRDefault="00791887" w:rsidP="00E10DE2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5C8CB8CB" w14:textId="77777777" w:rsidR="00791887" w:rsidRPr="003E09B0" w:rsidRDefault="00791887" w:rsidP="00E10DE2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Aneityum</w:t>
            </w:r>
            <w:proofErr w:type="spellEnd"/>
          </w:p>
        </w:tc>
        <w:tc>
          <w:tcPr>
            <w:tcW w:w="2693" w:type="dxa"/>
            <w:vMerge w:val="restart"/>
            <w:noWrap/>
            <w:hideMark/>
          </w:tcPr>
          <w:p w14:paraId="1D9A1E1D" w14:textId="77777777" w:rsidR="00791887" w:rsidRPr="003E09B0" w:rsidRDefault="00791887" w:rsidP="00E10DE2">
            <w:pPr>
              <w:rPr>
                <w:sz w:val="20"/>
                <w:szCs w:val="20"/>
              </w:rPr>
            </w:pPr>
          </w:p>
        </w:tc>
      </w:tr>
      <w:tr w:rsidR="00791887" w:rsidRPr="003E09B0" w14:paraId="35239F2C" w14:textId="77777777" w:rsidTr="00E10DE2">
        <w:trPr>
          <w:trHeight w:val="300"/>
        </w:trPr>
        <w:tc>
          <w:tcPr>
            <w:tcW w:w="1679" w:type="dxa"/>
            <w:noWrap/>
            <w:hideMark/>
          </w:tcPr>
          <w:p w14:paraId="60846AE1" w14:textId="77777777" w:rsidR="00791887" w:rsidRPr="003E09B0" w:rsidRDefault="00791887" w:rsidP="00E10DE2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530530F3" w14:textId="77777777" w:rsidR="00791887" w:rsidRPr="003E09B0" w:rsidRDefault="00791887" w:rsidP="00E10DE2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134" w:type="dxa"/>
            <w:noWrap/>
            <w:hideMark/>
          </w:tcPr>
          <w:p w14:paraId="0933B3BF" w14:textId="77777777" w:rsidR="00791887" w:rsidRPr="003E09B0" w:rsidRDefault="00791887" w:rsidP="00E10DE2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1F835538" w14:textId="77777777" w:rsidR="00791887" w:rsidRPr="003E09B0" w:rsidRDefault="00791887" w:rsidP="00E10DE2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Aniwa</w:t>
            </w:r>
            <w:proofErr w:type="spellEnd"/>
          </w:p>
        </w:tc>
        <w:tc>
          <w:tcPr>
            <w:tcW w:w="2693" w:type="dxa"/>
            <w:vMerge/>
            <w:noWrap/>
            <w:hideMark/>
          </w:tcPr>
          <w:p w14:paraId="0C690CFB" w14:textId="77777777" w:rsidR="00791887" w:rsidRPr="003E09B0" w:rsidRDefault="00791887" w:rsidP="00E10DE2">
            <w:pPr>
              <w:rPr>
                <w:sz w:val="20"/>
                <w:szCs w:val="20"/>
              </w:rPr>
            </w:pPr>
          </w:p>
        </w:tc>
      </w:tr>
      <w:tr w:rsidR="00791887" w:rsidRPr="003E09B0" w14:paraId="412D1B7B" w14:textId="77777777" w:rsidTr="00DC2801">
        <w:trPr>
          <w:trHeight w:val="300"/>
        </w:trPr>
        <w:tc>
          <w:tcPr>
            <w:tcW w:w="1679" w:type="dxa"/>
            <w:noWrap/>
          </w:tcPr>
          <w:p w14:paraId="2DCE1919" w14:textId="77777777" w:rsidR="00791887" w:rsidRPr="006F12BA" w:rsidRDefault="00791887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noWrap/>
          </w:tcPr>
          <w:p w14:paraId="56A5A7DA" w14:textId="77777777" w:rsidR="00791887" w:rsidRPr="003E09B0" w:rsidRDefault="00791887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</w:tcPr>
          <w:p w14:paraId="2C2532E2" w14:textId="77777777" w:rsidR="00791887" w:rsidRPr="003E09B0" w:rsidRDefault="00791887" w:rsidP="00DC2801">
            <w:pPr>
              <w:rPr>
                <w:sz w:val="20"/>
                <w:szCs w:val="20"/>
              </w:rPr>
            </w:pPr>
          </w:p>
        </w:tc>
        <w:tc>
          <w:tcPr>
            <w:tcW w:w="1276" w:type="dxa"/>
            <w:noWrap/>
          </w:tcPr>
          <w:p w14:paraId="2A1DD607" w14:textId="61670CBC" w:rsidR="00791887" w:rsidRPr="003E09B0" w:rsidRDefault="00791887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Futuna</w:t>
            </w:r>
          </w:p>
        </w:tc>
        <w:tc>
          <w:tcPr>
            <w:tcW w:w="2693" w:type="dxa"/>
            <w:noWrap/>
          </w:tcPr>
          <w:p w14:paraId="55A8A0C9" w14:textId="77777777" w:rsidR="00791887" w:rsidRPr="00C75703" w:rsidRDefault="00791887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4A8A61D2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0519840F" w14:textId="77777777" w:rsidR="000B42AE" w:rsidRPr="00D80222" w:rsidRDefault="000B42AE" w:rsidP="00DC2801">
            <w:pPr>
              <w:rPr>
                <w:sz w:val="20"/>
                <w:szCs w:val="20"/>
              </w:rPr>
            </w:pPr>
            <w:r w:rsidRPr="006F12BA">
              <w:rPr>
                <w:b/>
                <w:sz w:val="20"/>
                <w:szCs w:val="20"/>
              </w:rPr>
              <w:t xml:space="preserve">LC </w:t>
            </w:r>
            <w:proofErr w:type="spellStart"/>
            <w:r w:rsidRPr="006F12BA">
              <w:rPr>
                <w:b/>
                <w:sz w:val="20"/>
                <w:szCs w:val="20"/>
              </w:rPr>
              <w:t>Touaraken</w:t>
            </w:r>
            <w:proofErr w:type="spellEnd"/>
            <w:r w:rsidRPr="006F12BA">
              <w:rPr>
                <w:b/>
                <w:sz w:val="20"/>
                <w:szCs w:val="20"/>
              </w:rPr>
              <w:t xml:space="preserve"> </w:t>
            </w:r>
            <w:proofErr w:type="gramStart"/>
            <w:r w:rsidRPr="006F12BA">
              <w:rPr>
                <w:b/>
                <w:sz w:val="20"/>
                <w:szCs w:val="20"/>
              </w:rPr>
              <w:t>2</w:t>
            </w:r>
            <w:r w:rsidRPr="00D8022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 predominately</w:t>
            </w:r>
            <w:proofErr w:type="gramEnd"/>
            <w:r>
              <w:rPr>
                <w:sz w:val="20"/>
                <w:szCs w:val="20"/>
              </w:rPr>
              <w:t xml:space="preserve"> PV- </w:t>
            </w:r>
            <w:proofErr w:type="spellStart"/>
            <w:r>
              <w:rPr>
                <w:sz w:val="20"/>
                <w:szCs w:val="20"/>
              </w:rPr>
              <w:t>Tanna</w:t>
            </w:r>
            <w:proofErr w:type="spellEnd"/>
            <w:r>
              <w:rPr>
                <w:sz w:val="20"/>
                <w:szCs w:val="20"/>
              </w:rPr>
              <w:t xml:space="preserve"> direct)</w:t>
            </w:r>
          </w:p>
        </w:tc>
        <w:tc>
          <w:tcPr>
            <w:tcW w:w="2682" w:type="dxa"/>
            <w:noWrap/>
            <w:hideMark/>
          </w:tcPr>
          <w:p w14:paraId="3EEBDD56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7777926</w:t>
            </w:r>
          </w:p>
        </w:tc>
        <w:tc>
          <w:tcPr>
            <w:tcW w:w="1134" w:type="dxa"/>
            <w:noWrap/>
            <w:hideMark/>
          </w:tcPr>
          <w:p w14:paraId="7996F452" w14:textId="5B19BA98" w:rsidR="000B42AE" w:rsidRPr="003E09B0" w:rsidRDefault="000B42AE" w:rsidP="00557B6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2F27E3F4" w14:textId="49607C49" w:rsidR="000B42AE" w:rsidRPr="003E09B0" w:rsidRDefault="00791887" w:rsidP="00DC2801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Tanna</w:t>
            </w:r>
            <w:proofErr w:type="spellEnd"/>
          </w:p>
        </w:tc>
        <w:tc>
          <w:tcPr>
            <w:tcW w:w="2693" w:type="dxa"/>
            <w:noWrap/>
            <w:hideMark/>
          </w:tcPr>
          <w:p w14:paraId="2860CC5A" w14:textId="0E67C46A" w:rsidR="000B42AE" w:rsidRPr="00C75703" w:rsidRDefault="000B42AE" w:rsidP="00DC2801">
            <w:pPr>
              <w:rPr>
                <w:sz w:val="20"/>
                <w:szCs w:val="20"/>
              </w:rPr>
            </w:pPr>
            <w:r w:rsidRPr="00C75703">
              <w:rPr>
                <w:sz w:val="20"/>
                <w:szCs w:val="20"/>
              </w:rPr>
              <w:t> </w:t>
            </w:r>
          </w:p>
          <w:p w14:paraId="248C61D4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  <w:p w14:paraId="3891C048" w14:textId="77777777" w:rsidR="000B42AE" w:rsidRPr="00C75703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610F74F6" w14:textId="77777777" w:rsidTr="00DC2801">
        <w:trPr>
          <w:trHeight w:val="300"/>
        </w:trPr>
        <w:tc>
          <w:tcPr>
            <w:tcW w:w="1679" w:type="dxa"/>
            <w:shd w:val="clear" w:color="auto" w:fill="EEECE1" w:themeFill="background2"/>
            <w:noWrap/>
            <w:hideMark/>
          </w:tcPr>
          <w:p w14:paraId="7921901B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shd w:val="clear" w:color="auto" w:fill="EEECE1" w:themeFill="background2"/>
            <w:noWrap/>
            <w:hideMark/>
          </w:tcPr>
          <w:p w14:paraId="17A2671A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EEECE1" w:themeFill="background2"/>
            <w:noWrap/>
            <w:hideMark/>
          </w:tcPr>
          <w:p w14:paraId="4C5A1DB2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EEECE1" w:themeFill="background2"/>
            <w:noWrap/>
            <w:hideMark/>
          </w:tcPr>
          <w:p w14:paraId="383219EB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2693" w:type="dxa"/>
            <w:shd w:val="clear" w:color="auto" w:fill="EEECE1" w:themeFill="background2"/>
            <w:noWrap/>
            <w:hideMark/>
          </w:tcPr>
          <w:p w14:paraId="7519278E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546784BF" w14:textId="77777777" w:rsidTr="00DC2801">
        <w:trPr>
          <w:trHeight w:val="300"/>
        </w:trPr>
        <w:tc>
          <w:tcPr>
            <w:tcW w:w="1679" w:type="dxa"/>
            <w:noWrap/>
          </w:tcPr>
          <w:p w14:paraId="2906DD4E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MV Brooklyn/LC Freedom</w:t>
            </w:r>
          </w:p>
        </w:tc>
        <w:tc>
          <w:tcPr>
            <w:tcW w:w="2682" w:type="dxa"/>
            <w:noWrap/>
          </w:tcPr>
          <w:p w14:paraId="0764CE4F" w14:textId="77777777" w:rsidR="000B42AE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23745 / 7764964 / 5436689</w:t>
            </w:r>
          </w:p>
          <w:p w14:paraId="414B5F6D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Jinny</w:t>
            </w:r>
            <w:proofErr w:type="spellEnd"/>
            <w:r>
              <w:rPr>
                <w:sz w:val="20"/>
                <w:szCs w:val="20"/>
              </w:rPr>
              <w:t xml:space="preserve"> 7118414</w:t>
            </w:r>
          </w:p>
        </w:tc>
        <w:tc>
          <w:tcPr>
            <w:tcW w:w="1134" w:type="dxa"/>
            <w:noWrap/>
          </w:tcPr>
          <w:p w14:paraId="0398B151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276" w:type="dxa"/>
            <w:noWrap/>
          </w:tcPr>
          <w:p w14:paraId="13D7264D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Shepherd islands</w:t>
            </w:r>
          </w:p>
        </w:tc>
        <w:tc>
          <w:tcPr>
            <w:tcW w:w="2693" w:type="dxa"/>
            <w:noWrap/>
          </w:tcPr>
          <w:p w14:paraId="3FE52274" w14:textId="7670C929" w:rsidR="000B42AE" w:rsidRPr="00AC63FB" w:rsidRDefault="000B42AE" w:rsidP="00DC2801">
            <w:pPr>
              <w:rPr>
                <w:b/>
                <w:color w:val="FF0000"/>
                <w:sz w:val="20"/>
                <w:szCs w:val="20"/>
              </w:rPr>
            </w:pPr>
          </w:p>
        </w:tc>
      </w:tr>
      <w:tr w:rsidR="000B42AE" w:rsidRPr="003E09B0" w14:paraId="6E8EFA3B" w14:textId="77777777" w:rsidTr="00DC2801">
        <w:trPr>
          <w:trHeight w:val="300"/>
        </w:trPr>
        <w:tc>
          <w:tcPr>
            <w:tcW w:w="1679" w:type="dxa"/>
            <w:noWrap/>
          </w:tcPr>
          <w:p w14:paraId="225C6D9A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noWrap/>
          </w:tcPr>
          <w:p w14:paraId="4EE57B18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  <w:hideMark/>
          </w:tcPr>
          <w:p w14:paraId="54B032DE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069C3EC0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Ambrym</w:t>
            </w:r>
            <w:proofErr w:type="spellEnd"/>
          </w:p>
        </w:tc>
        <w:tc>
          <w:tcPr>
            <w:tcW w:w="2693" w:type="dxa"/>
            <w:noWrap/>
            <w:hideMark/>
          </w:tcPr>
          <w:p w14:paraId="332005E5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Depending on cargo</w:t>
            </w:r>
          </w:p>
        </w:tc>
      </w:tr>
      <w:tr w:rsidR="000B42AE" w:rsidRPr="003E09B0" w14:paraId="7B59E013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7E2293AE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noWrap/>
            <w:hideMark/>
          </w:tcPr>
          <w:p w14:paraId="0F8869EF" w14:textId="77777777" w:rsidR="000B42AE" w:rsidRPr="003E09B0" w:rsidRDefault="00F7612E" w:rsidP="00DC2801">
            <w:pPr>
              <w:rPr>
                <w:sz w:val="20"/>
                <w:szCs w:val="20"/>
              </w:rPr>
            </w:pPr>
            <w:hyperlink r:id="rId32" w:history="1">
              <w:r w:rsidR="000B42AE" w:rsidRPr="00D6761C">
                <w:rPr>
                  <w:rStyle w:val="Hyperlink"/>
                  <w:sz w:val="20"/>
                  <w:szCs w:val="20"/>
                </w:rPr>
                <w:t>searoadservices@gmail.com</w:t>
              </w:r>
            </w:hyperlink>
            <w:r w:rsidR="000B42AE">
              <w:rPr>
                <w:sz w:val="20"/>
                <w:szCs w:val="20"/>
              </w:rPr>
              <w:t xml:space="preserve"> </w:t>
            </w:r>
          </w:p>
        </w:tc>
        <w:tc>
          <w:tcPr>
            <w:tcW w:w="1134" w:type="dxa"/>
            <w:noWrap/>
          </w:tcPr>
          <w:p w14:paraId="7F54A2B4" w14:textId="77777777" w:rsidR="000B42AE" w:rsidRPr="003E09B0" w:rsidRDefault="000B42AE" w:rsidP="00DC2801">
            <w:pPr>
              <w:rPr>
                <w:sz w:val="20"/>
                <w:szCs w:val="20"/>
                <w:u w:val="single"/>
              </w:rPr>
            </w:pPr>
          </w:p>
        </w:tc>
        <w:tc>
          <w:tcPr>
            <w:tcW w:w="1276" w:type="dxa"/>
            <w:noWrap/>
            <w:hideMark/>
          </w:tcPr>
          <w:p w14:paraId="6CF2CC06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Pentecost</w:t>
            </w:r>
          </w:p>
        </w:tc>
        <w:tc>
          <w:tcPr>
            <w:tcW w:w="2693" w:type="dxa"/>
            <w:noWrap/>
            <w:hideMark/>
          </w:tcPr>
          <w:p w14:paraId="3989ED1A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4EF4160C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41F62CBE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1C1F47F9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134" w:type="dxa"/>
            <w:noWrap/>
            <w:hideMark/>
          </w:tcPr>
          <w:p w14:paraId="7718D1DA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0E379375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3E09B0">
              <w:rPr>
                <w:sz w:val="20"/>
                <w:szCs w:val="20"/>
              </w:rPr>
              <w:t>Ambae</w:t>
            </w:r>
            <w:proofErr w:type="spellEnd"/>
          </w:p>
        </w:tc>
        <w:tc>
          <w:tcPr>
            <w:tcW w:w="2693" w:type="dxa"/>
            <w:noWrap/>
            <w:hideMark/>
          </w:tcPr>
          <w:p w14:paraId="05209B57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202A1AD7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04FEA21B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379D8DD2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134" w:type="dxa"/>
            <w:noWrap/>
            <w:hideMark/>
          </w:tcPr>
          <w:p w14:paraId="32568AFB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3D1E82EB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Santo</w:t>
            </w:r>
          </w:p>
        </w:tc>
        <w:tc>
          <w:tcPr>
            <w:tcW w:w="2693" w:type="dxa"/>
            <w:noWrap/>
            <w:hideMark/>
          </w:tcPr>
          <w:p w14:paraId="56915300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096F42EB" w14:textId="77777777" w:rsidTr="00DC2801">
        <w:trPr>
          <w:trHeight w:val="300"/>
        </w:trPr>
        <w:tc>
          <w:tcPr>
            <w:tcW w:w="1679" w:type="dxa"/>
            <w:shd w:val="clear" w:color="auto" w:fill="EEECE1" w:themeFill="background2"/>
            <w:noWrap/>
            <w:hideMark/>
          </w:tcPr>
          <w:p w14:paraId="0A547CE8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shd w:val="clear" w:color="auto" w:fill="EEECE1" w:themeFill="background2"/>
            <w:noWrap/>
            <w:hideMark/>
          </w:tcPr>
          <w:p w14:paraId="664878BE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EEECE1" w:themeFill="background2"/>
            <w:noWrap/>
            <w:hideMark/>
          </w:tcPr>
          <w:p w14:paraId="054CEE2A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EEECE1" w:themeFill="background2"/>
            <w:noWrap/>
            <w:hideMark/>
          </w:tcPr>
          <w:p w14:paraId="73596C44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2693" w:type="dxa"/>
            <w:shd w:val="clear" w:color="auto" w:fill="EEECE1" w:themeFill="background2"/>
            <w:noWrap/>
            <w:hideMark/>
          </w:tcPr>
          <w:p w14:paraId="489B5095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17C18C41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0C66DC3C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 xml:space="preserve"> LC </w:t>
            </w:r>
            <w:proofErr w:type="spellStart"/>
            <w:r w:rsidRPr="003E09B0">
              <w:rPr>
                <w:b/>
                <w:sz w:val="20"/>
                <w:szCs w:val="20"/>
              </w:rPr>
              <w:t>Urata</w:t>
            </w:r>
            <w:proofErr w:type="spellEnd"/>
          </w:p>
        </w:tc>
        <w:tc>
          <w:tcPr>
            <w:tcW w:w="2682" w:type="dxa"/>
            <w:noWrap/>
            <w:hideMark/>
          </w:tcPr>
          <w:p w14:paraId="611B9960" w14:textId="77777777" w:rsidR="000B42AE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Alexi</w:t>
            </w:r>
          </w:p>
          <w:p w14:paraId="7AD7DED3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5661111</w:t>
            </w:r>
          </w:p>
        </w:tc>
        <w:tc>
          <w:tcPr>
            <w:tcW w:w="1134" w:type="dxa"/>
            <w:noWrap/>
            <w:hideMark/>
          </w:tcPr>
          <w:p w14:paraId="468C3485" w14:textId="77777777" w:rsidR="000B42AE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Super cargo</w:t>
            </w:r>
          </w:p>
          <w:p w14:paraId="0BC7B380" w14:textId="6B43B288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276" w:type="dxa"/>
            <w:noWrap/>
            <w:hideMark/>
          </w:tcPr>
          <w:p w14:paraId="073DFF88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Shepherds group</w:t>
            </w:r>
          </w:p>
        </w:tc>
        <w:tc>
          <w:tcPr>
            <w:tcW w:w="2693" w:type="dxa"/>
            <w:noWrap/>
            <w:hideMark/>
          </w:tcPr>
          <w:p w14:paraId="7080C990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Depending on cargo</w:t>
            </w:r>
          </w:p>
        </w:tc>
      </w:tr>
      <w:tr w:rsidR="000B42AE" w:rsidRPr="003E09B0" w14:paraId="3A169104" w14:textId="77777777" w:rsidTr="00DC2801">
        <w:trPr>
          <w:trHeight w:val="300"/>
        </w:trPr>
        <w:tc>
          <w:tcPr>
            <w:tcW w:w="1679" w:type="dxa"/>
            <w:noWrap/>
          </w:tcPr>
          <w:p w14:paraId="772E65AA" w14:textId="77777777" w:rsidR="000B42AE" w:rsidRPr="00205EBE" w:rsidRDefault="000B42AE" w:rsidP="00DC2801">
            <w:pPr>
              <w:rPr>
                <w:sz w:val="20"/>
                <w:szCs w:val="20"/>
              </w:rPr>
            </w:pPr>
            <w:r w:rsidRPr="00205EBE">
              <w:rPr>
                <w:sz w:val="20"/>
                <w:szCs w:val="20"/>
              </w:rPr>
              <w:t>Can be chartered</w:t>
            </w:r>
          </w:p>
        </w:tc>
        <w:tc>
          <w:tcPr>
            <w:tcW w:w="2682" w:type="dxa"/>
            <w:noWrap/>
            <w:hideMark/>
          </w:tcPr>
          <w:p w14:paraId="49FF129C" w14:textId="77777777" w:rsidR="000B42AE" w:rsidRPr="003E09B0" w:rsidRDefault="00F7612E" w:rsidP="00DC2801">
            <w:pPr>
              <w:rPr>
                <w:sz w:val="20"/>
                <w:szCs w:val="20"/>
              </w:rPr>
            </w:pPr>
            <w:hyperlink r:id="rId33" w:history="1">
              <w:r w:rsidR="000B42AE" w:rsidRPr="003E09B0">
                <w:rPr>
                  <w:rStyle w:val="Hyperlink"/>
                  <w:sz w:val="20"/>
                  <w:szCs w:val="20"/>
                </w:rPr>
                <w:t>Uratashipping@gmail.com</w:t>
              </w:r>
            </w:hyperlink>
          </w:p>
        </w:tc>
        <w:tc>
          <w:tcPr>
            <w:tcW w:w="1134" w:type="dxa"/>
            <w:noWrap/>
            <w:hideMark/>
          </w:tcPr>
          <w:p w14:paraId="5979BB38" w14:textId="77777777" w:rsidR="000B42AE" w:rsidRPr="003E09B0" w:rsidRDefault="000B42AE" w:rsidP="00DC2801">
            <w:pPr>
              <w:rPr>
                <w:sz w:val="20"/>
                <w:szCs w:val="20"/>
                <w:u w:val="single"/>
              </w:rPr>
            </w:pPr>
          </w:p>
        </w:tc>
        <w:tc>
          <w:tcPr>
            <w:tcW w:w="1276" w:type="dxa"/>
            <w:noWrap/>
            <w:hideMark/>
          </w:tcPr>
          <w:p w14:paraId="2E10374D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2693" w:type="dxa"/>
            <w:noWrap/>
            <w:hideMark/>
          </w:tcPr>
          <w:p w14:paraId="3F26444A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4BAB05B0" w14:textId="77777777" w:rsidTr="00DC2801">
        <w:trPr>
          <w:trHeight w:val="300"/>
        </w:trPr>
        <w:tc>
          <w:tcPr>
            <w:tcW w:w="1679" w:type="dxa"/>
            <w:shd w:val="clear" w:color="auto" w:fill="EEECE1" w:themeFill="background2"/>
            <w:noWrap/>
            <w:hideMark/>
          </w:tcPr>
          <w:p w14:paraId="0EC620E5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shd w:val="clear" w:color="auto" w:fill="EEECE1" w:themeFill="background2"/>
            <w:noWrap/>
            <w:hideMark/>
          </w:tcPr>
          <w:p w14:paraId="61E8ADE2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EEECE1" w:themeFill="background2"/>
            <w:noWrap/>
            <w:hideMark/>
          </w:tcPr>
          <w:p w14:paraId="366395E3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EEECE1" w:themeFill="background2"/>
            <w:noWrap/>
            <w:hideMark/>
          </w:tcPr>
          <w:p w14:paraId="2579F6B0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2693" w:type="dxa"/>
            <w:shd w:val="clear" w:color="auto" w:fill="EEECE1" w:themeFill="background2"/>
            <w:noWrap/>
            <w:hideMark/>
          </w:tcPr>
          <w:p w14:paraId="52F993E1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3196A98C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7B0620CD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35255FF2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  <w:hideMark/>
          </w:tcPr>
          <w:p w14:paraId="75DE89F9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75600519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Banks</w:t>
            </w:r>
          </w:p>
        </w:tc>
        <w:tc>
          <w:tcPr>
            <w:tcW w:w="2693" w:type="dxa"/>
            <w:noWrap/>
            <w:hideMark/>
          </w:tcPr>
          <w:p w14:paraId="7FB082CB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288097C7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7BF326D0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 xml:space="preserve">MV </w:t>
            </w:r>
            <w:proofErr w:type="spellStart"/>
            <w:r w:rsidRPr="003E09B0">
              <w:rPr>
                <w:b/>
                <w:sz w:val="20"/>
                <w:szCs w:val="20"/>
              </w:rPr>
              <w:t>Kawale</w:t>
            </w:r>
            <w:proofErr w:type="spellEnd"/>
          </w:p>
        </w:tc>
        <w:tc>
          <w:tcPr>
            <w:tcW w:w="2682" w:type="dxa"/>
            <w:noWrap/>
            <w:hideMark/>
          </w:tcPr>
          <w:p w14:paraId="3A24FA4A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36530</w:t>
            </w:r>
          </w:p>
        </w:tc>
        <w:tc>
          <w:tcPr>
            <w:tcW w:w="1134" w:type="dxa"/>
            <w:noWrap/>
            <w:hideMark/>
          </w:tcPr>
          <w:p w14:paraId="37A2C51F" w14:textId="77777777" w:rsidR="000B42AE" w:rsidRPr="003E09B0" w:rsidRDefault="000B42AE" w:rsidP="00DC2801">
            <w:pPr>
              <w:rPr>
                <w:sz w:val="20"/>
                <w:szCs w:val="20"/>
                <w:u w:val="single"/>
              </w:rPr>
            </w:pPr>
          </w:p>
        </w:tc>
        <w:tc>
          <w:tcPr>
            <w:tcW w:w="1276" w:type="dxa"/>
            <w:noWrap/>
            <w:hideMark/>
          </w:tcPr>
          <w:p w14:paraId="7A7100BD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&amp;</w:t>
            </w:r>
          </w:p>
        </w:tc>
        <w:tc>
          <w:tcPr>
            <w:tcW w:w="2693" w:type="dxa"/>
            <w:noWrap/>
            <w:hideMark/>
          </w:tcPr>
          <w:p w14:paraId="5C3641A1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Twice a year</w:t>
            </w:r>
          </w:p>
        </w:tc>
      </w:tr>
      <w:tr w:rsidR="000B42AE" w:rsidRPr="003E09B0" w14:paraId="0C769061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684B8269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33D6DD2C" w14:textId="77777777" w:rsidR="000B42AE" w:rsidRPr="003E09B0" w:rsidRDefault="00F7612E" w:rsidP="00DC2801">
            <w:pPr>
              <w:rPr>
                <w:sz w:val="20"/>
                <w:szCs w:val="20"/>
              </w:rPr>
            </w:pPr>
            <w:hyperlink r:id="rId34" w:history="1">
              <w:r w:rsidR="000B42AE" w:rsidRPr="003E09B0">
                <w:rPr>
                  <w:rStyle w:val="Hyperlink"/>
                  <w:sz w:val="20"/>
                  <w:szCs w:val="20"/>
                </w:rPr>
                <w:t>mail@lcmstore.com</w:t>
              </w:r>
            </w:hyperlink>
          </w:p>
        </w:tc>
        <w:tc>
          <w:tcPr>
            <w:tcW w:w="1134" w:type="dxa"/>
            <w:noWrap/>
            <w:hideMark/>
          </w:tcPr>
          <w:p w14:paraId="54EFB175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  <w:tc>
          <w:tcPr>
            <w:tcW w:w="1276" w:type="dxa"/>
            <w:noWrap/>
            <w:hideMark/>
          </w:tcPr>
          <w:p w14:paraId="0A77B27E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Torres Group</w:t>
            </w:r>
          </w:p>
        </w:tc>
        <w:tc>
          <w:tcPr>
            <w:tcW w:w="2693" w:type="dxa"/>
            <w:noWrap/>
            <w:hideMark/>
          </w:tcPr>
          <w:p w14:paraId="2D074F36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1C17FE48" w14:textId="77777777" w:rsidTr="00DC2801">
        <w:trPr>
          <w:trHeight w:val="300"/>
        </w:trPr>
        <w:tc>
          <w:tcPr>
            <w:tcW w:w="1679" w:type="dxa"/>
            <w:noWrap/>
            <w:hideMark/>
          </w:tcPr>
          <w:p w14:paraId="3B8D90D6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3E09B0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2682" w:type="dxa"/>
            <w:noWrap/>
            <w:hideMark/>
          </w:tcPr>
          <w:p w14:paraId="40FA330A" w14:textId="77777777" w:rsidR="000B42AE" w:rsidRPr="003E09B0" w:rsidRDefault="00F7612E" w:rsidP="00DC2801">
            <w:pPr>
              <w:rPr>
                <w:sz w:val="20"/>
                <w:szCs w:val="20"/>
              </w:rPr>
            </w:pPr>
            <w:hyperlink r:id="rId35" w:history="1">
              <w:r w:rsidR="000B42AE" w:rsidRPr="003E09B0">
                <w:rPr>
                  <w:rStyle w:val="Hyperlink"/>
                  <w:sz w:val="20"/>
                  <w:szCs w:val="20"/>
                </w:rPr>
                <w:t>locm@vanuatu.com.vu</w:t>
              </w:r>
            </w:hyperlink>
          </w:p>
        </w:tc>
        <w:tc>
          <w:tcPr>
            <w:tcW w:w="1134" w:type="dxa"/>
            <w:noWrap/>
            <w:hideMark/>
          </w:tcPr>
          <w:p w14:paraId="5984E38B" w14:textId="77777777" w:rsidR="000B42AE" w:rsidRPr="003E09B0" w:rsidRDefault="000B42AE" w:rsidP="00DC2801">
            <w:pPr>
              <w:rPr>
                <w:sz w:val="20"/>
                <w:szCs w:val="20"/>
                <w:u w:val="single"/>
              </w:rPr>
            </w:pPr>
          </w:p>
        </w:tc>
        <w:tc>
          <w:tcPr>
            <w:tcW w:w="1276" w:type="dxa"/>
            <w:noWrap/>
            <w:hideMark/>
          </w:tcPr>
          <w:p w14:paraId="5A1A2E53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2693" w:type="dxa"/>
            <w:noWrap/>
            <w:hideMark/>
          </w:tcPr>
          <w:p w14:paraId="39701665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 w:rsidRPr="003E09B0">
              <w:rPr>
                <w:sz w:val="20"/>
                <w:szCs w:val="20"/>
              </w:rPr>
              <w:t> </w:t>
            </w:r>
          </w:p>
        </w:tc>
      </w:tr>
      <w:tr w:rsidR="000B42AE" w:rsidRPr="003E09B0" w14:paraId="786E873F" w14:textId="77777777" w:rsidTr="00DC2801">
        <w:trPr>
          <w:trHeight w:val="300"/>
        </w:trPr>
        <w:tc>
          <w:tcPr>
            <w:tcW w:w="1679" w:type="dxa"/>
            <w:shd w:val="clear" w:color="auto" w:fill="EEECE1" w:themeFill="background2"/>
            <w:noWrap/>
          </w:tcPr>
          <w:p w14:paraId="5F82BE9C" w14:textId="77777777" w:rsidR="000B42AE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shd w:val="clear" w:color="auto" w:fill="EEECE1" w:themeFill="background2"/>
            <w:noWrap/>
          </w:tcPr>
          <w:p w14:paraId="35D75830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EEECE1" w:themeFill="background2"/>
            <w:noWrap/>
          </w:tcPr>
          <w:p w14:paraId="215F0A66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EEECE1" w:themeFill="background2"/>
            <w:noWrap/>
          </w:tcPr>
          <w:p w14:paraId="561EA02E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2693" w:type="dxa"/>
            <w:shd w:val="clear" w:color="auto" w:fill="EEECE1" w:themeFill="background2"/>
            <w:noWrap/>
          </w:tcPr>
          <w:p w14:paraId="6FF3D63B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3CFB7BD5" w14:textId="77777777" w:rsidTr="00DC2801">
        <w:trPr>
          <w:trHeight w:val="300"/>
        </w:trPr>
        <w:tc>
          <w:tcPr>
            <w:tcW w:w="1679" w:type="dxa"/>
            <w:noWrap/>
          </w:tcPr>
          <w:p w14:paraId="434778CB" w14:textId="77777777" w:rsidR="000B42AE" w:rsidRDefault="000B42AE" w:rsidP="00DC2801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LC </w:t>
            </w:r>
            <w:proofErr w:type="spellStart"/>
            <w:r>
              <w:rPr>
                <w:b/>
                <w:sz w:val="20"/>
                <w:szCs w:val="20"/>
              </w:rPr>
              <w:t>Tiwi</w:t>
            </w:r>
            <w:proofErr w:type="spellEnd"/>
            <w:r>
              <w:rPr>
                <w:b/>
                <w:sz w:val="20"/>
                <w:szCs w:val="20"/>
              </w:rPr>
              <w:t xml:space="preserve"> traders</w:t>
            </w:r>
          </w:p>
          <w:p w14:paraId="27F1D5CB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 w:rsidRPr="00CD2D79">
              <w:rPr>
                <w:sz w:val="20"/>
                <w:szCs w:val="20"/>
              </w:rPr>
              <w:t>Can be chartered</w:t>
            </w:r>
          </w:p>
        </w:tc>
        <w:tc>
          <w:tcPr>
            <w:tcW w:w="2682" w:type="dxa"/>
            <w:noWrap/>
          </w:tcPr>
          <w:p w14:paraId="03A3A29E" w14:textId="77777777" w:rsidR="000B42AE" w:rsidRDefault="000B42AE" w:rsidP="00DC2801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5722064 ;</w:t>
            </w:r>
            <w:proofErr w:type="gramEnd"/>
            <w:r>
              <w:rPr>
                <w:sz w:val="20"/>
                <w:szCs w:val="20"/>
              </w:rPr>
              <w:t xml:space="preserve"> 5368267</w:t>
            </w:r>
          </w:p>
          <w:p w14:paraId="37A24105" w14:textId="77777777" w:rsidR="000B42AE" w:rsidRPr="003E09B0" w:rsidRDefault="00F7612E" w:rsidP="00DC2801">
            <w:pPr>
              <w:rPr>
                <w:sz w:val="20"/>
                <w:szCs w:val="20"/>
              </w:rPr>
            </w:pPr>
            <w:hyperlink r:id="rId36" w:history="1">
              <w:r w:rsidR="000B42AE" w:rsidRPr="009552F4">
                <w:rPr>
                  <w:rStyle w:val="Hyperlink"/>
                  <w:sz w:val="20"/>
                  <w:szCs w:val="20"/>
                </w:rPr>
                <w:t>tiwitrader2016@gmail.com</w:t>
              </w:r>
            </w:hyperlink>
            <w:r w:rsidR="000B42AE">
              <w:rPr>
                <w:sz w:val="20"/>
                <w:szCs w:val="20"/>
              </w:rPr>
              <w:t xml:space="preserve"> </w:t>
            </w:r>
          </w:p>
        </w:tc>
        <w:tc>
          <w:tcPr>
            <w:tcW w:w="1134" w:type="dxa"/>
            <w:noWrap/>
          </w:tcPr>
          <w:p w14:paraId="66A52A71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Super cargo </w:t>
            </w:r>
          </w:p>
        </w:tc>
        <w:tc>
          <w:tcPr>
            <w:tcW w:w="1276" w:type="dxa"/>
            <w:noWrap/>
          </w:tcPr>
          <w:p w14:paraId="695A11C8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Tafea</w:t>
            </w:r>
            <w:proofErr w:type="spellEnd"/>
            <w:r>
              <w:rPr>
                <w:sz w:val="20"/>
                <w:szCs w:val="20"/>
              </w:rPr>
              <w:t xml:space="preserve"> islands</w:t>
            </w:r>
          </w:p>
        </w:tc>
        <w:tc>
          <w:tcPr>
            <w:tcW w:w="2693" w:type="dxa"/>
            <w:noWrap/>
          </w:tcPr>
          <w:p w14:paraId="3F69129A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Vt</w:t>
            </w:r>
            <w:proofErr w:type="spellEnd"/>
            <w:r>
              <w:rPr>
                <w:sz w:val="20"/>
                <w:szCs w:val="20"/>
              </w:rPr>
              <w:t xml:space="preserve"> 8,000 per cubic</w:t>
            </w:r>
          </w:p>
        </w:tc>
      </w:tr>
      <w:tr w:rsidR="000B42AE" w:rsidRPr="003E09B0" w14:paraId="2C0F66FF" w14:textId="77777777" w:rsidTr="00DC2801">
        <w:trPr>
          <w:trHeight w:val="300"/>
        </w:trPr>
        <w:tc>
          <w:tcPr>
            <w:tcW w:w="1679" w:type="dxa"/>
            <w:shd w:val="clear" w:color="auto" w:fill="EEECE1" w:themeFill="background2"/>
            <w:noWrap/>
          </w:tcPr>
          <w:p w14:paraId="16CA64B6" w14:textId="77777777" w:rsidR="000B42AE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shd w:val="clear" w:color="auto" w:fill="EEECE1" w:themeFill="background2"/>
            <w:noWrap/>
          </w:tcPr>
          <w:p w14:paraId="6D8654C9" w14:textId="77777777" w:rsidR="000B42AE" w:rsidRPr="005613FC" w:rsidRDefault="000B42AE" w:rsidP="00DC2801">
            <w:pPr>
              <w:rPr>
                <w:rFonts w:ascii="Calibri" w:hAnsi="Calibri"/>
                <w:color w:val="000000"/>
                <w:lang w:val="en-AU"/>
              </w:rPr>
            </w:pPr>
          </w:p>
        </w:tc>
        <w:tc>
          <w:tcPr>
            <w:tcW w:w="1134" w:type="dxa"/>
            <w:shd w:val="clear" w:color="auto" w:fill="EEECE1" w:themeFill="background2"/>
            <w:noWrap/>
          </w:tcPr>
          <w:p w14:paraId="556F8579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EEECE1" w:themeFill="background2"/>
            <w:noWrap/>
          </w:tcPr>
          <w:p w14:paraId="326066DF" w14:textId="77777777" w:rsidR="000B42AE" w:rsidRPr="0055233A" w:rsidRDefault="000B42AE" w:rsidP="00DC2801">
            <w:pPr>
              <w:rPr>
                <w:rFonts w:ascii="Times" w:hAnsi="Times"/>
                <w:bCs/>
                <w:color w:val="000000"/>
                <w:lang w:val="en-AU"/>
              </w:rPr>
            </w:pPr>
          </w:p>
        </w:tc>
        <w:tc>
          <w:tcPr>
            <w:tcW w:w="2693" w:type="dxa"/>
            <w:shd w:val="clear" w:color="auto" w:fill="EEECE1" w:themeFill="background2"/>
            <w:noWrap/>
          </w:tcPr>
          <w:p w14:paraId="375752C7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1FC8C98B" w14:textId="77777777" w:rsidTr="00DC2801">
        <w:trPr>
          <w:trHeight w:val="300"/>
        </w:trPr>
        <w:tc>
          <w:tcPr>
            <w:tcW w:w="1679" w:type="dxa"/>
            <w:noWrap/>
          </w:tcPr>
          <w:p w14:paraId="65EF2225" w14:textId="77777777" w:rsidR="000B42AE" w:rsidRDefault="000B42AE" w:rsidP="00DC2801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LC Valerie</w:t>
            </w:r>
          </w:p>
          <w:p w14:paraId="21FDD9A8" w14:textId="77777777" w:rsidR="000B42AE" w:rsidRDefault="000B42AE" w:rsidP="00DC2801">
            <w:pPr>
              <w:rPr>
                <w:b/>
                <w:sz w:val="20"/>
                <w:szCs w:val="20"/>
              </w:rPr>
            </w:pPr>
          </w:p>
          <w:p w14:paraId="2293D14F" w14:textId="77777777" w:rsidR="000B42AE" w:rsidRPr="00CD2D79" w:rsidRDefault="000B42AE" w:rsidP="00DC2801">
            <w:pPr>
              <w:rPr>
                <w:sz w:val="20"/>
                <w:szCs w:val="20"/>
              </w:rPr>
            </w:pPr>
            <w:r w:rsidRPr="00CD2D79">
              <w:rPr>
                <w:sz w:val="20"/>
                <w:szCs w:val="20"/>
              </w:rPr>
              <w:t>Can be chartered</w:t>
            </w:r>
          </w:p>
        </w:tc>
        <w:tc>
          <w:tcPr>
            <w:tcW w:w="2682" w:type="dxa"/>
            <w:noWrap/>
          </w:tcPr>
          <w:p w14:paraId="1BD17DEC" w14:textId="77777777" w:rsidR="000B42AE" w:rsidRPr="000B42AE" w:rsidRDefault="000B42AE" w:rsidP="00DC2801">
            <w:pPr>
              <w:rPr>
                <w:sz w:val="20"/>
                <w:szCs w:val="20"/>
              </w:rPr>
            </w:pPr>
            <w:r w:rsidRPr="000B42AE">
              <w:rPr>
                <w:sz w:val="20"/>
                <w:szCs w:val="20"/>
              </w:rPr>
              <w:t>22985/ Fax 23020</w:t>
            </w:r>
          </w:p>
          <w:p w14:paraId="4ED87F61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</w:tcPr>
          <w:p w14:paraId="629B925D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276" w:type="dxa"/>
            <w:noWrap/>
          </w:tcPr>
          <w:p w14:paraId="054AE9BB" w14:textId="77777777" w:rsidR="000B42AE" w:rsidRPr="000B42AE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0B42AE">
              <w:rPr>
                <w:sz w:val="20"/>
                <w:szCs w:val="20"/>
              </w:rPr>
              <w:t>Epi</w:t>
            </w:r>
            <w:proofErr w:type="spellEnd"/>
            <w:r w:rsidRPr="000B42AE">
              <w:rPr>
                <w:sz w:val="20"/>
                <w:szCs w:val="20"/>
              </w:rPr>
              <w:t xml:space="preserve"> </w:t>
            </w:r>
          </w:p>
          <w:p w14:paraId="25F56CA6" w14:textId="77777777" w:rsidR="000B42AE" w:rsidRDefault="000B42AE" w:rsidP="00DC2801">
            <w:pPr>
              <w:rPr>
                <w:sz w:val="20"/>
                <w:szCs w:val="20"/>
              </w:rPr>
            </w:pPr>
            <w:proofErr w:type="spellStart"/>
            <w:r w:rsidRPr="000B42AE">
              <w:rPr>
                <w:sz w:val="20"/>
                <w:szCs w:val="20"/>
              </w:rPr>
              <w:t>Malekula</w:t>
            </w:r>
            <w:proofErr w:type="spellEnd"/>
            <w:r w:rsidRPr="000B42AE">
              <w:rPr>
                <w:sz w:val="20"/>
                <w:szCs w:val="20"/>
              </w:rPr>
              <w:br/>
              <w:t>Santo</w:t>
            </w:r>
          </w:p>
        </w:tc>
        <w:tc>
          <w:tcPr>
            <w:tcW w:w="2693" w:type="dxa"/>
            <w:noWrap/>
          </w:tcPr>
          <w:p w14:paraId="5355DB3E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76C39A3F" w14:textId="77777777" w:rsidTr="00DC2801">
        <w:trPr>
          <w:trHeight w:val="300"/>
        </w:trPr>
        <w:tc>
          <w:tcPr>
            <w:tcW w:w="1679" w:type="dxa"/>
            <w:shd w:val="clear" w:color="auto" w:fill="EEECE1" w:themeFill="background2"/>
            <w:noWrap/>
          </w:tcPr>
          <w:p w14:paraId="74E8A22C" w14:textId="77777777" w:rsidR="000B42AE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shd w:val="clear" w:color="auto" w:fill="EEECE1" w:themeFill="background2"/>
            <w:noWrap/>
          </w:tcPr>
          <w:p w14:paraId="1BA27988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EEECE1" w:themeFill="background2"/>
            <w:noWrap/>
          </w:tcPr>
          <w:p w14:paraId="431D2083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EEECE1" w:themeFill="background2"/>
            <w:noWrap/>
          </w:tcPr>
          <w:p w14:paraId="4F750DB7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2693" w:type="dxa"/>
            <w:shd w:val="clear" w:color="auto" w:fill="EEECE1" w:themeFill="background2"/>
            <w:noWrap/>
          </w:tcPr>
          <w:p w14:paraId="589C144C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59F1E8C4" w14:textId="77777777" w:rsidTr="00DC2801">
        <w:trPr>
          <w:trHeight w:val="300"/>
        </w:trPr>
        <w:tc>
          <w:tcPr>
            <w:tcW w:w="1679" w:type="dxa"/>
            <w:noWrap/>
          </w:tcPr>
          <w:p w14:paraId="49015FA4" w14:textId="77777777" w:rsidR="000B42AE" w:rsidRPr="003E09B0" w:rsidRDefault="000B42AE" w:rsidP="00DC2801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MV </w:t>
            </w:r>
            <w:proofErr w:type="spellStart"/>
            <w:r>
              <w:rPr>
                <w:b/>
                <w:sz w:val="20"/>
                <w:szCs w:val="20"/>
              </w:rPr>
              <w:t>Lepati</w:t>
            </w:r>
            <w:proofErr w:type="spellEnd"/>
          </w:p>
        </w:tc>
        <w:tc>
          <w:tcPr>
            <w:tcW w:w="2682" w:type="dxa"/>
            <w:noWrap/>
          </w:tcPr>
          <w:p w14:paraId="54BF010D" w14:textId="7F73DB59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</w:tcPr>
          <w:p w14:paraId="3E982DD5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276" w:type="dxa"/>
            <w:noWrap/>
          </w:tcPr>
          <w:p w14:paraId="6F23239C" w14:textId="77777777" w:rsidR="000B42AE" w:rsidRDefault="000B42AE" w:rsidP="00DC2801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Emae</w:t>
            </w:r>
            <w:proofErr w:type="spellEnd"/>
          </w:p>
          <w:p w14:paraId="321A12B5" w14:textId="77777777" w:rsidR="000B42AE" w:rsidRDefault="000B42AE" w:rsidP="00DC2801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Epi</w:t>
            </w:r>
            <w:proofErr w:type="spellEnd"/>
          </w:p>
          <w:p w14:paraId="2D4C671F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2693" w:type="dxa"/>
            <w:noWrap/>
          </w:tcPr>
          <w:p w14:paraId="671CE108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Vt</w:t>
            </w:r>
            <w:proofErr w:type="spellEnd"/>
            <w:r>
              <w:rPr>
                <w:sz w:val="20"/>
                <w:szCs w:val="20"/>
              </w:rPr>
              <w:t xml:space="preserve"> 400 per box</w:t>
            </w:r>
          </w:p>
        </w:tc>
      </w:tr>
      <w:tr w:rsidR="000B42AE" w:rsidRPr="003E09B0" w14:paraId="7824ABD7" w14:textId="77777777" w:rsidTr="00DC2801">
        <w:trPr>
          <w:trHeight w:val="300"/>
        </w:trPr>
        <w:tc>
          <w:tcPr>
            <w:tcW w:w="1679" w:type="dxa"/>
            <w:shd w:val="clear" w:color="auto" w:fill="EEECE1" w:themeFill="background2"/>
            <w:noWrap/>
          </w:tcPr>
          <w:p w14:paraId="307B8085" w14:textId="77777777" w:rsidR="000B42AE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shd w:val="clear" w:color="auto" w:fill="EEECE1" w:themeFill="background2"/>
            <w:noWrap/>
          </w:tcPr>
          <w:p w14:paraId="0CFE3594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EEECE1" w:themeFill="background2"/>
            <w:noWrap/>
          </w:tcPr>
          <w:p w14:paraId="0F5A1847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EEECE1" w:themeFill="background2"/>
            <w:noWrap/>
          </w:tcPr>
          <w:p w14:paraId="0E622766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2693" w:type="dxa"/>
            <w:shd w:val="clear" w:color="auto" w:fill="EEECE1" w:themeFill="background2"/>
            <w:noWrap/>
          </w:tcPr>
          <w:p w14:paraId="668E3218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12B05076" w14:textId="77777777" w:rsidTr="00DC2801">
        <w:trPr>
          <w:trHeight w:val="300"/>
        </w:trPr>
        <w:tc>
          <w:tcPr>
            <w:tcW w:w="1679" w:type="dxa"/>
            <w:noWrap/>
          </w:tcPr>
          <w:p w14:paraId="31E1513D" w14:textId="77777777" w:rsidR="000B42AE" w:rsidRDefault="000B42AE" w:rsidP="00DC2801">
            <w:pPr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Epi</w:t>
            </w:r>
            <w:proofErr w:type="spellEnd"/>
            <w:r>
              <w:rPr>
                <w:b/>
                <w:sz w:val="20"/>
                <w:szCs w:val="20"/>
              </w:rPr>
              <w:t xml:space="preserve"> Dream</w:t>
            </w:r>
          </w:p>
        </w:tc>
        <w:tc>
          <w:tcPr>
            <w:tcW w:w="2682" w:type="dxa"/>
            <w:noWrap/>
          </w:tcPr>
          <w:p w14:paraId="2BF66DFF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</w:tcPr>
          <w:p w14:paraId="27E6AB80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276" w:type="dxa"/>
            <w:noWrap/>
          </w:tcPr>
          <w:p w14:paraId="574E1B80" w14:textId="77777777" w:rsidR="000B42AE" w:rsidRDefault="000B42AE" w:rsidP="00DC2801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Epi</w:t>
            </w:r>
            <w:proofErr w:type="spellEnd"/>
          </w:p>
        </w:tc>
        <w:tc>
          <w:tcPr>
            <w:tcW w:w="2693" w:type="dxa"/>
            <w:noWrap/>
          </w:tcPr>
          <w:p w14:paraId="6A81DAB5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76573E8B" w14:textId="77777777" w:rsidTr="00DC2801">
        <w:trPr>
          <w:trHeight w:val="300"/>
        </w:trPr>
        <w:tc>
          <w:tcPr>
            <w:tcW w:w="1679" w:type="dxa"/>
            <w:shd w:val="clear" w:color="auto" w:fill="EEECE1" w:themeFill="background2"/>
            <w:noWrap/>
          </w:tcPr>
          <w:p w14:paraId="110B7844" w14:textId="77777777" w:rsidR="000B42AE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shd w:val="clear" w:color="auto" w:fill="EEECE1" w:themeFill="background2"/>
            <w:noWrap/>
          </w:tcPr>
          <w:p w14:paraId="0011816E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EEECE1" w:themeFill="background2"/>
            <w:noWrap/>
          </w:tcPr>
          <w:p w14:paraId="3A9EF955" w14:textId="77777777" w:rsidR="000B42AE" w:rsidRPr="003E09B0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EEECE1" w:themeFill="background2"/>
            <w:noWrap/>
          </w:tcPr>
          <w:p w14:paraId="7FCFF756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2693" w:type="dxa"/>
            <w:shd w:val="clear" w:color="auto" w:fill="EEECE1" w:themeFill="background2"/>
            <w:noWrap/>
          </w:tcPr>
          <w:p w14:paraId="68509454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232A53DF" w14:textId="77777777" w:rsidTr="00DC2801">
        <w:trPr>
          <w:trHeight w:val="300"/>
        </w:trPr>
        <w:tc>
          <w:tcPr>
            <w:tcW w:w="1679" w:type="dxa"/>
            <w:noWrap/>
          </w:tcPr>
          <w:p w14:paraId="0C074725" w14:textId="77777777" w:rsidR="000B42AE" w:rsidRDefault="000B42AE" w:rsidP="00DC2801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LC </w:t>
            </w:r>
            <w:proofErr w:type="spellStart"/>
            <w:r>
              <w:rPr>
                <w:b/>
                <w:sz w:val="20"/>
                <w:szCs w:val="20"/>
              </w:rPr>
              <w:t>Austrader</w:t>
            </w:r>
            <w:proofErr w:type="spellEnd"/>
          </w:p>
        </w:tc>
        <w:tc>
          <w:tcPr>
            <w:tcW w:w="2682" w:type="dxa"/>
            <w:noWrap/>
          </w:tcPr>
          <w:p w14:paraId="0E41189B" w14:textId="77777777" w:rsidR="000B42AE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5323849</w:t>
            </w:r>
          </w:p>
          <w:p w14:paraId="7259B4B1" w14:textId="77777777" w:rsidR="000B42AE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dseule@lcasutrader.com.vu</w:t>
            </w:r>
          </w:p>
        </w:tc>
        <w:tc>
          <w:tcPr>
            <w:tcW w:w="1134" w:type="dxa"/>
            <w:noWrap/>
          </w:tcPr>
          <w:p w14:paraId="7675E7F4" w14:textId="77777777" w:rsidR="000B42AE" w:rsidRPr="003E09B0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180T</w:t>
            </w:r>
          </w:p>
        </w:tc>
        <w:tc>
          <w:tcPr>
            <w:tcW w:w="1276" w:type="dxa"/>
            <w:noWrap/>
          </w:tcPr>
          <w:p w14:paraId="24506D02" w14:textId="77777777" w:rsidR="000B42AE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All </w:t>
            </w:r>
            <w:proofErr w:type="spellStart"/>
            <w:r>
              <w:rPr>
                <w:sz w:val="20"/>
                <w:szCs w:val="20"/>
              </w:rPr>
              <w:t>Tafea</w:t>
            </w:r>
            <w:proofErr w:type="spellEnd"/>
          </w:p>
          <w:p w14:paraId="3C72B8D3" w14:textId="77777777" w:rsidR="000B42AE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Shepherds</w:t>
            </w:r>
          </w:p>
          <w:p w14:paraId="18293AFD" w14:textId="77777777" w:rsidR="000B42AE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All </w:t>
            </w:r>
            <w:proofErr w:type="spellStart"/>
            <w:r>
              <w:rPr>
                <w:sz w:val="20"/>
                <w:szCs w:val="20"/>
              </w:rPr>
              <w:t>Malampa</w:t>
            </w:r>
            <w:proofErr w:type="spellEnd"/>
          </w:p>
          <w:p w14:paraId="00C8C891" w14:textId="77777777" w:rsidR="000B42AE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All </w:t>
            </w:r>
            <w:proofErr w:type="spellStart"/>
            <w:r>
              <w:rPr>
                <w:sz w:val="20"/>
                <w:szCs w:val="20"/>
              </w:rPr>
              <w:t>Penama</w:t>
            </w:r>
            <w:proofErr w:type="spellEnd"/>
          </w:p>
        </w:tc>
        <w:tc>
          <w:tcPr>
            <w:tcW w:w="2693" w:type="dxa"/>
            <w:noWrap/>
          </w:tcPr>
          <w:p w14:paraId="31C30F2F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19EAA3B4" w14:textId="77777777" w:rsidTr="00DC2801">
        <w:trPr>
          <w:trHeight w:val="300"/>
        </w:trPr>
        <w:tc>
          <w:tcPr>
            <w:tcW w:w="1679" w:type="dxa"/>
            <w:shd w:val="clear" w:color="auto" w:fill="EEECE1" w:themeFill="background2"/>
            <w:noWrap/>
          </w:tcPr>
          <w:p w14:paraId="29E0502B" w14:textId="77777777" w:rsidR="000B42AE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shd w:val="clear" w:color="auto" w:fill="EEECE1" w:themeFill="background2"/>
            <w:noWrap/>
          </w:tcPr>
          <w:p w14:paraId="1D703BA8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EEECE1" w:themeFill="background2"/>
            <w:noWrap/>
          </w:tcPr>
          <w:p w14:paraId="75AD566F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EEECE1" w:themeFill="background2"/>
            <w:noWrap/>
          </w:tcPr>
          <w:p w14:paraId="15D9E3F0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2693" w:type="dxa"/>
            <w:shd w:val="clear" w:color="auto" w:fill="EEECE1" w:themeFill="background2"/>
            <w:noWrap/>
          </w:tcPr>
          <w:p w14:paraId="630A36F1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61B28BC6" w14:textId="77777777" w:rsidTr="00DC2801">
        <w:trPr>
          <w:trHeight w:val="300"/>
        </w:trPr>
        <w:tc>
          <w:tcPr>
            <w:tcW w:w="1679" w:type="dxa"/>
            <w:noWrap/>
          </w:tcPr>
          <w:p w14:paraId="5996F64C" w14:textId="77777777" w:rsidR="000B42AE" w:rsidRDefault="000B42AE" w:rsidP="00DC2801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One People</w:t>
            </w:r>
          </w:p>
        </w:tc>
        <w:tc>
          <w:tcPr>
            <w:tcW w:w="2682" w:type="dxa"/>
            <w:noWrap/>
          </w:tcPr>
          <w:p w14:paraId="0F73AD82" w14:textId="77777777" w:rsidR="000B42AE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5631604</w:t>
            </w:r>
          </w:p>
        </w:tc>
        <w:tc>
          <w:tcPr>
            <w:tcW w:w="1134" w:type="dxa"/>
            <w:noWrap/>
          </w:tcPr>
          <w:p w14:paraId="77475012" w14:textId="77777777" w:rsidR="000B42AE" w:rsidRDefault="00557B61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250T</w:t>
            </w:r>
          </w:p>
          <w:p w14:paraId="63D41D48" w14:textId="3F6B3ACF" w:rsidR="00557B61" w:rsidRDefault="00557B61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170 </w:t>
            </w:r>
            <w:proofErr w:type="spellStart"/>
            <w:r>
              <w:rPr>
                <w:sz w:val="20"/>
                <w:szCs w:val="20"/>
              </w:rPr>
              <w:t>pax</w:t>
            </w:r>
            <w:proofErr w:type="spellEnd"/>
          </w:p>
        </w:tc>
        <w:tc>
          <w:tcPr>
            <w:tcW w:w="1276" w:type="dxa"/>
            <w:noWrap/>
          </w:tcPr>
          <w:p w14:paraId="5B7430D1" w14:textId="77777777" w:rsidR="000B42AE" w:rsidRDefault="000B42AE" w:rsidP="00DC2801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Tanna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  <w:p w14:paraId="13819DB7" w14:textId="77777777" w:rsidR="000B42AE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Santo </w:t>
            </w:r>
          </w:p>
          <w:p w14:paraId="6E8C3C83" w14:textId="77777777" w:rsidR="000B42AE" w:rsidRDefault="000B42AE" w:rsidP="00DC2801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Malekula</w:t>
            </w:r>
            <w:proofErr w:type="spellEnd"/>
          </w:p>
        </w:tc>
        <w:tc>
          <w:tcPr>
            <w:tcW w:w="2693" w:type="dxa"/>
            <w:noWrap/>
          </w:tcPr>
          <w:p w14:paraId="14FA4EED" w14:textId="0FBBFEC1" w:rsidR="000B42AE" w:rsidRDefault="00557B61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8,500 </w:t>
            </w:r>
            <w:proofErr w:type="spellStart"/>
            <w:r>
              <w:rPr>
                <w:sz w:val="20"/>
                <w:szCs w:val="20"/>
              </w:rPr>
              <w:t>vt</w:t>
            </w:r>
            <w:proofErr w:type="spellEnd"/>
            <w:r>
              <w:rPr>
                <w:sz w:val="20"/>
                <w:szCs w:val="20"/>
              </w:rPr>
              <w:t>/m3</w:t>
            </w:r>
          </w:p>
        </w:tc>
      </w:tr>
      <w:tr w:rsidR="000B42AE" w:rsidRPr="003E09B0" w14:paraId="70B75EE5" w14:textId="77777777" w:rsidTr="00DC2801">
        <w:trPr>
          <w:trHeight w:val="300"/>
        </w:trPr>
        <w:tc>
          <w:tcPr>
            <w:tcW w:w="1679" w:type="dxa"/>
            <w:shd w:val="clear" w:color="auto" w:fill="EEECE1" w:themeFill="background2"/>
            <w:noWrap/>
          </w:tcPr>
          <w:p w14:paraId="19A9152E" w14:textId="05D7B5EF" w:rsidR="000B42AE" w:rsidRDefault="000B42AE" w:rsidP="00DC2801">
            <w:pPr>
              <w:rPr>
                <w:b/>
                <w:sz w:val="20"/>
                <w:szCs w:val="20"/>
              </w:rPr>
            </w:pPr>
          </w:p>
        </w:tc>
        <w:tc>
          <w:tcPr>
            <w:tcW w:w="2682" w:type="dxa"/>
            <w:shd w:val="clear" w:color="auto" w:fill="EEECE1" w:themeFill="background2"/>
            <w:noWrap/>
          </w:tcPr>
          <w:p w14:paraId="069E4EEB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EEECE1" w:themeFill="background2"/>
            <w:noWrap/>
          </w:tcPr>
          <w:p w14:paraId="0246529C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EEECE1" w:themeFill="background2"/>
            <w:noWrap/>
          </w:tcPr>
          <w:p w14:paraId="5EDBD7DA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  <w:tc>
          <w:tcPr>
            <w:tcW w:w="2693" w:type="dxa"/>
            <w:shd w:val="clear" w:color="auto" w:fill="EEECE1" w:themeFill="background2"/>
            <w:noWrap/>
          </w:tcPr>
          <w:p w14:paraId="32F4B458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</w:tr>
      <w:tr w:rsidR="000B42AE" w:rsidRPr="003E09B0" w14:paraId="3D654D8D" w14:textId="77777777" w:rsidTr="00DC2801">
        <w:trPr>
          <w:trHeight w:val="300"/>
        </w:trPr>
        <w:tc>
          <w:tcPr>
            <w:tcW w:w="1679" w:type="dxa"/>
            <w:noWrap/>
          </w:tcPr>
          <w:p w14:paraId="45C0699B" w14:textId="77777777" w:rsidR="000B42AE" w:rsidRDefault="000B42AE" w:rsidP="00DC2801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LC </w:t>
            </w:r>
            <w:proofErr w:type="spellStart"/>
            <w:r>
              <w:rPr>
                <w:b/>
                <w:sz w:val="20"/>
                <w:szCs w:val="20"/>
              </w:rPr>
              <w:t>Bejida</w:t>
            </w:r>
            <w:proofErr w:type="spellEnd"/>
          </w:p>
        </w:tc>
        <w:tc>
          <w:tcPr>
            <w:tcW w:w="2682" w:type="dxa"/>
            <w:noWrap/>
          </w:tcPr>
          <w:p w14:paraId="01A0473D" w14:textId="77777777" w:rsidR="000B42AE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25255</w:t>
            </w:r>
          </w:p>
          <w:p w14:paraId="7CD9A029" w14:textId="77777777" w:rsidR="000B42AE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5952664</w:t>
            </w:r>
          </w:p>
          <w:p w14:paraId="43E23D28" w14:textId="77777777" w:rsidR="000B42AE" w:rsidRDefault="000B42AE" w:rsidP="00DC2801">
            <w:pPr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salinshippingservices</w:t>
            </w:r>
            <w:proofErr w:type="spellEnd"/>
            <w:r>
              <w:rPr>
                <w:sz w:val="20"/>
                <w:szCs w:val="20"/>
              </w:rPr>
              <w:t>@</w:t>
            </w:r>
            <w:proofErr w:type="gramEnd"/>
          </w:p>
        </w:tc>
        <w:tc>
          <w:tcPr>
            <w:tcW w:w="1134" w:type="dxa"/>
            <w:noWrap/>
          </w:tcPr>
          <w:p w14:paraId="5950FB13" w14:textId="77777777" w:rsidR="000B42AE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52T</w:t>
            </w:r>
          </w:p>
        </w:tc>
        <w:tc>
          <w:tcPr>
            <w:tcW w:w="1276" w:type="dxa"/>
            <w:noWrap/>
          </w:tcPr>
          <w:p w14:paraId="12BCF60D" w14:textId="77777777" w:rsidR="000B42AE" w:rsidRDefault="000B42AE" w:rsidP="00DC2801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Tanna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  <w:p w14:paraId="763804A5" w14:textId="77777777" w:rsidR="000B42AE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Santo</w:t>
            </w:r>
          </w:p>
          <w:p w14:paraId="5E17296C" w14:textId="77777777" w:rsidR="000B42AE" w:rsidRDefault="000B42AE" w:rsidP="00DC2801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Malekula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399CFB43" w14:textId="77777777" w:rsidR="000B42AE" w:rsidRDefault="000B42AE" w:rsidP="00DC280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Pentecost</w:t>
            </w:r>
          </w:p>
        </w:tc>
        <w:tc>
          <w:tcPr>
            <w:tcW w:w="2693" w:type="dxa"/>
            <w:noWrap/>
          </w:tcPr>
          <w:p w14:paraId="566009D0" w14:textId="77777777" w:rsidR="000B42AE" w:rsidRDefault="000B42AE" w:rsidP="00DC2801">
            <w:pPr>
              <w:rPr>
                <w:sz w:val="20"/>
                <w:szCs w:val="20"/>
              </w:rPr>
            </w:pPr>
          </w:p>
        </w:tc>
      </w:tr>
    </w:tbl>
    <w:p w14:paraId="3393A33E" w14:textId="77777777" w:rsidR="00F345C2" w:rsidRDefault="00F345C2" w:rsidP="00E221A2"/>
    <w:p w14:paraId="425055AD" w14:textId="2D1D6436" w:rsidR="00FD6A90" w:rsidRDefault="00FD6A90" w:rsidP="00E221A2">
      <w:proofErr w:type="gramStart"/>
      <w:r>
        <w:t>Ports for Efate and surrounding islands</w:t>
      </w:r>
      <w:r w:rsidR="007276D9">
        <w:t>.</w:t>
      </w:r>
      <w:proofErr w:type="gramEnd"/>
    </w:p>
    <w:p w14:paraId="086960A0" w14:textId="77777777" w:rsidR="00407081" w:rsidRDefault="00407081" w:rsidP="00E221A2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35"/>
        <w:gridCol w:w="3118"/>
        <w:gridCol w:w="3668"/>
      </w:tblGrid>
      <w:tr w:rsidR="007276D9" w:rsidRPr="00893E3D" w14:paraId="3C5B1CD7" w14:textId="77777777" w:rsidTr="007276D9">
        <w:tc>
          <w:tcPr>
            <w:tcW w:w="2235" w:type="dxa"/>
            <w:shd w:val="clear" w:color="auto" w:fill="FFFF00"/>
          </w:tcPr>
          <w:p w14:paraId="5B9A3EC9" w14:textId="77777777" w:rsidR="007276D9" w:rsidRPr="00893E3D" w:rsidRDefault="007276D9" w:rsidP="007276D9">
            <w:pPr>
              <w:rPr>
                <w:b/>
              </w:rPr>
            </w:pPr>
            <w:r w:rsidRPr="00893E3D">
              <w:rPr>
                <w:b/>
              </w:rPr>
              <w:t>Port Name</w:t>
            </w:r>
          </w:p>
        </w:tc>
        <w:tc>
          <w:tcPr>
            <w:tcW w:w="3118" w:type="dxa"/>
            <w:shd w:val="clear" w:color="auto" w:fill="FFFF00"/>
          </w:tcPr>
          <w:p w14:paraId="476796B0" w14:textId="77777777" w:rsidR="007276D9" w:rsidRPr="00893E3D" w:rsidRDefault="007276D9" w:rsidP="007276D9">
            <w:pPr>
              <w:rPr>
                <w:b/>
              </w:rPr>
            </w:pPr>
            <w:r>
              <w:rPr>
                <w:b/>
              </w:rPr>
              <w:t>Location/</w:t>
            </w:r>
            <w:r w:rsidRPr="00893E3D">
              <w:rPr>
                <w:b/>
              </w:rPr>
              <w:t>Coordinates</w:t>
            </w:r>
          </w:p>
        </w:tc>
        <w:tc>
          <w:tcPr>
            <w:tcW w:w="3668" w:type="dxa"/>
            <w:shd w:val="clear" w:color="auto" w:fill="FFFF00"/>
          </w:tcPr>
          <w:p w14:paraId="6C0CA677" w14:textId="77777777" w:rsidR="007276D9" w:rsidRPr="00893E3D" w:rsidRDefault="007276D9" w:rsidP="007276D9">
            <w:pPr>
              <w:rPr>
                <w:b/>
              </w:rPr>
            </w:pPr>
            <w:r>
              <w:rPr>
                <w:b/>
              </w:rPr>
              <w:t>Type</w:t>
            </w:r>
          </w:p>
        </w:tc>
      </w:tr>
      <w:tr w:rsidR="007276D9" w14:paraId="352BCB85" w14:textId="77777777" w:rsidTr="007276D9">
        <w:tc>
          <w:tcPr>
            <w:tcW w:w="9021" w:type="dxa"/>
            <w:gridSpan w:val="3"/>
            <w:shd w:val="clear" w:color="auto" w:fill="8DB3E2" w:themeFill="text2" w:themeFillTint="66"/>
          </w:tcPr>
          <w:p w14:paraId="0E6E3674" w14:textId="12FAC536" w:rsidR="007276D9" w:rsidRPr="00054433" w:rsidRDefault="007276D9" w:rsidP="007276D9">
            <w:pPr>
              <w:jc w:val="center"/>
              <w:rPr>
                <w:b/>
              </w:rPr>
            </w:pPr>
            <w:r>
              <w:rPr>
                <w:b/>
              </w:rPr>
              <w:t>Efate</w:t>
            </w:r>
          </w:p>
        </w:tc>
      </w:tr>
      <w:tr w:rsidR="007276D9" w14:paraId="587F05B5" w14:textId="77777777" w:rsidTr="007276D9">
        <w:tc>
          <w:tcPr>
            <w:tcW w:w="2235" w:type="dxa"/>
          </w:tcPr>
          <w:p w14:paraId="6C2B7CD0" w14:textId="1BC94E7B" w:rsidR="007276D9" w:rsidRDefault="007276D9" w:rsidP="007276D9">
            <w:r>
              <w:t>International Wharf</w:t>
            </w:r>
          </w:p>
          <w:p w14:paraId="5B602D0C" w14:textId="7A98AE1D" w:rsidR="007276D9" w:rsidRDefault="007276D9" w:rsidP="007276D9">
            <w:r>
              <w:t>(SW)</w:t>
            </w:r>
          </w:p>
        </w:tc>
        <w:tc>
          <w:tcPr>
            <w:tcW w:w="3118" w:type="dxa"/>
          </w:tcPr>
          <w:p w14:paraId="17A5AD54" w14:textId="426C2DC6" w:rsidR="00F01D61" w:rsidRDefault="00763BF0" w:rsidP="007276D9">
            <w:r>
              <w:t>17.45.</w:t>
            </w:r>
            <w:r w:rsidR="00F01D61">
              <w:t>24.06S</w:t>
            </w:r>
          </w:p>
          <w:p w14:paraId="13AD1E5F" w14:textId="51E7B2F1" w:rsidR="007276D9" w:rsidRDefault="00763BF0" w:rsidP="007276D9">
            <w:r>
              <w:t>168.17.</w:t>
            </w:r>
            <w:r w:rsidR="00F01D61" w:rsidRPr="00F01D61">
              <w:t>54.07E</w:t>
            </w:r>
          </w:p>
        </w:tc>
        <w:tc>
          <w:tcPr>
            <w:tcW w:w="3668" w:type="dxa"/>
          </w:tcPr>
          <w:p w14:paraId="76F96405" w14:textId="522F45E1" w:rsidR="007276D9" w:rsidRDefault="007276D9" w:rsidP="007276D9">
            <w:r>
              <w:t xml:space="preserve">Wharf. Main port for Vanuatu. </w:t>
            </w:r>
          </w:p>
        </w:tc>
      </w:tr>
      <w:tr w:rsidR="007276D9" w14:paraId="74810A36" w14:textId="77777777" w:rsidTr="007276D9">
        <w:tc>
          <w:tcPr>
            <w:tcW w:w="2235" w:type="dxa"/>
          </w:tcPr>
          <w:p w14:paraId="1E9DAF3C" w14:textId="49F725EA" w:rsidR="007276D9" w:rsidRDefault="005B4E7A" w:rsidP="007276D9">
            <w:proofErr w:type="spellStart"/>
            <w:r>
              <w:t>Erakor</w:t>
            </w:r>
            <w:proofErr w:type="spellEnd"/>
            <w:r>
              <w:t xml:space="preserve"> jetty</w:t>
            </w:r>
          </w:p>
        </w:tc>
        <w:tc>
          <w:tcPr>
            <w:tcW w:w="3118" w:type="dxa"/>
          </w:tcPr>
          <w:p w14:paraId="23121382" w14:textId="6B549177" w:rsidR="007276D9" w:rsidRDefault="00763BF0" w:rsidP="005B4E7A">
            <w:r>
              <w:t>17.46.07 S</w:t>
            </w:r>
          </w:p>
          <w:p w14:paraId="70945818" w14:textId="68B2D87D" w:rsidR="00763BF0" w:rsidRDefault="00763BF0" w:rsidP="005B4E7A">
            <w:r>
              <w:t>168.18.25E</w:t>
            </w:r>
          </w:p>
        </w:tc>
        <w:tc>
          <w:tcPr>
            <w:tcW w:w="3668" w:type="dxa"/>
          </w:tcPr>
          <w:p w14:paraId="06047820" w14:textId="515F5C69" w:rsidR="007276D9" w:rsidRDefault="005B4E7A" w:rsidP="007276D9">
            <w:r>
              <w:t xml:space="preserve">Banana boat wharf for transport to </w:t>
            </w:r>
            <w:proofErr w:type="spellStart"/>
            <w:r>
              <w:t>Erakor</w:t>
            </w:r>
            <w:proofErr w:type="spellEnd"/>
            <w:r>
              <w:t xml:space="preserve"> island.</w:t>
            </w:r>
          </w:p>
        </w:tc>
      </w:tr>
      <w:tr w:rsidR="00AD5957" w14:paraId="48E32912" w14:textId="77777777" w:rsidTr="007276D9">
        <w:tc>
          <w:tcPr>
            <w:tcW w:w="2235" w:type="dxa"/>
          </w:tcPr>
          <w:p w14:paraId="08C934BD" w14:textId="4DAB7F64" w:rsidR="00AD5957" w:rsidRDefault="00AD5957" w:rsidP="007276D9">
            <w:proofErr w:type="spellStart"/>
            <w:r>
              <w:t>Iririki</w:t>
            </w:r>
            <w:proofErr w:type="spellEnd"/>
            <w:r>
              <w:t xml:space="preserve"> jetty</w:t>
            </w:r>
          </w:p>
        </w:tc>
        <w:tc>
          <w:tcPr>
            <w:tcW w:w="3118" w:type="dxa"/>
          </w:tcPr>
          <w:p w14:paraId="04BED37F" w14:textId="77777777" w:rsidR="00763BF0" w:rsidRDefault="00763BF0" w:rsidP="007276D9">
            <w:r>
              <w:t xml:space="preserve">17.44.30S </w:t>
            </w:r>
          </w:p>
          <w:p w14:paraId="29F8E797" w14:textId="27C457D3" w:rsidR="00AD5957" w:rsidRDefault="00763BF0" w:rsidP="007276D9">
            <w:r>
              <w:t>168.18.49E</w:t>
            </w:r>
          </w:p>
        </w:tc>
        <w:tc>
          <w:tcPr>
            <w:tcW w:w="3668" w:type="dxa"/>
          </w:tcPr>
          <w:p w14:paraId="4CD956C9" w14:textId="4742EFBA" w:rsidR="00AD5957" w:rsidRDefault="00AD5957" w:rsidP="007276D9">
            <w:r>
              <w:t xml:space="preserve">Banana boat jetty for access to </w:t>
            </w:r>
            <w:proofErr w:type="spellStart"/>
            <w:r>
              <w:t>Iririki</w:t>
            </w:r>
            <w:proofErr w:type="spellEnd"/>
            <w:r>
              <w:t xml:space="preserve"> and </w:t>
            </w:r>
            <w:proofErr w:type="spellStart"/>
            <w:r>
              <w:t>Ifira</w:t>
            </w:r>
            <w:proofErr w:type="spellEnd"/>
            <w:r>
              <w:t xml:space="preserve"> islands.</w:t>
            </w:r>
          </w:p>
        </w:tc>
      </w:tr>
      <w:tr w:rsidR="00C97C27" w14:paraId="04A8ED0B" w14:textId="77777777" w:rsidTr="007276D9">
        <w:tc>
          <w:tcPr>
            <w:tcW w:w="2235" w:type="dxa"/>
          </w:tcPr>
          <w:p w14:paraId="212C5822" w14:textId="5F9A69EE" w:rsidR="00C97C27" w:rsidRDefault="00C97C27" w:rsidP="007276D9">
            <w:proofErr w:type="spellStart"/>
            <w:r>
              <w:t>Mele</w:t>
            </w:r>
            <w:proofErr w:type="spellEnd"/>
            <w:r>
              <w:t xml:space="preserve"> Bay</w:t>
            </w:r>
          </w:p>
        </w:tc>
        <w:tc>
          <w:tcPr>
            <w:tcW w:w="3118" w:type="dxa"/>
          </w:tcPr>
          <w:p w14:paraId="326A0555" w14:textId="77777777" w:rsidR="00C97C27" w:rsidRDefault="00763BF0" w:rsidP="007276D9">
            <w:r>
              <w:t>17.41.32S</w:t>
            </w:r>
          </w:p>
          <w:p w14:paraId="3D3DD3CA" w14:textId="5287B378" w:rsidR="00763BF0" w:rsidRDefault="00763BF0" w:rsidP="007276D9">
            <w:r>
              <w:t>168.16.00E</w:t>
            </w:r>
          </w:p>
        </w:tc>
        <w:tc>
          <w:tcPr>
            <w:tcW w:w="3668" w:type="dxa"/>
          </w:tcPr>
          <w:p w14:paraId="07F2B225" w14:textId="41DEAC5F" w:rsidR="00C97C27" w:rsidRDefault="00C97C27" w:rsidP="007276D9">
            <w:r>
              <w:t>Anchorage. Protected bay for large ships</w:t>
            </w:r>
          </w:p>
        </w:tc>
      </w:tr>
      <w:tr w:rsidR="007276D9" w14:paraId="76BFC13C" w14:textId="77777777" w:rsidTr="007276D9">
        <w:tc>
          <w:tcPr>
            <w:tcW w:w="2235" w:type="dxa"/>
          </w:tcPr>
          <w:p w14:paraId="1571A85D" w14:textId="285B52E4" w:rsidR="007276D9" w:rsidRDefault="005B4E7A" w:rsidP="007276D9">
            <w:proofErr w:type="spellStart"/>
            <w:r>
              <w:t>Lelepa</w:t>
            </w:r>
            <w:proofErr w:type="spellEnd"/>
            <w:r>
              <w:t xml:space="preserve"> Landing</w:t>
            </w:r>
          </w:p>
        </w:tc>
        <w:tc>
          <w:tcPr>
            <w:tcW w:w="3118" w:type="dxa"/>
          </w:tcPr>
          <w:p w14:paraId="3AFCD6BD" w14:textId="77777777" w:rsidR="007276D9" w:rsidRDefault="00763BF0" w:rsidP="007276D9">
            <w:r>
              <w:t>17.36.32S</w:t>
            </w:r>
          </w:p>
          <w:p w14:paraId="4454BD3E" w14:textId="3A052356" w:rsidR="00763BF0" w:rsidRDefault="00763BF0" w:rsidP="007276D9">
            <w:r>
              <w:t>168.14.26E</w:t>
            </w:r>
          </w:p>
        </w:tc>
        <w:tc>
          <w:tcPr>
            <w:tcW w:w="3668" w:type="dxa"/>
          </w:tcPr>
          <w:p w14:paraId="01ECDBFA" w14:textId="3F12B6EC" w:rsidR="007276D9" w:rsidRDefault="005B4E7A" w:rsidP="007276D9">
            <w:r>
              <w:t xml:space="preserve">Jetty for banana transport to </w:t>
            </w:r>
            <w:proofErr w:type="spellStart"/>
            <w:r>
              <w:t>Lelepa</w:t>
            </w:r>
            <w:proofErr w:type="spellEnd"/>
            <w:r>
              <w:t xml:space="preserve"> and </w:t>
            </w:r>
            <w:proofErr w:type="spellStart"/>
            <w:r>
              <w:t>Eratoka</w:t>
            </w:r>
            <w:proofErr w:type="spellEnd"/>
            <w:r>
              <w:t xml:space="preserve"> island.</w:t>
            </w:r>
          </w:p>
        </w:tc>
      </w:tr>
      <w:tr w:rsidR="007276D9" w14:paraId="1138BD30" w14:textId="77777777" w:rsidTr="007276D9">
        <w:tc>
          <w:tcPr>
            <w:tcW w:w="2235" w:type="dxa"/>
          </w:tcPr>
          <w:p w14:paraId="35651C93" w14:textId="10C6E9D4" w:rsidR="007276D9" w:rsidRDefault="005B4E7A" w:rsidP="007276D9">
            <w:proofErr w:type="spellStart"/>
            <w:r>
              <w:t>Gideons</w:t>
            </w:r>
            <w:proofErr w:type="spellEnd"/>
            <w:r>
              <w:t xml:space="preserve"> landing</w:t>
            </w:r>
          </w:p>
        </w:tc>
        <w:tc>
          <w:tcPr>
            <w:tcW w:w="3118" w:type="dxa"/>
          </w:tcPr>
          <w:p w14:paraId="7229725B" w14:textId="5CD3973F" w:rsidR="007276D9" w:rsidRDefault="00763BF0" w:rsidP="007276D9">
            <w:r>
              <w:t>17.34.40S</w:t>
            </w:r>
          </w:p>
          <w:p w14:paraId="0306150A" w14:textId="3C5E25CD" w:rsidR="00763BF0" w:rsidRDefault="00763BF0" w:rsidP="007276D9">
            <w:r>
              <w:t>168.14.26E</w:t>
            </w:r>
          </w:p>
        </w:tc>
        <w:tc>
          <w:tcPr>
            <w:tcW w:w="3668" w:type="dxa"/>
          </w:tcPr>
          <w:p w14:paraId="1B61C7BF" w14:textId="31EA6503" w:rsidR="007276D9" w:rsidRDefault="005B4E7A" w:rsidP="007276D9">
            <w:r>
              <w:t xml:space="preserve">Banana boat jetty for transport to SW side </w:t>
            </w:r>
            <w:proofErr w:type="spellStart"/>
            <w:r>
              <w:t>Moso</w:t>
            </w:r>
            <w:proofErr w:type="spellEnd"/>
            <w:r>
              <w:t xml:space="preserve"> Island.</w:t>
            </w:r>
          </w:p>
        </w:tc>
      </w:tr>
      <w:tr w:rsidR="00AD5957" w14:paraId="36105B2B" w14:textId="77777777" w:rsidTr="007F0C59">
        <w:tc>
          <w:tcPr>
            <w:tcW w:w="2235" w:type="dxa"/>
          </w:tcPr>
          <w:p w14:paraId="63F22F8E" w14:textId="3B14FE47" w:rsidR="00AD5957" w:rsidRDefault="00C97C27" w:rsidP="007F0C59">
            <w:r>
              <w:t xml:space="preserve">Port </w:t>
            </w:r>
            <w:proofErr w:type="spellStart"/>
            <w:r w:rsidR="00AD5957">
              <w:t>Havannah</w:t>
            </w:r>
            <w:proofErr w:type="spellEnd"/>
            <w:r w:rsidR="00AD5957">
              <w:t xml:space="preserve"> </w:t>
            </w:r>
          </w:p>
          <w:p w14:paraId="5D173ADE" w14:textId="77777777" w:rsidR="00AD5957" w:rsidRDefault="00AD5957" w:rsidP="007F0C59">
            <w:r>
              <w:t>(NW)</w:t>
            </w:r>
          </w:p>
        </w:tc>
        <w:tc>
          <w:tcPr>
            <w:tcW w:w="3118" w:type="dxa"/>
          </w:tcPr>
          <w:p w14:paraId="73A6E7CD" w14:textId="77777777" w:rsidR="00AD5957" w:rsidRDefault="00763BF0" w:rsidP="007F0C59">
            <w:r>
              <w:t>17.34.14S</w:t>
            </w:r>
          </w:p>
          <w:p w14:paraId="5F3A4025" w14:textId="65179870" w:rsidR="00763BF0" w:rsidRDefault="00763BF0" w:rsidP="007F0C59">
            <w:r>
              <w:t>168.15.10E</w:t>
            </w:r>
          </w:p>
        </w:tc>
        <w:tc>
          <w:tcPr>
            <w:tcW w:w="3668" w:type="dxa"/>
          </w:tcPr>
          <w:p w14:paraId="58BBC20D" w14:textId="151CFFC5" w:rsidR="00AD5957" w:rsidRDefault="00AD5957" w:rsidP="00C97C27">
            <w:r>
              <w:t>Anchorage. Protected area for yachts</w:t>
            </w:r>
            <w:r w:rsidR="00C97C27">
              <w:t>.</w:t>
            </w:r>
          </w:p>
        </w:tc>
      </w:tr>
      <w:tr w:rsidR="005B4E7A" w14:paraId="335611CD" w14:textId="77777777" w:rsidTr="007276D9">
        <w:tc>
          <w:tcPr>
            <w:tcW w:w="2235" w:type="dxa"/>
          </w:tcPr>
          <w:p w14:paraId="372D5178" w14:textId="07F5B93F" w:rsidR="005B4E7A" w:rsidRDefault="005B4E7A" w:rsidP="007276D9">
            <w:proofErr w:type="spellStart"/>
            <w:r>
              <w:t>Moso</w:t>
            </w:r>
            <w:proofErr w:type="spellEnd"/>
            <w:r>
              <w:t xml:space="preserve"> Landing</w:t>
            </w:r>
          </w:p>
        </w:tc>
        <w:tc>
          <w:tcPr>
            <w:tcW w:w="3118" w:type="dxa"/>
          </w:tcPr>
          <w:p w14:paraId="553FDFEC" w14:textId="77777777" w:rsidR="005B4E7A" w:rsidRDefault="00763BF0" w:rsidP="007276D9">
            <w:r>
              <w:t>17.32.03S</w:t>
            </w:r>
          </w:p>
          <w:p w14:paraId="609B3432" w14:textId="1AD39400" w:rsidR="00763BF0" w:rsidRDefault="00763BF0" w:rsidP="007276D9">
            <w:r>
              <w:t>168.17.27E</w:t>
            </w:r>
          </w:p>
        </w:tc>
        <w:tc>
          <w:tcPr>
            <w:tcW w:w="3668" w:type="dxa"/>
          </w:tcPr>
          <w:p w14:paraId="3D2E4692" w14:textId="790A8A32" w:rsidR="005B4E7A" w:rsidRDefault="005B4E7A" w:rsidP="007276D9">
            <w:r>
              <w:t xml:space="preserve">Banana boat jetty for transport to SE side of </w:t>
            </w:r>
            <w:proofErr w:type="spellStart"/>
            <w:r>
              <w:t>Moso</w:t>
            </w:r>
            <w:proofErr w:type="spellEnd"/>
            <w:r>
              <w:t xml:space="preserve"> island</w:t>
            </w:r>
          </w:p>
        </w:tc>
      </w:tr>
      <w:tr w:rsidR="007276D9" w14:paraId="2054F19E" w14:textId="77777777" w:rsidTr="007276D9">
        <w:tc>
          <w:tcPr>
            <w:tcW w:w="2235" w:type="dxa"/>
          </w:tcPr>
          <w:p w14:paraId="48BE99E7" w14:textId="5979393F" w:rsidR="007276D9" w:rsidRDefault="00763BF0" w:rsidP="007276D9">
            <w:proofErr w:type="spellStart"/>
            <w:r>
              <w:t>Em</w:t>
            </w:r>
            <w:r w:rsidR="005B4E7A">
              <w:t>u</w:t>
            </w:r>
            <w:r>
              <w:t>a</w:t>
            </w:r>
            <w:proofErr w:type="spellEnd"/>
            <w:r w:rsidR="005B4E7A">
              <w:t xml:space="preserve"> Landing </w:t>
            </w:r>
          </w:p>
        </w:tc>
        <w:tc>
          <w:tcPr>
            <w:tcW w:w="3118" w:type="dxa"/>
          </w:tcPr>
          <w:p w14:paraId="17A4BCC6" w14:textId="77777777" w:rsidR="007276D9" w:rsidRDefault="00763BF0" w:rsidP="007276D9">
            <w:r>
              <w:t>17.32.11S</w:t>
            </w:r>
          </w:p>
          <w:p w14:paraId="532306FD" w14:textId="37DB19A7" w:rsidR="00763BF0" w:rsidRDefault="00763BF0" w:rsidP="007276D9">
            <w:r>
              <w:t>168.23.10E</w:t>
            </w:r>
          </w:p>
        </w:tc>
        <w:tc>
          <w:tcPr>
            <w:tcW w:w="3668" w:type="dxa"/>
          </w:tcPr>
          <w:p w14:paraId="01CFEA1C" w14:textId="0B8565F2" w:rsidR="007276D9" w:rsidRDefault="005B4E7A" w:rsidP="007276D9">
            <w:r>
              <w:t>Banana boat jetty</w:t>
            </w:r>
            <w:r w:rsidR="00763BF0">
              <w:t xml:space="preserve"> for access to Pele, </w:t>
            </w:r>
            <w:proofErr w:type="spellStart"/>
            <w:r w:rsidR="00763BF0">
              <w:t>Nguna</w:t>
            </w:r>
            <w:proofErr w:type="spellEnd"/>
            <w:r w:rsidR="00763BF0">
              <w:t xml:space="preserve">, </w:t>
            </w:r>
            <w:proofErr w:type="spellStart"/>
            <w:r w:rsidR="00763BF0">
              <w:t>Emao</w:t>
            </w:r>
            <w:proofErr w:type="spellEnd"/>
            <w:r>
              <w:t>, and Shepherd island</w:t>
            </w:r>
          </w:p>
        </w:tc>
      </w:tr>
      <w:tr w:rsidR="007276D9" w14:paraId="14269943" w14:textId="77777777" w:rsidTr="007276D9">
        <w:tc>
          <w:tcPr>
            <w:tcW w:w="2235" w:type="dxa"/>
          </w:tcPr>
          <w:p w14:paraId="3ED3AC62" w14:textId="25EAB2D3" w:rsidR="007276D9" w:rsidRDefault="00C97C27" w:rsidP="007276D9">
            <w:proofErr w:type="spellStart"/>
            <w:r>
              <w:t>Fora</w:t>
            </w:r>
            <w:r w:rsidR="002D4DC1">
              <w:t>ri</w:t>
            </w:r>
            <w:proofErr w:type="spellEnd"/>
            <w:r w:rsidR="002D4DC1">
              <w:t xml:space="preserve"> Wharf</w:t>
            </w:r>
          </w:p>
        </w:tc>
        <w:tc>
          <w:tcPr>
            <w:tcW w:w="3118" w:type="dxa"/>
          </w:tcPr>
          <w:p w14:paraId="7F92CEB3" w14:textId="77777777" w:rsidR="007276D9" w:rsidRDefault="007870C2" w:rsidP="007276D9">
            <w:r>
              <w:t xml:space="preserve">17.40.58S </w:t>
            </w:r>
          </w:p>
          <w:p w14:paraId="5988F27C" w14:textId="244C70E1" w:rsidR="007870C2" w:rsidRDefault="007870C2" w:rsidP="007276D9">
            <w:r>
              <w:t>168.</w:t>
            </w:r>
            <w:r w:rsidR="00AE2827">
              <w:t>32.59E</w:t>
            </w:r>
          </w:p>
        </w:tc>
        <w:tc>
          <w:tcPr>
            <w:tcW w:w="3668" w:type="dxa"/>
          </w:tcPr>
          <w:p w14:paraId="75CB5270" w14:textId="420618CA" w:rsidR="007276D9" w:rsidRDefault="002D4DC1" w:rsidP="002D4DC1">
            <w:r>
              <w:t xml:space="preserve">Wharf destroyed. </w:t>
            </w:r>
            <w:r w:rsidR="007F0C59">
              <w:t>Old manganese mine</w:t>
            </w:r>
            <w:r>
              <w:t xml:space="preserve">. </w:t>
            </w:r>
            <w:r w:rsidR="007276D9">
              <w:t xml:space="preserve"> </w:t>
            </w:r>
            <w:r>
              <w:t xml:space="preserve">Good anchorage for access to communities cut off in floods. </w:t>
            </w:r>
          </w:p>
        </w:tc>
      </w:tr>
    </w:tbl>
    <w:p w14:paraId="3B0E4297" w14:textId="6129DF7D" w:rsidR="007276D9" w:rsidRDefault="007276D9" w:rsidP="00E221A2"/>
    <w:p w14:paraId="098C5656" w14:textId="7A21E016" w:rsidR="00474A44" w:rsidRPr="00DC2801" w:rsidRDefault="00B65F18" w:rsidP="00DC2801">
      <w:pPr>
        <w:pStyle w:val="Heading2"/>
        <w:rPr>
          <w:color w:val="auto"/>
        </w:rPr>
      </w:pPr>
      <w:r>
        <w:rPr>
          <w:rFonts w:ascii="Times" w:hAnsi="Times" w:cs="Times"/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6E250A3" wp14:editId="503107CD">
            <wp:simplePos x="0" y="0"/>
            <wp:positionH relativeFrom="margin">
              <wp:posOffset>-606425</wp:posOffset>
            </wp:positionH>
            <wp:positionV relativeFrom="margin">
              <wp:posOffset>1905000</wp:posOffset>
            </wp:positionV>
            <wp:extent cx="7002145" cy="5372100"/>
            <wp:effectExtent l="0" t="0" r="8255" b="1270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7-04-25 at 4.10.16 PM.png"/>
                    <pic:cNvPicPr/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2145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002E">
        <w:rPr>
          <w:color w:val="auto"/>
        </w:rPr>
        <w:t>Road transport</w:t>
      </w:r>
      <w:r w:rsidR="00E221A2" w:rsidRPr="00DC2801">
        <w:rPr>
          <w:color w:val="auto"/>
        </w:rPr>
        <w:br/>
      </w:r>
    </w:p>
    <w:p w14:paraId="46FC75AB" w14:textId="150853E3" w:rsidR="00DC0BF4" w:rsidRDefault="00A20AA9" w:rsidP="00DC0BF4">
      <w:r>
        <w:t xml:space="preserve">A </w:t>
      </w:r>
      <w:r w:rsidR="00DC0BF4">
        <w:t xml:space="preserve">sealed ring road </w:t>
      </w:r>
      <w:r>
        <w:t xml:space="preserve">runs </w:t>
      </w:r>
      <w:r w:rsidR="00DC0BF4">
        <w:t>around the island of Efate</w:t>
      </w:r>
      <w:r w:rsidR="00122E58">
        <w:t>. Heavy rains have washed away roads and br</w:t>
      </w:r>
      <w:r w:rsidR="001F0954">
        <w:t>idges in several locat</w:t>
      </w:r>
      <w:r w:rsidR="00A31B66">
        <w:t xml:space="preserve">ions during cyclones and floods, making the roads temporarily </w:t>
      </w:r>
      <w:proofErr w:type="spellStart"/>
      <w:r w:rsidR="00A31B66">
        <w:t>impassible</w:t>
      </w:r>
      <w:proofErr w:type="spellEnd"/>
      <w:r w:rsidR="00A31B66">
        <w:t xml:space="preserve"> in a few places. This means small communities</w:t>
      </w:r>
      <w:r w:rsidR="00FD6A90">
        <w:t xml:space="preserve"> may be cut off by road.</w:t>
      </w:r>
    </w:p>
    <w:p w14:paraId="5E8E40BB" w14:textId="77777777" w:rsidR="001754FE" w:rsidRDefault="001754FE" w:rsidP="00DC0BF4"/>
    <w:p w14:paraId="603A1D85" w14:textId="77777777" w:rsidR="00BF7B0E" w:rsidRDefault="001754FE" w:rsidP="00DC0BF4">
      <w:r>
        <w:t>One week after Category 2 TC Cook (that did not directly hit the island of Efate) the rivers were still across the roads in some locations</w:t>
      </w:r>
      <w:r w:rsidR="00BF7B0E">
        <w:t xml:space="preserve">, and public works had to fix the </w:t>
      </w:r>
      <w:r>
        <w:t>bridge</w:t>
      </w:r>
      <w:r w:rsidR="00BF7B0E">
        <w:t xml:space="preserve"> at </w:t>
      </w:r>
      <w:proofErr w:type="spellStart"/>
      <w:proofErr w:type="gramStart"/>
      <w:r w:rsidR="00BF7B0E">
        <w:t>Ulei</w:t>
      </w:r>
      <w:proofErr w:type="spellEnd"/>
      <w:r w:rsidR="00BF7B0E">
        <w:t xml:space="preserve"> which</w:t>
      </w:r>
      <w:proofErr w:type="gramEnd"/>
      <w:r w:rsidR="00BF7B0E">
        <w:t xml:space="preserve"> was </w:t>
      </w:r>
      <w:proofErr w:type="spellStart"/>
      <w:r w:rsidR="00BF7B0E">
        <w:t>impassible</w:t>
      </w:r>
      <w:proofErr w:type="spellEnd"/>
      <w:r>
        <w:t>.</w:t>
      </w:r>
      <w:r w:rsidR="00BF7B0E">
        <w:t xml:space="preserve"> </w:t>
      </w:r>
    </w:p>
    <w:p w14:paraId="66F69C90" w14:textId="77777777" w:rsidR="00446791" w:rsidRDefault="00446791" w:rsidP="00DC0BF4"/>
    <w:p w14:paraId="2675522E" w14:textId="77777777" w:rsidR="00A20AA9" w:rsidRDefault="00446791" w:rsidP="00DC0BF4">
      <w:r>
        <w:rPr>
          <w:noProof/>
          <w:lang w:val="en-US" w:eastAsia="en-US"/>
        </w:rPr>
        <w:lastRenderedPageBreak/>
        <w:drawing>
          <wp:inline distT="0" distB="0" distL="0" distR="0" wp14:anchorId="56E6F0B8" wp14:editId="6A231B9C">
            <wp:extent cx="2745740" cy="2059383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133354.jpg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277" cy="2059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drawing>
          <wp:inline distT="0" distB="0" distL="0" distR="0" wp14:anchorId="0E1A1787" wp14:editId="76BD51BA">
            <wp:extent cx="2721068" cy="204087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133360.jpg"/>
                    <pic:cNvPicPr/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030" cy="2042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ADA23" w14:textId="7DDE7344" w:rsidR="00446791" w:rsidRDefault="00446791" w:rsidP="00DC0BF4">
      <w:r>
        <w:rPr>
          <w:noProof/>
          <w:lang w:val="en-US" w:eastAsia="en-US"/>
        </w:rPr>
        <w:drawing>
          <wp:inline distT="0" distB="0" distL="0" distR="0" wp14:anchorId="764923CF" wp14:editId="4FB0B564">
            <wp:extent cx="2745740" cy="2059381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133362.jpg"/>
                    <pic:cNvPicPr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7131" cy="206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drawing>
          <wp:inline distT="0" distB="0" distL="0" distR="0" wp14:anchorId="4D05BB03" wp14:editId="42529F7D">
            <wp:extent cx="2745740" cy="2059383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133366.jpg"/>
                    <pic:cNvPicPr/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966" cy="2060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95C4C" w14:textId="77777777" w:rsidR="00BF7B0E" w:rsidRDefault="00BF7B0E" w:rsidP="00DC0BF4"/>
    <w:p w14:paraId="74C6BD05" w14:textId="5FC65253" w:rsidR="00160509" w:rsidRDefault="00160509" w:rsidP="00DC0BF4">
      <w:r>
        <w:t>Photo: Efate ring road one week after TC Cook.</w:t>
      </w:r>
    </w:p>
    <w:p w14:paraId="074E62A7" w14:textId="77777777" w:rsidR="00160509" w:rsidRDefault="00160509" w:rsidP="00DC0BF4"/>
    <w:p w14:paraId="12562ACA" w14:textId="65875D5D" w:rsidR="001754FE" w:rsidRDefault="001754FE" w:rsidP="00DC0BF4">
      <w:r>
        <w:t>In the event of continued heavy roads or larg</w:t>
      </w:r>
      <w:r w:rsidR="00BF7B0E">
        <w:t xml:space="preserve">e cyclone, </w:t>
      </w:r>
      <w:r w:rsidR="00F13AB5">
        <w:t xml:space="preserve">communities </w:t>
      </w:r>
      <w:r w:rsidR="00A20AA9">
        <w:t xml:space="preserve">from </w:t>
      </w:r>
      <w:proofErr w:type="spellStart"/>
      <w:r w:rsidR="00A20AA9">
        <w:t>Ulei</w:t>
      </w:r>
      <w:proofErr w:type="spellEnd"/>
      <w:r w:rsidR="00A20AA9">
        <w:t xml:space="preserve"> to </w:t>
      </w:r>
      <w:r w:rsidR="00BF7B0E">
        <w:t xml:space="preserve">Eton are in threat of being cut off for several days. </w:t>
      </w:r>
      <w:proofErr w:type="spellStart"/>
      <w:r w:rsidR="00BF7B0E">
        <w:t>Forari</w:t>
      </w:r>
      <w:proofErr w:type="spellEnd"/>
      <w:r w:rsidR="00BF7B0E">
        <w:t xml:space="preserve"> Bay (E) </w:t>
      </w:r>
      <w:proofErr w:type="spellStart"/>
      <w:r w:rsidR="00BF7B0E">
        <w:t>Havannah</w:t>
      </w:r>
      <w:proofErr w:type="spellEnd"/>
      <w:r w:rsidR="00BF7B0E">
        <w:t xml:space="preserve"> Harbour (W) and </w:t>
      </w:r>
      <w:proofErr w:type="spellStart"/>
      <w:r w:rsidR="00BF7B0E">
        <w:t>Emua</w:t>
      </w:r>
      <w:proofErr w:type="spellEnd"/>
      <w:r w:rsidR="00BF7B0E">
        <w:t xml:space="preserve"> Landing (N) are options for shipping supplies to </w:t>
      </w:r>
      <w:r w:rsidR="00A20AA9">
        <w:t>communities</w:t>
      </w:r>
      <w:r w:rsidR="00BF7B0E">
        <w:t xml:space="preserve"> </w:t>
      </w:r>
      <w:r w:rsidR="00A20AA9">
        <w:t>within this area</w:t>
      </w:r>
      <w:r w:rsidR="00BF7B0E">
        <w:t>.</w:t>
      </w:r>
    </w:p>
    <w:p w14:paraId="66CF431E" w14:textId="77777777" w:rsidR="001F0954" w:rsidRDefault="001F0954" w:rsidP="00DC0BF4"/>
    <w:p w14:paraId="384EBC8D" w14:textId="77777777" w:rsidR="001F0954" w:rsidRDefault="001F0954" w:rsidP="00DC0BF4"/>
    <w:p w14:paraId="6CF8D427" w14:textId="2D02B8F7" w:rsidR="006B0DF0" w:rsidRDefault="006B0DF0" w:rsidP="001526DD">
      <w:pPr>
        <w:pStyle w:val="Heading2"/>
        <w:rPr>
          <w:color w:val="auto"/>
        </w:rPr>
      </w:pPr>
      <w:r w:rsidRPr="001526DD">
        <w:rPr>
          <w:color w:val="auto"/>
        </w:rPr>
        <w:t xml:space="preserve">Evacuation </w:t>
      </w:r>
      <w:proofErr w:type="spellStart"/>
      <w:r w:rsidRPr="001526DD">
        <w:rPr>
          <w:color w:val="auto"/>
        </w:rPr>
        <w:t>Centres</w:t>
      </w:r>
      <w:proofErr w:type="spellEnd"/>
    </w:p>
    <w:p w14:paraId="7787AD40" w14:textId="77777777" w:rsidR="00D80CC4" w:rsidRDefault="00D80CC4" w:rsidP="007A0875">
      <w:r>
        <w:t>NDMO in partnership with IOM is currently reviewing the standards of evacuation centres in Vanuatu, and identifying those evacuation centres that meet the standards.</w:t>
      </w:r>
    </w:p>
    <w:p w14:paraId="63E8C4B7" w14:textId="77777777" w:rsidR="00D80CC4" w:rsidRDefault="00D80CC4" w:rsidP="007A0875"/>
    <w:p w14:paraId="4E3409E8" w14:textId="7DD5DC71" w:rsidR="007A0875" w:rsidRDefault="007A0875" w:rsidP="007A0875">
      <w:r>
        <w:t xml:space="preserve">During TC Cook communities were flooded in the areas of </w:t>
      </w:r>
      <w:proofErr w:type="spellStart"/>
      <w:r>
        <w:t>Mele</w:t>
      </w:r>
      <w:proofErr w:type="spellEnd"/>
      <w:r>
        <w:t xml:space="preserve">, Prima, </w:t>
      </w:r>
      <w:proofErr w:type="spellStart"/>
      <w:r>
        <w:t>Blacksands</w:t>
      </w:r>
      <w:proofErr w:type="spellEnd"/>
      <w:r>
        <w:t xml:space="preserve">, </w:t>
      </w:r>
      <w:proofErr w:type="spellStart"/>
      <w:r>
        <w:t>Teouma</w:t>
      </w:r>
      <w:proofErr w:type="spellEnd"/>
      <w:r>
        <w:t xml:space="preserve">, and </w:t>
      </w:r>
      <w:proofErr w:type="spellStart"/>
      <w:r>
        <w:t>Eratap</w:t>
      </w:r>
      <w:proofErr w:type="spellEnd"/>
      <w:r>
        <w:t xml:space="preserve">. NDMO with the assistance of IOM and the VMF </w:t>
      </w:r>
      <w:r w:rsidR="00D80CC4">
        <w:t>successfully evacuated approximately 1000 people to the following evacuation centres:</w:t>
      </w:r>
    </w:p>
    <w:p w14:paraId="4DCB9DD4" w14:textId="77777777" w:rsidR="00D80CC4" w:rsidRDefault="00D80CC4" w:rsidP="007A0875"/>
    <w:tbl>
      <w:tblPr>
        <w:tblW w:w="8928" w:type="dxa"/>
        <w:tblInd w:w="93" w:type="dxa"/>
        <w:tblLook w:val="04A0" w:firstRow="1" w:lastRow="0" w:firstColumn="1" w:lastColumn="0" w:noHBand="0" w:noVBand="1"/>
      </w:tblPr>
      <w:tblGrid>
        <w:gridCol w:w="4693"/>
        <w:gridCol w:w="4235"/>
      </w:tblGrid>
      <w:tr w:rsidR="00407081" w:rsidRPr="00D80CC4" w14:paraId="56292C99" w14:textId="54BBA673" w:rsidTr="001439D0">
        <w:trPr>
          <w:trHeight w:val="280"/>
        </w:trPr>
        <w:tc>
          <w:tcPr>
            <w:tcW w:w="4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6C826" w14:textId="77777777" w:rsidR="00407081" w:rsidRPr="00D80CC4" w:rsidRDefault="00407081" w:rsidP="00D80CC4">
            <w:pPr>
              <w:rPr>
                <w:color w:val="000000"/>
                <w:lang w:val="en-AU" w:eastAsia="en-US"/>
              </w:rPr>
            </w:pPr>
            <w:proofErr w:type="spellStart"/>
            <w:r w:rsidRPr="00D80CC4">
              <w:rPr>
                <w:color w:val="000000"/>
                <w:lang w:val="en-AU" w:eastAsia="en-US"/>
              </w:rPr>
              <w:t>Eratap</w:t>
            </w:r>
            <w:proofErr w:type="spellEnd"/>
            <w:r w:rsidRPr="00D80CC4">
              <w:rPr>
                <w:color w:val="000000"/>
                <w:lang w:val="en-AU" w:eastAsia="en-US"/>
              </w:rPr>
              <w:t xml:space="preserve"> Council Hall</w:t>
            </w:r>
          </w:p>
        </w:tc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ED5D3F" w14:textId="03059A25" w:rsidR="00407081" w:rsidRPr="00D80CC4" w:rsidRDefault="00407081" w:rsidP="00D80CC4">
            <w:pPr>
              <w:rPr>
                <w:color w:val="000000"/>
                <w:lang w:val="en-AU" w:eastAsia="en-US"/>
              </w:rPr>
            </w:pPr>
            <w:proofErr w:type="spellStart"/>
            <w:r w:rsidRPr="00D80CC4">
              <w:rPr>
                <w:color w:val="000000"/>
                <w:lang w:val="en-AU" w:eastAsia="en-US"/>
              </w:rPr>
              <w:t>Pakarua</w:t>
            </w:r>
            <w:proofErr w:type="spellEnd"/>
            <w:r w:rsidRPr="00D80CC4">
              <w:rPr>
                <w:color w:val="000000"/>
                <w:lang w:val="en-AU" w:eastAsia="en-US"/>
              </w:rPr>
              <w:t xml:space="preserve"> Church</w:t>
            </w:r>
            <w:r>
              <w:rPr>
                <w:color w:val="000000"/>
                <w:lang w:val="en-AU" w:eastAsia="en-US"/>
              </w:rPr>
              <w:t xml:space="preserve">, </w:t>
            </w:r>
            <w:proofErr w:type="spellStart"/>
            <w:r>
              <w:rPr>
                <w:color w:val="000000"/>
                <w:lang w:val="en-AU" w:eastAsia="en-US"/>
              </w:rPr>
              <w:t>Agathis</w:t>
            </w:r>
            <w:proofErr w:type="spellEnd"/>
          </w:p>
        </w:tc>
      </w:tr>
      <w:tr w:rsidR="00407081" w:rsidRPr="00D80CC4" w14:paraId="2A8F08B4" w14:textId="561F2110" w:rsidTr="001439D0">
        <w:trPr>
          <w:trHeight w:val="280"/>
        </w:trPr>
        <w:tc>
          <w:tcPr>
            <w:tcW w:w="4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0DEC6" w14:textId="77777777" w:rsidR="00407081" w:rsidRPr="00D80CC4" w:rsidRDefault="00407081" w:rsidP="00D80CC4">
            <w:pPr>
              <w:rPr>
                <w:color w:val="000000"/>
                <w:lang w:val="en-AU" w:eastAsia="en-US"/>
              </w:rPr>
            </w:pPr>
            <w:proofErr w:type="spellStart"/>
            <w:r w:rsidRPr="00D80CC4">
              <w:rPr>
                <w:color w:val="000000"/>
                <w:lang w:val="en-AU" w:eastAsia="en-US"/>
              </w:rPr>
              <w:t>Eratap</w:t>
            </w:r>
            <w:proofErr w:type="spellEnd"/>
            <w:r w:rsidRPr="00D80CC4">
              <w:rPr>
                <w:color w:val="000000"/>
                <w:lang w:val="en-AU" w:eastAsia="en-US"/>
              </w:rPr>
              <w:t xml:space="preserve"> </w:t>
            </w:r>
            <w:proofErr w:type="spellStart"/>
            <w:r w:rsidRPr="00D80CC4">
              <w:rPr>
                <w:color w:val="000000"/>
                <w:lang w:val="en-AU" w:eastAsia="en-US"/>
              </w:rPr>
              <w:t>Nasarian</w:t>
            </w:r>
            <w:proofErr w:type="spellEnd"/>
            <w:r w:rsidRPr="00D80CC4">
              <w:rPr>
                <w:color w:val="000000"/>
                <w:lang w:val="en-AU" w:eastAsia="en-US"/>
              </w:rPr>
              <w:t xml:space="preserve"> Church</w:t>
            </w:r>
          </w:p>
        </w:tc>
        <w:tc>
          <w:tcPr>
            <w:tcW w:w="42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44413A" w14:textId="08F7241C" w:rsidR="00407081" w:rsidRPr="00D80CC4" w:rsidRDefault="00407081" w:rsidP="00D80CC4">
            <w:pPr>
              <w:rPr>
                <w:color w:val="000000"/>
                <w:lang w:val="en-AU" w:eastAsia="en-US"/>
              </w:rPr>
            </w:pPr>
            <w:r w:rsidRPr="00D80CC4">
              <w:rPr>
                <w:color w:val="000000"/>
                <w:lang w:val="en-AU" w:eastAsia="en-US"/>
              </w:rPr>
              <w:t>AOG</w:t>
            </w:r>
            <w:r>
              <w:rPr>
                <w:color w:val="000000"/>
                <w:lang w:val="en-AU" w:eastAsia="en-US"/>
              </w:rPr>
              <w:t>,</w:t>
            </w:r>
            <w:r w:rsidRPr="00D80CC4">
              <w:rPr>
                <w:color w:val="000000"/>
                <w:lang w:val="en-AU" w:eastAsia="en-US"/>
              </w:rPr>
              <w:t xml:space="preserve"> </w:t>
            </w:r>
            <w:proofErr w:type="spellStart"/>
            <w:r w:rsidRPr="00D80CC4">
              <w:rPr>
                <w:color w:val="000000"/>
                <w:lang w:val="en-AU" w:eastAsia="en-US"/>
              </w:rPr>
              <w:t>Tebakor</w:t>
            </w:r>
            <w:proofErr w:type="spellEnd"/>
          </w:p>
        </w:tc>
      </w:tr>
      <w:tr w:rsidR="00407081" w:rsidRPr="00D80CC4" w14:paraId="5BCFC6B8" w14:textId="6C86FC73" w:rsidTr="001439D0">
        <w:trPr>
          <w:trHeight w:val="280"/>
        </w:trPr>
        <w:tc>
          <w:tcPr>
            <w:tcW w:w="4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DB2C3" w14:textId="77777777" w:rsidR="00407081" w:rsidRPr="00D80CC4" w:rsidRDefault="00407081" w:rsidP="00D80CC4">
            <w:pPr>
              <w:rPr>
                <w:color w:val="000000"/>
                <w:lang w:val="en-AU" w:eastAsia="en-US"/>
              </w:rPr>
            </w:pPr>
            <w:proofErr w:type="spellStart"/>
            <w:r w:rsidRPr="00D80CC4">
              <w:rPr>
                <w:color w:val="000000"/>
                <w:lang w:val="en-AU" w:eastAsia="en-US"/>
              </w:rPr>
              <w:t>Eratap</w:t>
            </w:r>
            <w:proofErr w:type="spellEnd"/>
            <w:r w:rsidRPr="00D80CC4">
              <w:rPr>
                <w:color w:val="000000"/>
                <w:lang w:val="en-AU" w:eastAsia="en-US"/>
              </w:rPr>
              <w:t xml:space="preserve"> School</w:t>
            </w:r>
          </w:p>
        </w:tc>
        <w:tc>
          <w:tcPr>
            <w:tcW w:w="42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8FB255" w14:textId="0C30EF2A" w:rsidR="00407081" w:rsidRPr="00D80CC4" w:rsidRDefault="00407081" w:rsidP="00D80CC4">
            <w:pPr>
              <w:rPr>
                <w:color w:val="000000"/>
                <w:lang w:val="en-AU" w:eastAsia="en-US"/>
              </w:rPr>
            </w:pPr>
            <w:proofErr w:type="spellStart"/>
            <w:r w:rsidRPr="00D80CC4">
              <w:rPr>
                <w:color w:val="000000"/>
                <w:lang w:val="en-AU" w:eastAsia="en-US"/>
              </w:rPr>
              <w:t>Mommon</w:t>
            </w:r>
            <w:proofErr w:type="spellEnd"/>
            <w:r w:rsidRPr="00D80CC4">
              <w:rPr>
                <w:color w:val="000000"/>
                <w:lang w:val="en-AU" w:eastAsia="en-US"/>
              </w:rPr>
              <w:t xml:space="preserve"> Church N0 2</w:t>
            </w:r>
          </w:p>
        </w:tc>
      </w:tr>
      <w:tr w:rsidR="00407081" w:rsidRPr="00D80CC4" w14:paraId="2EE994D7" w14:textId="50B9164F" w:rsidTr="001439D0">
        <w:trPr>
          <w:trHeight w:val="280"/>
        </w:trPr>
        <w:tc>
          <w:tcPr>
            <w:tcW w:w="4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75F8D" w14:textId="40FAC511" w:rsidR="00407081" w:rsidRPr="00D80CC4" w:rsidRDefault="00407081" w:rsidP="00D80CC4">
            <w:pPr>
              <w:rPr>
                <w:color w:val="000000"/>
                <w:lang w:val="en-AU" w:eastAsia="en-US"/>
              </w:rPr>
            </w:pPr>
            <w:r w:rsidRPr="00D80CC4">
              <w:rPr>
                <w:color w:val="000000"/>
                <w:lang w:val="en-AU" w:eastAsia="en-US"/>
              </w:rPr>
              <w:t>Muslim centre</w:t>
            </w:r>
            <w:r>
              <w:rPr>
                <w:color w:val="000000"/>
                <w:lang w:val="en-AU" w:eastAsia="en-US"/>
              </w:rPr>
              <w:t>,</w:t>
            </w:r>
            <w:r w:rsidRPr="00D80CC4">
              <w:rPr>
                <w:color w:val="000000"/>
                <w:lang w:val="en-AU" w:eastAsia="en-US"/>
              </w:rPr>
              <w:t xml:space="preserve"> </w:t>
            </w:r>
            <w:proofErr w:type="spellStart"/>
            <w:r w:rsidRPr="00D80CC4">
              <w:rPr>
                <w:color w:val="000000"/>
                <w:lang w:val="en-AU" w:eastAsia="en-US"/>
              </w:rPr>
              <w:t>Bladinier</w:t>
            </w:r>
            <w:proofErr w:type="spellEnd"/>
          </w:p>
        </w:tc>
        <w:tc>
          <w:tcPr>
            <w:tcW w:w="42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99ADB6" w14:textId="4C53D013" w:rsidR="00407081" w:rsidRPr="00D80CC4" w:rsidRDefault="00407081" w:rsidP="00D80CC4">
            <w:pPr>
              <w:rPr>
                <w:color w:val="000000"/>
                <w:lang w:val="en-AU" w:eastAsia="en-US"/>
              </w:rPr>
            </w:pPr>
            <w:r w:rsidRPr="00D80CC4">
              <w:rPr>
                <w:color w:val="000000"/>
                <w:lang w:val="en-AU" w:eastAsia="en-US"/>
              </w:rPr>
              <w:t>Anglican Church</w:t>
            </w:r>
            <w:r>
              <w:rPr>
                <w:color w:val="000000"/>
                <w:lang w:val="en-AU" w:eastAsia="en-US"/>
              </w:rPr>
              <w:t xml:space="preserve">, </w:t>
            </w:r>
            <w:proofErr w:type="spellStart"/>
            <w:r>
              <w:rPr>
                <w:color w:val="000000"/>
                <w:lang w:val="en-AU" w:eastAsia="en-US"/>
              </w:rPr>
              <w:t>Tagabe</w:t>
            </w:r>
            <w:proofErr w:type="spellEnd"/>
          </w:p>
        </w:tc>
      </w:tr>
      <w:tr w:rsidR="00407081" w:rsidRPr="00D80CC4" w14:paraId="5EC81632" w14:textId="0DAA173B" w:rsidTr="001439D0">
        <w:trPr>
          <w:trHeight w:val="280"/>
        </w:trPr>
        <w:tc>
          <w:tcPr>
            <w:tcW w:w="4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FD62B" w14:textId="1CA6AAFF" w:rsidR="00407081" w:rsidRPr="00D80CC4" w:rsidRDefault="00407081" w:rsidP="00D80CC4">
            <w:pPr>
              <w:rPr>
                <w:color w:val="000000"/>
                <w:lang w:val="en-AU" w:eastAsia="en-US"/>
              </w:rPr>
            </w:pPr>
            <w:proofErr w:type="spellStart"/>
            <w:r w:rsidRPr="00D80CC4">
              <w:rPr>
                <w:color w:val="000000"/>
                <w:lang w:val="en-AU" w:eastAsia="en-US"/>
              </w:rPr>
              <w:t>Enam</w:t>
            </w:r>
            <w:proofErr w:type="spellEnd"/>
            <w:r>
              <w:rPr>
                <w:color w:val="000000"/>
                <w:lang w:val="en-AU" w:eastAsia="en-US"/>
              </w:rPr>
              <w:t xml:space="preserve">, </w:t>
            </w:r>
            <w:proofErr w:type="spellStart"/>
            <w:r>
              <w:rPr>
                <w:color w:val="000000"/>
                <w:lang w:val="en-AU" w:eastAsia="en-US"/>
              </w:rPr>
              <w:t>Pango</w:t>
            </w:r>
            <w:proofErr w:type="spellEnd"/>
          </w:p>
        </w:tc>
        <w:tc>
          <w:tcPr>
            <w:tcW w:w="42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49EC6D" w14:textId="466251D4" w:rsidR="00407081" w:rsidRPr="00D80CC4" w:rsidRDefault="00407081" w:rsidP="00D80CC4">
            <w:pPr>
              <w:rPr>
                <w:color w:val="000000"/>
                <w:lang w:val="en-AU" w:eastAsia="en-US"/>
              </w:rPr>
            </w:pPr>
            <w:proofErr w:type="spellStart"/>
            <w:r w:rsidRPr="00D80CC4">
              <w:rPr>
                <w:color w:val="000000"/>
                <w:lang w:val="en-AU" w:eastAsia="en-US"/>
              </w:rPr>
              <w:t>Epaoto</w:t>
            </w:r>
            <w:proofErr w:type="spellEnd"/>
            <w:r w:rsidRPr="00D80CC4">
              <w:rPr>
                <w:color w:val="000000"/>
                <w:lang w:val="en-AU" w:eastAsia="en-US"/>
              </w:rPr>
              <w:t xml:space="preserve"> Church</w:t>
            </w:r>
            <w:r>
              <w:rPr>
                <w:color w:val="000000"/>
                <w:lang w:val="en-AU" w:eastAsia="en-US"/>
              </w:rPr>
              <w:t xml:space="preserve">, </w:t>
            </w:r>
            <w:proofErr w:type="spellStart"/>
            <w:r>
              <w:rPr>
                <w:color w:val="000000"/>
                <w:lang w:val="en-AU" w:eastAsia="en-US"/>
              </w:rPr>
              <w:t>Freshwota</w:t>
            </w:r>
            <w:proofErr w:type="spellEnd"/>
            <w:r>
              <w:rPr>
                <w:color w:val="000000"/>
                <w:lang w:val="en-AU" w:eastAsia="en-US"/>
              </w:rPr>
              <w:t xml:space="preserve"> 1</w:t>
            </w:r>
          </w:p>
        </w:tc>
      </w:tr>
      <w:tr w:rsidR="00407081" w:rsidRPr="00D80CC4" w14:paraId="07AC69F0" w14:textId="1C000211" w:rsidTr="001439D0">
        <w:trPr>
          <w:trHeight w:val="280"/>
        </w:trPr>
        <w:tc>
          <w:tcPr>
            <w:tcW w:w="4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86F8E" w14:textId="0074D1F1" w:rsidR="00407081" w:rsidRPr="00D80CC4" w:rsidRDefault="00407081" w:rsidP="00D80CC4">
            <w:pPr>
              <w:rPr>
                <w:color w:val="000000"/>
                <w:lang w:val="en-AU" w:eastAsia="en-US"/>
              </w:rPr>
            </w:pPr>
            <w:r w:rsidRPr="00D80CC4">
              <w:rPr>
                <w:color w:val="000000"/>
                <w:lang w:val="en-AU" w:eastAsia="en-US"/>
              </w:rPr>
              <w:t xml:space="preserve">Wan </w:t>
            </w:r>
            <w:proofErr w:type="spellStart"/>
            <w:r w:rsidRPr="00D80CC4">
              <w:rPr>
                <w:color w:val="000000"/>
                <w:lang w:val="en-AU" w:eastAsia="en-US"/>
              </w:rPr>
              <w:t>Smol</w:t>
            </w:r>
            <w:proofErr w:type="spellEnd"/>
            <w:r w:rsidRPr="00D80CC4">
              <w:rPr>
                <w:color w:val="000000"/>
                <w:lang w:val="en-AU" w:eastAsia="en-US"/>
              </w:rPr>
              <w:t xml:space="preserve"> Bag</w:t>
            </w:r>
            <w:r>
              <w:rPr>
                <w:color w:val="000000"/>
                <w:lang w:val="en-AU" w:eastAsia="en-US"/>
              </w:rPr>
              <w:t xml:space="preserve">, </w:t>
            </w:r>
            <w:proofErr w:type="spellStart"/>
            <w:r>
              <w:rPr>
                <w:color w:val="000000"/>
                <w:lang w:val="en-AU" w:eastAsia="en-US"/>
              </w:rPr>
              <w:t>Tagabe</w:t>
            </w:r>
            <w:proofErr w:type="spellEnd"/>
          </w:p>
        </w:tc>
        <w:tc>
          <w:tcPr>
            <w:tcW w:w="42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5C124E" w14:textId="44EA1EA9" w:rsidR="00407081" w:rsidRPr="00D80CC4" w:rsidRDefault="00407081" w:rsidP="00D80CC4">
            <w:pPr>
              <w:rPr>
                <w:color w:val="000000"/>
                <w:lang w:val="en-AU" w:eastAsia="en-US"/>
              </w:rPr>
            </w:pPr>
            <w:proofErr w:type="spellStart"/>
            <w:r w:rsidRPr="00D80CC4">
              <w:rPr>
                <w:color w:val="000000"/>
                <w:lang w:val="en-AU" w:eastAsia="en-US"/>
              </w:rPr>
              <w:t>Epaoto</w:t>
            </w:r>
            <w:proofErr w:type="spellEnd"/>
            <w:r w:rsidRPr="00D80CC4">
              <w:rPr>
                <w:color w:val="000000"/>
                <w:lang w:val="en-AU" w:eastAsia="en-US"/>
              </w:rPr>
              <w:t xml:space="preserve"> School</w:t>
            </w:r>
            <w:r>
              <w:rPr>
                <w:color w:val="000000"/>
                <w:lang w:val="en-AU" w:eastAsia="en-US"/>
              </w:rPr>
              <w:t xml:space="preserve">, </w:t>
            </w:r>
            <w:proofErr w:type="spellStart"/>
            <w:r>
              <w:rPr>
                <w:color w:val="000000"/>
                <w:lang w:val="en-AU" w:eastAsia="en-US"/>
              </w:rPr>
              <w:t>Freshwota</w:t>
            </w:r>
            <w:proofErr w:type="spellEnd"/>
            <w:r>
              <w:rPr>
                <w:color w:val="000000"/>
                <w:lang w:val="en-AU" w:eastAsia="en-US"/>
              </w:rPr>
              <w:t xml:space="preserve"> 1</w:t>
            </w:r>
          </w:p>
        </w:tc>
      </w:tr>
      <w:tr w:rsidR="00407081" w:rsidRPr="00D80CC4" w14:paraId="5E0186C3" w14:textId="323702CB" w:rsidTr="00407081">
        <w:trPr>
          <w:trHeight w:val="280"/>
        </w:trPr>
        <w:tc>
          <w:tcPr>
            <w:tcW w:w="4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8DD5F" w14:textId="77777777" w:rsidR="00407081" w:rsidRPr="00D80CC4" w:rsidRDefault="00407081" w:rsidP="00D80CC4">
            <w:pPr>
              <w:rPr>
                <w:color w:val="000000"/>
                <w:lang w:val="en-AU" w:eastAsia="en-US"/>
              </w:rPr>
            </w:pPr>
            <w:proofErr w:type="spellStart"/>
            <w:r w:rsidRPr="00D80CC4">
              <w:rPr>
                <w:color w:val="000000"/>
                <w:lang w:val="en-AU" w:eastAsia="en-US"/>
              </w:rPr>
              <w:t>Ohlen</w:t>
            </w:r>
            <w:proofErr w:type="spellEnd"/>
            <w:r w:rsidRPr="00D80CC4">
              <w:rPr>
                <w:color w:val="000000"/>
                <w:lang w:val="en-AU" w:eastAsia="en-US"/>
              </w:rPr>
              <w:t xml:space="preserve"> Fresh Win SDA</w:t>
            </w:r>
          </w:p>
        </w:tc>
        <w:tc>
          <w:tcPr>
            <w:tcW w:w="42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2F207" w14:textId="77777777" w:rsidR="00407081" w:rsidRPr="00D80CC4" w:rsidRDefault="00407081" w:rsidP="00D80CC4">
            <w:pPr>
              <w:rPr>
                <w:color w:val="000000"/>
                <w:lang w:val="en-AU" w:eastAsia="en-US"/>
              </w:rPr>
            </w:pPr>
          </w:p>
        </w:tc>
      </w:tr>
    </w:tbl>
    <w:p w14:paraId="73CF96B7" w14:textId="77777777" w:rsidR="00D80CC4" w:rsidRPr="007A0875" w:rsidRDefault="00D80CC4" w:rsidP="007A0875"/>
    <w:p w14:paraId="3CC3844F" w14:textId="77777777" w:rsidR="00E221A2" w:rsidRPr="001526DD" w:rsidRDefault="00E221A2" w:rsidP="001526DD">
      <w:pPr>
        <w:pStyle w:val="Heading2"/>
        <w:rPr>
          <w:color w:val="auto"/>
        </w:rPr>
      </w:pPr>
      <w:r w:rsidRPr="001526DD">
        <w:rPr>
          <w:color w:val="auto"/>
        </w:rPr>
        <w:lastRenderedPageBreak/>
        <w:t>Emergency Storage</w:t>
      </w:r>
    </w:p>
    <w:p w14:paraId="54C92D58" w14:textId="55B76398" w:rsidR="00116581" w:rsidRDefault="0063301B" w:rsidP="00E221A2">
      <w:r>
        <w:t xml:space="preserve">Emergency storage is difficult to find in Efate. NDMO has two MSU’s located at the </w:t>
      </w:r>
      <w:r w:rsidR="00816B33">
        <w:t>office, two 40’foot containers and one 20’ foot container.</w:t>
      </w:r>
    </w:p>
    <w:p w14:paraId="08E85FFF" w14:textId="77777777" w:rsidR="00816B33" w:rsidRDefault="00816B33" w:rsidP="00E221A2"/>
    <w:p w14:paraId="7774B3A1" w14:textId="0A672428" w:rsidR="00816B33" w:rsidRDefault="00816B33" w:rsidP="00E221A2">
      <w:r>
        <w:t>NGO’s currently have their own storage space for operations and prepositioned items.</w:t>
      </w:r>
    </w:p>
    <w:p w14:paraId="5A1C4A9C" w14:textId="77777777" w:rsidR="00816B33" w:rsidRDefault="00816B33" w:rsidP="00E221A2"/>
    <w:p w14:paraId="31E2D212" w14:textId="155A991D" w:rsidR="00816B33" w:rsidRDefault="00816B33" w:rsidP="00E221A2">
      <w:r>
        <w:t xml:space="preserve">WFP is working with NDMO to </w:t>
      </w:r>
      <w:proofErr w:type="spellStart"/>
      <w:r>
        <w:t>contruct</w:t>
      </w:r>
      <w:proofErr w:type="spellEnd"/>
      <w:r>
        <w:t xml:space="preserve"> a purpose built humanitarian warehouse for NGO’s to store prepositioned goods and for storage of surge relief items close to the wharf. </w:t>
      </w:r>
    </w:p>
    <w:p w14:paraId="08DD9F97" w14:textId="5FBC6932" w:rsidR="00E221A2" w:rsidRPr="00CD71FA" w:rsidRDefault="00E221A2" w:rsidP="00CD71FA">
      <w:pPr>
        <w:pStyle w:val="Heading1"/>
        <w:rPr>
          <w:b w:val="0"/>
        </w:rPr>
      </w:pPr>
      <w:r>
        <w:rPr>
          <w:rStyle w:val="Heading2Char"/>
        </w:rPr>
        <w:br/>
      </w:r>
      <w:r w:rsidR="00CD71FA" w:rsidRPr="00CD71FA">
        <w:rPr>
          <w:bCs w:val="0"/>
        </w:rPr>
        <w:t>Shepherd Islands</w:t>
      </w:r>
    </w:p>
    <w:p w14:paraId="13C211FC" w14:textId="5DD73DAB" w:rsidR="001439D0" w:rsidRDefault="001439D0" w:rsidP="00E221A2">
      <w:r>
        <w:rPr>
          <w:noProof/>
          <w:lang w:val="en-US" w:eastAsia="en-US"/>
        </w:rPr>
        <w:drawing>
          <wp:inline distT="0" distB="0" distL="0" distR="0" wp14:anchorId="2565C1C2" wp14:editId="2BBB14FC">
            <wp:extent cx="5941907" cy="4204886"/>
            <wp:effectExtent l="0" t="0" r="1905" b="1206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i.png"/>
                    <pic:cNvPicPr/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907" cy="4204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01310" w14:textId="17389D5B" w:rsidR="00E221A2" w:rsidRDefault="00FB5F9E" w:rsidP="00E221A2">
      <w:r>
        <w:t xml:space="preserve">Only four of the Shepherd Islands have airstrips. Air Vanuatu and </w:t>
      </w:r>
      <w:proofErr w:type="spellStart"/>
      <w:r>
        <w:t>Belair</w:t>
      </w:r>
      <w:proofErr w:type="spellEnd"/>
      <w:r>
        <w:t xml:space="preserve"> service the islands.</w:t>
      </w:r>
    </w:p>
    <w:p w14:paraId="0CF8F740" w14:textId="1ECA2F72" w:rsidR="00C45FC0" w:rsidRDefault="009077AD" w:rsidP="009077AD">
      <w:pPr>
        <w:pStyle w:val="Heading2"/>
        <w:rPr>
          <w:color w:val="auto"/>
        </w:rPr>
      </w:pPr>
      <w:r w:rsidRPr="009077AD">
        <w:rPr>
          <w:color w:val="auto"/>
        </w:rPr>
        <w:t>Airport transport</w:t>
      </w:r>
    </w:p>
    <w:p w14:paraId="3CF9FD7E" w14:textId="66B5F079" w:rsidR="00325A43" w:rsidRPr="00325A43" w:rsidRDefault="00325A43" w:rsidP="00325A43">
      <w:pPr>
        <w:rPr>
          <w:color w:val="FF0000"/>
        </w:rPr>
      </w:pPr>
      <w:r w:rsidRPr="00325A43">
        <w:rPr>
          <w:color w:val="FF0000"/>
        </w:rPr>
        <w:t>Replace table and maps with logistics map when developed</w:t>
      </w:r>
    </w:p>
    <w:p w14:paraId="7DE24A09" w14:textId="77777777" w:rsidR="005F718E" w:rsidRDefault="005F718E" w:rsidP="00B84821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68"/>
        <w:gridCol w:w="2409"/>
        <w:gridCol w:w="2410"/>
        <w:gridCol w:w="2534"/>
      </w:tblGrid>
      <w:tr w:rsidR="009077AD" w:rsidRPr="00893E3D" w14:paraId="7B1D13FA" w14:textId="77777777" w:rsidTr="00325A43">
        <w:tc>
          <w:tcPr>
            <w:tcW w:w="1668" w:type="dxa"/>
            <w:shd w:val="clear" w:color="auto" w:fill="FFFF00"/>
          </w:tcPr>
          <w:p w14:paraId="18A8908C" w14:textId="77777777" w:rsidR="009077AD" w:rsidRPr="00893E3D" w:rsidRDefault="009077AD" w:rsidP="009077AD">
            <w:pPr>
              <w:rPr>
                <w:b/>
              </w:rPr>
            </w:pPr>
            <w:r>
              <w:rPr>
                <w:b/>
              </w:rPr>
              <w:t>Airp</w:t>
            </w:r>
            <w:r w:rsidRPr="00893E3D">
              <w:rPr>
                <w:b/>
              </w:rPr>
              <w:t>ort Name</w:t>
            </w:r>
          </w:p>
        </w:tc>
        <w:tc>
          <w:tcPr>
            <w:tcW w:w="2409" w:type="dxa"/>
            <w:shd w:val="clear" w:color="auto" w:fill="FFFF00"/>
          </w:tcPr>
          <w:p w14:paraId="15BE1C29" w14:textId="77777777" w:rsidR="009077AD" w:rsidRPr="007C647A" w:rsidRDefault="009077AD" w:rsidP="009077AD">
            <w:pPr>
              <w:rPr>
                <w:b/>
              </w:rPr>
            </w:pPr>
            <w:r w:rsidRPr="007C647A">
              <w:rPr>
                <w:b/>
              </w:rPr>
              <w:t>Coordinates</w:t>
            </w:r>
          </w:p>
        </w:tc>
        <w:tc>
          <w:tcPr>
            <w:tcW w:w="2410" w:type="dxa"/>
            <w:shd w:val="clear" w:color="auto" w:fill="FFFF00"/>
          </w:tcPr>
          <w:p w14:paraId="394B0771" w14:textId="77777777" w:rsidR="009077AD" w:rsidRPr="00A52880" w:rsidRDefault="009077AD" w:rsidP="009077AD">
            <w:pPr>
              <w:rPr>
                <w:b/>
              </w:rPr>
            </w:pPr>
            <w:r w:rsidRPr="00A52880">
              <w:rPr>
                <w:b/>
              </w:rPr>
              <w:t xml:space="preserve">Capacity </w:t>
            </w:r>
          </w:p>
        </w:tc>
        <w:tc>
          <w:tcPr>
            <w:tcW w:w="2534" w:type="dxa"/>
            <w:shd w:val="clear" w:color="auto" w:fill="FFFF00"/>
          </w:tcPr>
          <w:p w14:paraId="0E695CE2" w14:textId="77777777" w:rsidR="009077AD" w:rsidRPr="00893E3D" w:rsidRDefault="009077AD" w:rsidP="009077AD">
            <w:pPr>
              <w:rPr>
                <w:b/>
              </w:rPr>
            </w:pPr>
            <w:r>
              <w:rPr>
                <w:b/>
              </w:rPr>
              <w:t>Runway Type</w:t>
            </w:r>
          </w:p>
        </w:tc>
      </w:tr>
      <w:tr w:rsidR="009077AD" w14:paraId="0530BC15" w14:textId="77777777" w:rsidTr="00325A43">
        <w:tc>
          <w:tcPr>
            <w:tcW w:w="1668" w:type="dxa"/>
          </w:tcPr>
          <w:p w14:paraId="2CF0386C" w14:textId="16B13F5C" w:rsidR="009077AD" w:rsidRDefault="00325A43" w:rsidP="009077AD">
            <w:proofErr w:type="spellStart"/>
            <w:r>
              <w:t>Laman</w:t>
            </w:r>
            <w:proofErr w:type="spellEnd"/>
            <w:r>
              <w:t xml:space="preserve"> Bay</w:t>
            </w:r>
          </w:p>
          <w:p w14:paraId="259461C5" w14:textId="2ACE68BC" w:rsidR="00325A43" w:rsidRDefault="00325A43" w:rsidP="009077AD">
            <w:r>
              <w:t xml:space="preserve">(NW </w:t>
            </w:r>
            <w:proofErr w:type="spellStart"/>
            <w:r>
              <w:t>Epi</w:t>
            </w:r>
            <w:proofErr w:type="spellEnd"/>
            <w:r>
              <w:t>)</w:t>
            </w:r>
          </w:p>
        </w:tc>
        <w:tc>
          <w:tcPr>
            <w:tcW w:w="2409" w:type="dxa"/>
          </w:tcPr>
          <w:p w14:paraId="77654D81" w14:textId="77777777" w:rsidR="00325A43" w:rsidRPr="007C647A" w:rsidRDefault="00325A43" w:rsidP="00325A43">
            <w:proofErr w:type="spellStart"/>
            <w:r w:rsidRPr="007C647A">
              <w:rPr>
                <w:b/>
              </w:rPr>
              <w:t>Lat</w:t>
            </w:r>
            <w:proofErr w:type="spellEnd"/>
            <w:r w:rsidRPr="007C647A">
              <w:t xml:space="preserve"> S 16 35 20 </w:t>
            </w:r>
          </w:p>
          <w:p w14:paraId="045B4886" w14:textId="77777777" w:rsidR="00325A43" w:rsidRPr="007C647A" w:rsidRDefault="00325A43" w:rsidP="00325A43">
            <w:r w:rsidRPr="007C647A">
              <w:rPr>
                <w:b/>
              </w:rPr>
              <w:t>Long E</w:t>
            </w:r>
            <w:r w:rsidRPr="007C647A">
              <w:t xml:space="preserve">168 09 10  </w:t>
            </w:r>
          </w:p>
          <w:p w14:paraId="55A7D5BF" w14:textId="77777777" w:rsidR="009077AD" w:rsidRPr="007C647A" w:rsidRDefault="009077AD" w:rsidP="009077AD"/>
          <w:p w14:paraId="22BFDC40" w14:textId="77777777" w:rsidR="009077AD" w:rsidRPr="007C647A" w:rsidRDefault="009077AD" w:rsidP="009077AD"/>
        </w:tc>
        <w:tc>
          <w:tcPr>
            <w:tcW w:w="2410" w:type="dxa"/>
          </w:tcPr>
          <w:p w14:paraId="359B33E0" w14:textId="77777777" w:rsidR="00A52880" w:rsidRPr="00A52880" w:rsidRDefault="00A52880" w:rsidP="00A52880">
            <w:pPr>
              <w:rPr>
                <w:color w:val="000000"/>
                <w:lang w:val="en-AU" w:eastAsia="en-US"/>
              </w:rPr>
            </w:pPr>
            <w:r w:rsidRPr="00A52880">
              <w:rPr>
                <w:color w:val="000000"/>
                <w:lang w:val="en-AU" w:eastAsia="en-US"/>
              </w:rPr>
              <w:t>Y12, Twin otter, islander</w:t>
            </w:r>
          </w:p>
          <w:p w14:paraId="439D6F5B" w14:textId="77777777" w:rsidR="00A52880" w:rsidRPr="00A52880" w:rsidRDefault="00A52880" w:rsidP="00A52880">
            <w:pPr>
              <w:rPr>
                <w:color w:val="000000"/>
                <w:lang w:val="en-AU" w:eastAsia="en-US"/>
              </w:rPr>
            </w:pPr>
            <w:r w:rsidRPr="00A52880">
              <w:rPr>
                <w:color w:val="000000"/>
                <w:lang w:val="en-AU" w:eastAsia="en-US"/>
              </w:rPr>
              <w:t>Tue, Wed, Fri, Sat</w:t>
            </w:r>
          </w:p>
          <w:p w14:paraId="542200A2" w14:textId="7000DF3D" w:rsidR="00A52880" w:rsidRPr="00A52880" w:rsidRDefault="00A52880" w:rsidP="00A52880">
            <w:pPr>
              <w:rPr>
                <w:color w:val="000000"/>
                <w:lang w:val="en-AU" w:eastAsia="en-US"/>
              </w:rPr>
            </w:pPr>
          </w:p>
          <w:p w14:paraId="55444435" w14:textId="65F42739" w:rsidR="009077AD" w:rsidRPr="00A52880" w:rsidRDefault="009077AD" w:rsidP="009077AD"/>
        </w:tc>
        <w:tc>
          <w:tcPr>
            <w:tcW w:w="2534" w:type="dxa"/>
          </w:tcPr>
          <w:p w14:paraId="3F680B25" w14:textId="77777777" w:rsidR="00325A43" w:rsidRDefault="00325A43" w:rsidP="00325A43">
            <w:r>
              <w:t>820m x 18m</w:t>
            </w:r>
          </w:p>
          <w:p w14:paraId="15806482" w14:textId="77777777" w:rsidR="00325A43" w:rsidRDefault="00325A43" w:rsidP="00325A43">
            <w:r>
              <w:t>Grass on soil/sand</w:t>
            </w:r>
          </w:p>
          <w:p w14:paraId="1D70A32D" w14:textId="4B94C718" w:rsidR="009077AD" w:rsidRDefault="009077AD" w:rsidP="00325A43"/>
        </w:tc>
      </w:tr>
      <w:tr w:rsidR="00325A43" w14:paraId="4F3110A4" w14:textId="77777777" w:rsidTr="00325A43">
        <w:tc>
          <w:tcPr>
            <w:tcW w:w="1668" w:type="dxa"/>
          </w:tcPr>
          <w:p w14:paraId="7549282D" w14:textId="77777777" w:rsidR="00325A43" w:rsidRDefault="00325A43" w:rsidP="009077AD">
            <w:proofErr w:type="spellStart"/>
            <w:r>
              <w:t>Valesdir</w:t>
            </w:r>
            <w:proofErr w:type="spellEnd"/>
          </w:p>
          <w:p w14:paraId="66930728" w14:textId="72AFC9F0" w:rsidR="007C647A" w:rsidRDefault="007C647A" w:rsidP="009077AD">
            <w:r>
              <w:lastRenderedPageBreak/>
              <w:t xml:space="preserve">(S </w:t>
            </w:r>
            <w:proofErr w:type="spellStart"/>
            <w:r>
              <w:t>Epi</w:t>
            </w:r>
            <w:proofErr w:type="spellEnd"/>
            <w:r>
              <w:t>)</w:t>
            </w:r>
          </w:p>
        </w:tc>
        <w:tc>
          <w:tcPr>
            <w:tcW w:w="2409" w:type="dxa"/>
          </w:tcPr>
          <w:p w14:paraId="41E86BC1" w14:textId="77777777" w:rsidR="00325A43" w:rsidRPr="007C647A" w:rsidRDefault="00325A43" w:rsidP="00325A43">
            <w:proofErr w:type="spellStart"/>
            <w:r w:rsidRPr="007C647A">
              <w:rPr>
                <w:b/>
              </w:rPr>
              <w:lastRenderedPageBreak/>
              <w:t>Lat</w:t>
            </w:r>
            <w:proofErr w:type="spellEnd"/>
            <w:r w:rsidRPr="007C647A">
              <w:t xml:space="preserve"> S 16 48 04 </w:t>
            </w:r>
          </w:p>
          <w:p w14:paraId="0C7A9811" w14:textId="77777777" w:rsidR="00325A43" w:rsidRPr="007C647A" w:rsidRDefault="00325A43" w:rsidP="00325A43">
            <w:r w:rsidRPr="007C647A">
              <w:rPr>
                <w:b/>
              </w:rPr>
              <w:lastRenderedPageBreak/>
              <w:t>Long E</w:t>
            </w:r>
            <w:r w:rsidRPr="007C647A">
              <w:t xml:space="preserve">168 10 14  </w:t>
            </w:r>
          </w:p>
          <w:p w14:paraId="31867C19" w14:textId="77777777" w:rsidR="00325A43" w:rsidRPr="007C647A" w:rsidRDefault="00325A43" w:rsidP="009077AD">
            <w:pPr>
              <w:rPr>
                <w:b/>
              </w:rPr>
            </w:pPr>
          </w:p>
        </w:tc>
        <w:tc>
          <w:tcPr>
            <w:tcW w:w="2410" w:type="dxa"/>
          </w:tcPr>
          <w:p w14:paraId="50116496" w14:textId="77777777" w:rsidR="00A52880" w:rsidRPr="00A52880" w:rsidRDefault="00A52880" w:rsidP="00A52880">
            <w:pPr>
              <w:rPr>
                <w:color w:val="000000"/>
                <w:lang w:val="en-AU" w:eastAsia="en-US"/>
              </w:rPr>
            </w:pPr>
            <w:r w:rsidRPr="00A52880">
              <w:rPr>
                <w:color w:val="000000"/>
                <w:lang w:val="en-AU" w:eastAsia="en-US"/>
              </w:rPr>
              <w:lastRenderedPageBreak/>
              <w:t xml:space="preserve">Y12, Twin otter, </w:t>
            </w:r>
            <w:r w:rsidRPr="00A52880">
              <w:rPr>
                <w:color w:val="000000"/>
                <w:lang w:val="en-AU" w:eastAsia="en-US"/>
              </w:rPr>
              <w:lastRenderedPageBreak/>
              <w:t>islander</w:t>
            </w:r>
          </w:p>
          <w:p w14:paraId="419CF74F" w14:textId="77777777" w:rsidR="00A52880" w:rsidRPr="00A52880" w:rsidRDefault="00A52880" w:rsidP="00A52880">
            <w:pPr>
              <w:rPr>
                <w:color w:val="000000"/>
                <w:lang w:val="en-AU" w:eastAsia="en-US"/>
              </w:rPr>
            </w:pPr>
            <w:r w:rsidRPr="00A52880">
              <w:rPr>
                <w:color w:val="000000"/>
                <w:lang w:val="en-AU" w:eastAsia="en-US"/>
              </w:rPr>
              <w:t>Tues, Wed, Fri, Sat</w:t>
            </w:r>
          </w:p>
          <w:p w14:paraId="0F53A5F9" w14:textId="77777777" w:rsidR="00325A43" w:rsidRPr="00A52880" w:rsidRDefault="00325A43" w:rsidP="009077AD"/>
        </w:tc>
        <w:tc>
          <w:tcPr>
            <w:tcW w:w="2534" w:type="dxa"/>
          </w:tcPr>
          <w:p w14:paraId="4FDE3B3E" w14:textId="77777777" w:rsidR="00325A43" w:rsidRDefault="00325A43" w:rsidP="00325A43">
            <w:r>
              <w:lastRenderedPageBreak/>
              <w:t>1050m x 26m</w:t>
            </w:r>
          </w:p>
          <w:p w14:paraId="1B93AA38" w14:textId="77777777" w:rsidR="00325A43" w:rsidRDefault="00325A43" w:rsidP="00325A43">
            <w:r>
              <w:lastRenderedPageBreak/>
              <w:t>Grass on coral/soil</w:t>
            </w:r>
          </w:p>
          <w:p w14:paraId="17130199" w14:textId="77777777" w:rsidR="00325A43" w:rsidRDefault="00325A43" w:rsidP="009077AD"/>
        </w:tc>
      </w:tr>
      <w:tr w:rsidR="00325A43" w14:paraId="00573746" w14:textId="77777777" w:rsidTr="00325A43">
        <w:tc>
          <w:tcPr>
            <w:tcW w:w="1668" w:type="dxa"/>
          </w:tcPr>
          <w:p w14:paraId="488CFDC3" w14:textId="585ED2A6" w:rsidR="00325A43" w:rsidRDefault="00325A43" w:rsidP="009077AD">
            <w:proofErr w:type="spellStart"/>
            <w:r>
              <w:lastRenderedPageBreak/>
              <w:t>Emae</w:t>
            </w:r>
            <w:proofErr w:type="spellEnd"/>
          </w:p>
        </w:tc>
        <w:tc>
          <w:tcPr>
            <w:tcW w:w="2409" w:type="dxa"/>
          </w:tcPr>
          <w:p w14:paraId="48C3FCA7" w14:textId="77777777" w:rsidR="00325A43" w:rsidRPr="007C647A" w:rsidRDefault="00325A43" w:rsidP="00325A43">
            <w:proofErr w:type="spellStart"/>
            <w:r w:rsidRPr="007C647A">
              <w:rPr>
                <w:b/>
              </w:rPr>
              <w:t>Lat</w:t>
            </w:r>
            <w:proofErr w:type="spellEnd"/>
            <w:r w:rsidRPr="007C647A">
              <w:t xml:space="preserve"> S 16 </w:t>
            </w:r>
            <w:proofErr w:type="gramStart"/>
            <w:r w:rsidRPr="007C647A">
              <w:t>53  42</w:t>
            </w:r>
            <w:proofErr w:type="gramEnd"/>
            <w:r w:rsidRPr="007C647A">
              <w:t xml:space="preserve"> </w:t>
            </w:r>
          </w:p>
          <w:p w14:paraId="63F00DE2" w14:textId="21C05E0C" w:rsidR="00325A43" w:rsidRPr="007C647A" w:rsidRDefault="00325A43" w:rsidP="00325A43">
            <w:pPr>
              <w:rPr>
                <w:b/>
              </w:rPr>
            </w:pPr>
            <w:r w:rsidRPr="007C647A">
              <w:rPr>
                <w:b/>
              </w:rPr>
              <w:t>Long E</w:t>
            </w:r>
            <w:r w:rsidRPr="007C647A">
              <w:t xml:space="preserve">168 20 </w:t>
            </w:r>
            <w:proofErr w:type="spellStart"/>
            <w:proofErr w:type="gramStart"/>
            <w:r w:rsidRPr="007C647A">
              <w:t>20</w:t>
            </w:r>
            <w:proofErr w:type="spellEnd"/>
            <w:r w:rsidRPr="007C647A">
              <w:t xml:space="preserve">  </w:t>
            </w:r>
            <w:proofErr w:type="gramEnd"/>
          </w:p>
        </w:tc>
        <w:tc>
          <w:tcPr>
            <w:tcW w:w="2410" w:type="dxa"/>
          </w:tcPr>
          <w:p w14:paraId="09C5DF69" w14:textId="77777777" w:rsidR="00325A43" w:rsidRPr="00A52880" w:rsidRDefault="00A52880" w:rsidP="009077AD">
            <w:r w:rsidRPr="00A52880">
              <w:t>Islander</w:t>
            </w:r>
          </w:p>
          <w:p w14:paraId="5DD4D25C" w14:textId="77777777" w:rsidR="00A52880" w:rsidRPr="00A52880" w:rsidRDefault="00A52880" w:rsidP="00A52880">
            <w:pPr>
              <w:rPr>
                <w:color w:val="000000"/>
                <w:lang w:val="en-AU" w:eastAsia="en-US"/>
              </w:rPr>
            </w:pPr>
            <w:r w:rsidRPr="00A52880">
              <w:rPr>
                <w:color w:val="000000"/>
                <w:lang w:val="en-AU" w:eastAsia="en-US"/>
              </w:rPr>
              <w:t>Mon, Wed, Thu, Fri</w:t>
            </w:r>
          </w:p>
          <w:p w14:paraId="0B519476" w14:textId="77777777" w:rsidR="00A52880" w:rsidRPr="00A52880" w:rsidRDefault="00A52880" w:rsidP="009077AD"/>
        </w:tc>
        <w:tc>
          <w:tcPr>
            <w:tcW w:w="2534" w:type="dxa"/>
          </w:tcPr>
          <w:p w14:paraId="5DE43858" w14:textId="77777777" w:rsidR="00325A43" w:rsidRDefault="00325A43" w:rsidP="00325A43">
            <w:r>
              <w:t>785m x 30m</w:t>
            </w:r>
          </w:p>
          <w:p w14:paraId="175261BC" w14:textId="77777777" w:rsidR="00325A43" w:rsidRDefault="00325A43" w:rsidP="00325A43">
            <w:r>
              <w:t>Grass on soil</w:t>
            </w:r>
          </w:p>
          <w:p w14:paraId="53B921EC" w14:textId="77777777" w:rsidR="00325A43" w:rsidRDefault="00325A43" w:rsidP="009077AD"/>
        </w:tc>
      </w:tr>
      <w:tr w:rsidR="00325A43" w14:paraId="078E9B9A" w14:textId="77777777" w:rsidTr="00325A43">
        <w:tc>
          <w:tcPr>
            <w:tcW w:w="1668" w:type="dxa"/>
          </w:tcPr>
          <w:p w14:paraId="017D93BF" w14:textId="07188176" w:rsidR="00325A43" w:rsidRDefault="00325A43" w:rsidP="009077AD">
            <w:proofErr w:type="spellStart"/>
            <w:r>
              <w:t>Tongoa</w:t>
            </w:r>
            <w:proofErr w:type="spellEnd"/>
          </w:p>
        </w:tc>
        <w:tc>
          <w:tcPr>
            <w:tcW w:w="2409" w:type="dxa"/>
          </w:tcPr>
          <w:p w14:paraId="1973706A" w14:textId="77777777" w:rsidR="00325A43" w:rsidRPr="007C647A" w:rsidRDefault="00325A43" w:rsidP="00325A43">
            <w:proofErr w:type="spellStart"/>
            <w:r w:rsidRPr="007C647A">
              <w:rPr>
                <w:b/>
              </w:rPr>
              <w:t>Lat</w:t>
            </w:r>
            <w:proofErr w:type="spellEnd"/>
            <w:r w:rsidRPr="007C647A">
              <w:t xml:space="preserve"> S 16 53 42</w:t>
            </w:r>
          </w:p>
          <w:p w14:paraId="7CAC6321" w14:textId="77777777" w:rsidR="00325A43" w:rsidRPr="007C647A" w:rsidRDefault="00325A43" w:rsidP="00325A43">
            <w:r w:rsidRPr="007C647A">
              <w:t xml:space="preserve"> </w:t>
            </w:r>
            <w:r w:rsidRPr="007C647A">
              <w:rPr>
                <w:b/>
              </w:rPr>
              <w:t>Long E</w:t>
            </w:r>
            <w:r w:rsidRPr="007C647A">
              <w:t xml:space="preserve">168 32 40 </w:t>
            </w:r>
          </w:p>
          <w:p w14:paraId="4999A615" w14:textId="77777777" w:rsidR="00325A43" w:rsidRPr="007C647A" w:rsidRDefault="00325A43" w:rsidP="009077AD">
            <w:pPr>
              <w:rPr>
                <w:b/>
              </w:rPr>
            </w:pPr>
          </w:p>
        </w:tc>
        <w:tc>
          <w:tcPr>
            <w:tcW w:w="2410" w:type="dxa"/>
          </w:tcPr>
          <w:p w14:paraId="6C8115C0" w14:textId="220FE8A4" w:rsidR="00A52880" w:rsidRPr="00A52880" w:rsidRDefault="00A52880" w:rsidP="00A52880">
            <w:pPr>
              <w:rPr>
                <w:color w:val="000000"/>
                <w:lang w:val="en-AU" w:eastAsia="en-US"/>
              </w:rPr>
            </w:pPr>
            <w:r w:rsidRPr="00A52880">
              <w:rPr>
                <w:color w:val="000000"/>
                <w:lang w:val="en-AU" w:eastAsia="en-US"/>
              </w:rPr>
              <w:t>Islander</w:t>
            </w:r>
          </w:p>
          <w:p w14:paraId="02BD01B7" w14:textId="77777777" w:rsidR="00A52880" w:rsidRPr="00A52880" w:rsidRDefault="00A52880" w:rsidP="00A52880">
            <w:pPr>
              <w:rPr>
                <w:color w:val="000000"/>
                <w:lang w:val="en-AU" w:eastAsia="en-US"/>
              </w:rPr>
            </w:pPr>
            <w:r w:rsidRPr="00A52880">
              <w:rPr>
                <w:color w:val="000000"/>
                <w:lang w:val="en-AU" w:eastAsia="en-US"/>
              </w:rPr>
              <w:t xml:space="preserve">Mon, </w:t>
            </w:r>
            <w:proofErr w:type="gramStart"/>
            <w:r w:rsidRPr="00A52880">
              <w:rPr>
                <w:color w:val="000000"/>
                <w:lang w:val="en-AU" w:eastAsia="en-US"/>
              </w:rPr>
              <w:t>Tue ,Fri</w:t>
            </w:r>
            <w:proofErr w:type="gramEnd"/>
            <w:r w:rsidRPr="00A52880">
              <w:rPr>
                <w:color w:val="000000"/>
                <w:lang w:val="en-AU" w:eastAsia="en-US"/>
              </w:rPr>
              <w:t>, Sat</w:t>
            </w:r>
          </w:p>
          <w:p w14:paraId="2685471A" w14:textId="77777777" w:rsidR="00325A43" w:rsidRPr="00A52880" w:rsidRDefault="00325A43" w:rsidP="009077AD"/>
        </w:tc>
        <w:tc>
          <w:tcPr>
            <w:tcW w:w="2534" w:type="dxa"/>
          </w:tcPr>
          <w:p w14:paraId="75838C70" w14:textId="77777777" w:rsidR="00325A43" w:rsidRDefault="00325A43" w:rsidP="00325A43">
            <w:r>
              <w:t>840m x 23m</w:t>
            </w:r>
          </w:p>
          <w:p w14:paraId="52AF9A53" w14:textId="77777777" w:rsidR="00325A43" w:rsidRDefault="00325A43" w:rsidP="00325A43">
            <w:r>
              <w:t>Grass on Soil</w:t>
            </w:r>
          </w:p>
          <w:p w14:paraId="62057CB8" w14:textId="77777777" w:rsidR="00325A43" w:rsidRDefault="00325A43" w:rsidP="009077AD"/>
        </w:tc>
      </w:tr>
    </w:tbl>
    <w:p w14:paraId="4631FCE2" w14:textId="0059DCDD" w:rsidR="00C45FC0" w:rsidRDefault="00C45FC0" w:rsidP="00B84821"/>
    <w:p w14:paraId="610DA60D" w14:textId="474007BF" w:rsidR="00E04583" w:rsidRPr="007909E7" w:rsidRDefault="00E04583" w:rsidP="00B84821">
      <w:pPr>
        <w:rPr>
          <w:b/>
        </w:rPr>
      </w:pPr>
      <w:proofErr w:type="gramStart"/>
      <w:r w:rsidRPr="007909E7">
        <w:rPr>
          <w:b/>
        </w:rPr>
        <w:t>Helicopter landing spots.</w:t>
      </w:r>
      <w:proofErr w:type="gramEnd"/>
    </w:p>
    <w:p w14:paraId="153F1B12" w14:textId="77777777" w:rsidR="007909E7" w:rsidRDefault="007909E7" w:rsidP="00B84821"/>
    <w:p w14:paraId="63A83682" w14:textId="2E60A84B" w:rsidR="00E04583" w:rsidRDefault="00E04583" w:rsidP="00B84821">
      <w:r>
        <w:t>All islands have a football field where a helicopter could land.</w:t>
      </w:r>
    </w:p>
    <w:p w14:paraId="3C57FAD7" w14:textId="696DD238" w:rsidR="00E221A2" w:rsidRPr="005A6C2E" w:rsidRDefault="005A6C2E" w:rsidP="005A6C2E">
      <w:pPr>
        <w:pStyle w:val="Heading2"/>
        <w:rPr>
          <w:color w:val="auto"/>
        </w:rPr>
      </w:pPr>
      <w:r w:rsidRPr="005A6C2E">
        <w:rPr>
          <w:color w:val="auto"/>
        </w:rPr>
        <w:t>Sea transport</w:t>
      </w:r>
    </w:p>
    <w:p w14:paraId="163ED855" w14:textId="77777777" w:rsidR="0094582F" w:rsidRDefault="0094582F" w:rsidP="00F46134">
      <w:pPr>
        <w:ind w:left="540"/>
        <w:rPr>
          <w:rFonts w:ascii="Georgia" w:hAnsi="Georgia"/>
          <w:sz w:val="22"/>
          <w:szCs w:val="22"/>
        </w:rPr>
      </w:pPr>
    </w:p>
    <w:p w14:paraId="3526AF72" w14:textId="5CB5CDF7" w:rsidR="005A6C2E" w:rsidRDefault="005A6C2E" w:rsidP="005A6C2E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 xml:space="preserve">The following ships routinely service the Shepherd islands, however any ship travelling </w:t>
      </w:r>
      <w:proofErr w:type="gramStart"/>
      <w:r>
        <w:rPr>
          <w:rFonts w:ascii="Georgia" w:hAnsi="Georgia"/>
          <w:sz w:val="22"/>
          <w:szCs w:val="22"/>
        </w:rPr>
        <w:t>North</w:t>
      </w:r>
      <w:proofErr w:type="gramEnd"/>
      <w:r>
        <w:rPr>
          <w:rFonts w:ascii="Georgia" w:hAnsi="Georgia"/>
          <w:sz w:val="22"/>
          <w:szCs w:val="22"/>
        </w:rPr>
        <w:t xml:space="preserve"> may be able to drop supplies on the way to their intended destination.</w:t>
      </w:r>
    </w:p>
    <w:p w14:paraId="39C3FEBD" w14:textId="77777777" w:rsidR="00EC5BC1" w:rsidRDefault="00EC5BC1" w:rsidP="005A6C2E">
      <w:pPr>
        <w:rPr>
          <w:rFonts w:ascii="Georgia" w:hAnsi="Georgia"/>
          <w:sz w:val="22"/>
          <w:szCs w:val="22"/>
        </w:rPr>
      </w:pPr>
    </w:p>
    <w:p w14:paraId="2F106670" w14:textId="328E926D" w:rsidR="00EC5BC1" w:rsidRDefault="00EC5BC1" w:rsidP="005A6C2E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 xml:space="preserve">LC Freedom </w:t>
      </w:r>
    </w:p>
    <w:p w14:paraId="23369EFF" w14:textId="0FABD6CB" w:rsidR="00EC5BC1" w:rsidRDefault="00EC5BC1" w:rsidP="005A6C2E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MV Brooklyn</w:t>
      </w:r>
    </w:p>
    <w:p w14:paraId="21875C18" w14:textId="43415367" w:rsidR="005B37A0" w:rsidRDefault="005B37A0" w:rsidP="005A6C2E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 xml:space="preserve">LC </w:t>
      </w:r>
      <w:proofErr w:type="spellStart"/>
      <w:r>
        <w:rPr>
          <w:rFonts w:ascii="Georgia" w:hAnsi="Georgia"/>
          <w:sz w:val="22"/>
          <w:szCs w:val="22"/>
        </w:rPr>
        <w:t>Urata</w:t>
      </w:r>
      <w:proofErr w:type="spellEnd"/>
    </w:p>
    <w:p w14:paraId="60E4C408" w14:textId="3C2970DB" w:rsidR="005B37A0" w:rsidRDefault="005B37A0" w:rsidP="005A6C2E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 xml:space="preserve">LC </w:t>
      </w:r>
      <w:proofErr w:type="spellStart"/>
      <w:r>
        <w:rPr>
          <w:rFonts w:ascii="Georgia" w:hAnsi="Georgia"/>
          <w:sz w:val="22"/>
          <w:szCs w:val="22"/>
        </w:rPr>
        <w:t>Austrader</w:t>
      </w:r>
      <w:proofErr w:type="spellEnd"/>
    </w:p>
    <w:p w14:paraId="1CDB649E" w14:textId="27AFB9D2" w:rsidR="005B37A0" w:rsidRDefault="005B37A0" w:rsidP="005A6C2E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LC Valery</w:t>
      </w:r>
    </w:p>
    <w:p w14:paraId="1B787E84" w14:textId="5037715B" w:rsidR="005B37A0" w:rsidRDefault="005B37A0" w:rsidP="005A6C2E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 xml:space="preserve">MV </w:t>
      </w:r>
      <w:proofErr w:type="spellStart"/>
      <w:r>
        <w:rPr>
          <w:rFonts w:ascii="Georgia" w:hAnsi="Georgia"/>
          <w:sz w:val="22"/>
          <w:szCs w:val="22"/>
        </w:rPr>
        <w:t>Lepati</w:t>
      </w:r>
      <w:proofErr w:type="spellEnd"/>
    </w:p>
    <w:p w14:paraId="7A04A013" w14:textId="1E7DE7F3" w:rsidR="005B37A0" w:rsidRDefault="005B37A0" w:rsidP="005A6C2E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Lara Star</w:t>
      </w:r>
    </w:p>
    <w:p w14:paraId="58D978B8" w14:textId="77777777" w:rsidR="002D5ADB" w:rsidRDefault="002D5ADB" w:rsidP="005A6C2E">
      <w:pPr>
        <w:rPr>
          <w:rFonts w:ascii="Georgia" w:hAnsi="Georgia"/>
          <w:sz w:val="22"/>
          <w:szCs w:val="22"/>
        </w:rPr>
      </w:pPr>
    </w:p>
    <w:p w14:paraId="382B8EF1" w14:textId="4A3756A0" w:rsidR="002D5ADB" w:rsidRDefault="00224906" w:rsidP="005A6C2E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 xml:space="preserve">There </w:t>
      </w:r>
    </w:p>
    <w:p w14:paraId="7A178FB6" w14:textId="65AFFFF9" w:rsidR="002D5ADB" w:rsidRPr="00224906" w:rsidRDefault="002D5ADB" w:rsidP="00224906">
      <w:pPr>
        <w:pStyle w:val="Heading2"/>
        <w:rPr>
          <w:color w:val="auto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35"/>
        <w:gridCol w:w="3118"/>
        <w:gridCol w:w="3668"/>
      </w:tblGrid>
      <w:tr w:rsidR="002D5ADB" w:rsidRPr="00893E3D" w14:paraId="5165835F" w14:textId="77777777" w:rsidTr="00CA777E">
        <w:tc>
          <w:tcPr>
            <w:tcW w:w="2235" w:type="dxa"/>
            <w:shd w:val="clear" w:color="auto" w:fill="FFFF00"/>
          </w:tcPr>
          <w:p w14:paraId="3EC5B4C9" w14:textId="77777777" w:rsidR="002D5ADB" w:rsidRPr="00893E3D" w:rsidRDefault="002D5ADB" w:rsidP="00CA777E">
            <w:pPr>
              <w:rPr>
                <w:b/>
              </w:rPr>
            </w:pPr>
            <w:r w:rsidRPr="00893E3D">
              <w:rPr>
                <w:b/>
              </w:rPr>
              <w:t>Port Name</w:t>
            </w:r>
          </w:p>
        </w:tc>
        <w:tc>
          <w:tcPr>
            <w:tcW w:w="3118" w:type="dxa"/>
            <w:shd w:val="clear" w:color="auto" w:fill="FFFF00"/>
          </w:tcPr>
          <w:p w14:paraId="41B5578A" w14:textId="77777777" w:rsidR="002D5ADB" w:rsidRPr="00893E3D" w:rsidRDefault="002D5ADB" w:rsidP="00CA777E">
            <w:pPr>
              <w:rPr>
                <w:b/>
              </w:rPr>
            </w:pPr>
            <w:r>
              <w:rPr>
                <w:b/>
              </w:rPr>
              <w:t>Location/</w:t>
            </w:r>
            <w:r w:rsidRPr="00893E3D">
              <w:rPr>
                <w:b/>
              </w:rPr>
              <w:t>Coordinates</w:t>
            </w:r>
          </w:p>
        </w:tc>
        <w:tc>
          <w:tcPr>
            <w:tcW w:w="3668" w:type="dxa"/>
            <w:shd w:val="clear" w:color="auto" w:fill="FFFF00"/>
          </w:tcPr>
          <w:p w14:paraId="64EC1EC6" w14:textId="77777777" w:rsidR="002D5ADB" w:rsidRPr="00893E3D" w:rsidRDefault="002D5ADB" w:rsidP="00CA777E">
            <w:pPr>
              <w:rPr>
                <w:b/>
              </w:rPr>
            </w:pPr>
            <w:r>
              <w:rPr>
                <w:b/>
              </w:rPr>
              <w:t>Type</w:t>
            </w:r>
          </w:p>
        </w:tc>
      </w:tr>
      <w:tr w:rsidR="002D5ADB" w14:paraId="10A5E71D" w14:textId="77777777" w:rsidTr="002D5ADB">
        <w:tc>
          <w:tcPr>
            <w:tcW w:w="9021" w:type="dxa"/>
            <w:gridSpan w:val="3"/>
            <w:shd w:val="clear" w:color="auto" w:fill="C6D9F1" w:themeFill="text2" w:themeFillTint="33"/>
          </w:tcPr>
          <w:p w14:paraId="3E6DAD80" w14:textId="64166CF5" w:rsidR="002D5ADB" w:rsidRPr="00054433" w:rsidRDefault="002D5ADB" w:rsidP="00CA777E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Matasso</w:t>
            </w:r>
            <w:proofErr w:type="spellEnd"/>
          </w:p>
        </w:tc>
      </w:tr>
      <w:tr w:rsidR="002D5ADB" w14:paraId="7E8D85B5" w14:textId="77777777" w:rsidTr="00CA777E">
        <w:tc>
          <w:tcPr>
            <w:tcW w:w="2235" w:type="dxa"/>
          </w:tcPr>
          <w:p w14:paraId="5D868EC3" w14:textId="0AD56B9F" w:rsidR="002D5ADB" w:rsidRDefault="00CA777E" w:rsidP="00CA777E">
            <w:proofErr w:type="spellStart"/>
            <w:r>
              <w:t>Matasso</w:t>
            </w:r>
            <w:proofErr w:type="spellEnd"/>
            <w:r w:rsidR="00272C0C">
              <w:t xml:space="preserve"> port</w:t>
            </w:r>
          </w:p>
        </w:tc>
        <w:tc>
          <w:tcPr>
            <w:tcW w:w="3118" w:type="dxa"/>
          </w:tcPr>
          <w:p w14:paraId="5651126B" w14:textId="4BFB1599" w:rsidR="002D5ADB" w:rsidRDefault="00160509" w:rsidP="00CA777E">
            <w:proofErr w:type="spellStart"/>
            <w:r>
              <w:t>Lat</w:t>
            </w:r>
            <w:proofErr w:type="spellEnd"/>
            <w:r>
              <w:t>: 17.15.35S</w:t>
            </w:r>
          </w:p>
          <w:p w14:paraId="7A787B4D" w14:textId="7B1F2850" w:rsidR="00160509" w:rsidRDefault="00160509" w:rsidP="00CA777E">
            <w:r>
              <w:t>Long: 168.35.07E</w:t>
            </w:r>
          </w:p>
          <w:p w14:paraId="722C0F23" w14:textId="5EE360EA" w:rsidR="00160509" w:rsidRDefault="00160509" w:rsidP="00CA777E"/>
        </w:tc>
        <w:tc>
          <w:tcPr>
            <w:tcW w:w="3668" w:type="dxa"/>
          </w:tcPr>
          <w:p w14:paraId="1F4D9659" w14:textId="3F150AEB" w:rsidR="002D5ADB" w:rsidRDefault="001E191B" w:rsidP="001E191B">
            <w:r>
              <w:t>Landing craft on the reef</w:t>
            </w:r>
            <w:r w:rsidR="002D5ADB">
              <w:t xml:space="preserve"> in low seas</w:t>
            </w:r>
            <w:r>
              <w:t>.</w:t>
            </w:r>
          </w:p>
        </w:tc>
      </w:tr>
      <w:tr w:rsidR="002D5ADB" w:rsidRPr="002D5ADB" w14:paraId="0D8F9F36" w14:textId="77777777" w:rsidTr="002D5ADB">
        <w:tc>
          <w:tcPr>
            <w:tcW w:w="9021" w:type="dxa"/>
            <w:gridSpan w:val="3"/>
            <w:shd w:val="clear" w:color="auto" w:fill="C6D9F1" w:themeFill="text2" w:themeFillTint="33"/>
          </w:tcPr>
          <w:p w14:paraId="188A529A" w14:textId="7F3C6BA8" w:rsidR="002D5ADB" w:rsidRPr="002D5ADB" w:rsidRDefault="002D5ADB" w:rsidP="002D5ADB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Makira</w:t>
            </w:r>
            <w:proofErr w:type="spellEnd"/>
          </w:p>
        </w:tc>
      </w:tr>
      <w:tr w:rsidR="002D5ADB" w14:paraId="6F3FC268" w14:textId="77777777" w:rsidTr="00CA777E">
        <w:tc>
          <w:tcPr>
            <w:tcW w:w="2235" w:type="dxa"/>
          </w:tcPr>
          <w:p w14:paraId="164F657F" w14:textId="483A57BF" w:rsidR="002D5ADB" w:rsidRDefault="00CA777E" w:rsidP="00CA777E">
            <w:proofErr w:type="spellStart"/>
            <w:r>
              <w:t>Makira</w:t>
            </w:r>
            <w:proofErr w:type="spellEnd"/>
            <w:r w:rsidR="00272C0C">
              <w:t xml:space="preserve"> port</w:t>
            </w:r>
          </w:p>
        </w:tc>
        <w:tc>
          <w:tcPr>
            <w:tcW w:w="3118" w:type="dxa"/>
          </w:tcPr>
          <w:p w14:paraId="6DCA8A8B" w14:textId="547266A8" w:rsidR="00160509" w:rsidRDefault="00160509" w:rsidP="00160509">
            <w:proofErr w:type="spellStart"/>
            <w:r>
              <w:t>Lat</w:t>
            </w:r>
            <w:proofErr w:type="spellEnd"/>
            <w:r>
              <w:t>: 17.07.51S</w:t>
            </w:r>
          </w:p>
          <w:p w14:paraId="0E31F846" w14:textId="7B18A445" w:rsidR="00160509" w:rsidRDefault="00160509" w:rsidP="00160509">
            <w:r>
              <w:t>Long: 168.25.43E</w:t>
            </w:r>
          </w:p>
          <w:p w14:paraId="285494B5" w14:textId="2C15E448" w:rsidR="002D5ADB" w:rsidRDefault="002D5ADB" w:rsidP="00CA777E"/>
        </w:tc>
        <w:tc>
          <w:tcPr>
            <w:tcW w:w="3668" w:type="dxa"/>
          </w:tcPr>
          <w:p w14:paraId="4FD9BD4B" w14:textId="151C5CAC" w:rsidR="002D5ADB" w:rsidRDefault="001E191B" w:rsidP="001E191B">
            <w:r>
              <w:t xml:space="preserve">Landing craft on the beach. </w:t>
            </w:r>
          </w:p>
        </w:tc>
      </w:tr>
      <w:tr w:rsidR="002D5ADB" w14:paraId="20E234E6" w14:textId="77777777" w:rsidTr="002D5ADB">
        <w:tc>
          <w:tcPr>
            <w:tcW w:w="9021" w:type="dxa"/>
            <w:gridSpan w:val="3"/>
            <w:shd w:val="clear" w:color="auto" w:fill="C6D9F1" w:themeFill="text2" w:themeFillTint="33"/>
          </w:tcPr>
          <w:p w14:paraId="4D82757E" w14:textId="61E272FD" w:rsidR="002D5ADB" w:rsidRPr="002D5ADB" w:rsidRDefault="002D5ADB" w:rsidP="002D5ADB">
            <w:pPr>
              <w:jc w:val="center"/>
              <w:rPr>
                <w:b/>
              </w:rPr>
            </w:pPr>
            <w:proofErr w:type="spellStart"/>
            <w:r w:rsidRPr="002D5ADB">
              <w:rPr>
                <w:b/>
              </w:rPr>
              <w:t>Emae</w:t>
            </w:r>
            <w:proofErr w:type="spellEnd"/>
          </w:p>
        </w:tc>
      </w:tr>
      <w:tr w:rsidR="002D5ADB" w14:paraId="0759C592" w14:textId="77777777" w:rsidTr="00CA777E">
        <w:tc>
          <w:tcPr>
            <w:tcW w:w="2235" w:type="dxa"/>
          </w:tcPr>
          <w:p w14:paraId="4FB56BCB" w14:textId="77777777" w:rsidR="002D5ADB" w:rsidRDefault="001F7D06" w:rsidP="00CA777E">
            <w:proofErr w:type="spellStart"/>
            <w:r>
              <w:t>Sulu</w:t>
            </w:r>
            <w:r w:rsidR="000A5FEC">
              <w:t>a</w:t>
            </w:r>
            <w:proofErr w:type="spellEnd"/>
          </w:p>
          <w:p w14:paraId="7C11F9A7" w14:textId="12C74CCE" w:rsidR="001F7D06" w:rsidRDefault="001F7D06" w:rsidP="00CA777E">
            <w:r>
              <w:t>(NW)</w:t>
            </w:r>
          </w:p>
        </w:tc>
        <w:tc>
          <w:tcPr>
            <w:tcW w:w="3118" w:type="dxa"/>
          </w:tcPr>
          <w:p w14:paraId="755F0515" w14:textId="2D08A831" w:rsidR="007E7009" w:rsidRDefault="007E7009" w:rsidP="007E7009">
            <w:proofErr w:type="spellStart"/>
            <w:r>
              <w:t>Lat</w:t>
            </w:r>
            <w:proofErr w:type="spellEnd"/>
            <w:r>
              <w:t>: 17.03.22S</w:t>
            </w:r>
          </w:p>
          <w:p w14:paraId="5952E572" w14:textId="6D682435" w:rsidR="007E7009" w:rsidRDefault="007E7009" w:rsidP="007E7009">
            <w:r>
              <w:t>Long: 168.22.10E</w:t>
            </w:r>
          </w:p>
          <w:p w14:paraId="10DFC244" w14:textId="6A310378" w:rsidR="002D5ADB" w:rsidRDefault="002D5ADB" w:rsidP="00CA777E"/>
        </w:tc>
        <w:tc>
          <w:tcPr>
            <w:tcW w:w="3668" w:type="dxa"/>
          </w:tcPr>
          <w:p w14:paraId="732C58DB" w14:textId="40F47436" w:rsidR="002D5ADB" w:rsidRDefault="001F7D06" w:rsidP="00CA777E">
            <w:r>
              <w:t>Landing craft. Main port used by cargo ships.</w:t>
            </w:r>
          </w:p>
        </w:tc>
      </w:tr>
      <w:tr w:rsidR="002D5ADB" w14:paraId="71732723" w14:textId="77777777" w:rsidTr="00CA777E">
        <w:tc>
          <w:tcPr>
            <w:tcW w:w="2235" w:type="dxa"/>
          </w:tcPr>
          <w:p w14:paraId="7C375424" w14:textId="77777777" w:rsidR="002D5ADB" w:rsidRDefault="000A5FEC" w:rsidP="000A5FEC">
            <w:proofErr w:type="spellStart"/>
            <w:r>
              <w:t>Worarana</w:t>
            </w:r>
            <w:proofErr w:type="spellEnd"/>
          </w:p>
          <w:p w14:paraId="19FD16D5" w14:textId="71A3F544" w:rsidR="001F7D06" w:rsidRDefault="001F7D06" w:rsidP="000A5FEC">
            <w:r>
              <w:t>(E)</w:t>
            </w:r>
          </w:p>
        </w:tc>
        <w:tc>
          <w:tcPr>
            <w:tcW w:w="3118" w:type="dxa"/>
          </w:tcPr>
          <w:p w14:paraId="5DE18668" w14:textId="393CA3BF" w:rsidR="007E7009" w:rsidRDefault="007E7009" w:rsidP="007E7009">
            <w:proofErr w:type="spellStart"/>
            <w:r>
              <w:t>Lat</w:t>
            </w:r>
            <w:proofErr w:type="spellEnd"/>
            <w:r>
              <w:t>: 17.03.53S</w:t>
            </w:r>
          </w:p>
          <w:p w14:paraId="2FEE1EF8" w14:textId="11359F8E" w:rsidR="007E7009" w:rsidRDefault="007E7009" w:rsidP="007E7009">
            <w:r>
              <w:t>Long: 168.23.44E</w:t>
            </w:r>
          </w:p>
          <w:p w14:paraId="45DC62F2" w14:textId="113E118F" w:rsidR="002D5ADB" w:rsidRDefault="002D5ADB" w:rsidP="00CA777E"/>
        </w:tc>
        <w:tc>
          <w:tcPr>
            <w:tcW w:w="3668" w:type="dxa"/>
          </w:tcPr>
          <w:p w14:paraId="32CCAF70" w14:textId="6B570C04" w:rsidR="002D5ADB" w:rsidRDefault="001F7D06" w:rsidP="00CA777E">
            <w:r>
              <w:t>Landing craft.</w:t>
            </w:r>
            <w:r w:rsidR="002D5ADB">
              <w:t xml:space="preserve"> Protected bay for large ships</w:t>
            </w:r>
            <w:r>
              <w:t xml:space="preserve">. Best port to access Novo </w:t>
            </w:r>
            <w:proofErr w:type="spellStart"/>
            <w:r>
              <w:t>Borading</w:t>
            </w:r>
            <w:proofErr w:type="spellEnd"/>
            <w:r>
              <w:t xml:space="preserve"> school.</w:t>
            </w:r>
          </w:p>
        </w:tc>
      </w:tr>
      <w:tr w:rsidR="001F7D06" w14:paraId="68B3CD12" w14:textId="77777777" w:rsidTr="00CA777E">
        <w:tc>
          <w:tcPr>
            <w:tcW w:w="2235" w:type="dxa"/>
          </w:tcPr>
          <w:p w14:paraId="72F5629B" w14:textId="54CF1051" w:rsidR="001F7D06" w:rsidRDefault="001F7D06" w:rsidP="000A5FEC">
            <w:proofErr w:type="spellStart"/>
            <w:r>
              <w:t>Marae</w:t>
            </w:r>
            <w:proofErr w:type="spellEnd"/>
          </w:p>
        </w:tc>
        <w:tc>
          <w:tcPr>
            <w:tcW w:w="3118" w:type="dxa"/>
          </w:tcPr>
          <w:p w14:paraId="2C4B3DC7" w14:textId="35246A26" w:rsidR="006B2204" w:rsidRDefault="006B2204" w:rsidP="006B2204">
            <w:proofErr w:type="spellStart"/>
            <w:r>
              <w:t>Lat</w:t>
            </w:r>
            <w:proofErr w:type="spellEnd"/>
            <w:r>
              <w:t>: 17.02.18S</w:t>
            </w:r>
          </w:p>
          <w:p w14:paraId="5D8DC193" w14:textId="502E3593" w:rsidR="006B2204" w:rsidRDefault="00086259" w:rsidP="006B2204">
            <w:r>
              <w:t>Long: 168.22.145</w:t>
            </w:r>
            <w:r w:rsidR="006B2204">
              <w:t>E</w:t>
            </w:r>
          </w:p>
          <w:p w14:paraId="4AD4C3A7" w14:textId="77777777" w:rsidR="001F7D06" w:rsidRDefault="001F7D06" w:rsidP="00CA777E"/>
        </w:tc>
        <w:tc>
          <w:tcPr>
            <w:tcW w:w="3668" w:type="dxa"/>
          </w:tcPr>
          <w:p w14:paraId="5F62B482" w14:textId="65F381D6" w:rsidR="001F7D06" w:rsidRDefault="001F7D06" w:rsidP="001F7D06">
            <w:r>
              <w:t>Landing craft. Main port for large trucks and machinery.</w:t>
            </w:r>
          </w:p>
        </w:tc>
      </w:tr>
      <w:tr w:rsidR="002D5ADB" w14:paraId="10289176" w14:textId="77777777" w:rsidTr="002D5ADB">
        <w:tc>
          <w:tcPr>
            <w:tcW w:w="9021" w:type="dxa"/>
            <w:gridSpan w:val="3"/>
            <w:shd w:val="clear" w:color="auto" w:fill="C6D9F1" w:themeFill="text2" w:themeFillTint="33"/>
          </w:tcPr>
          <w:p w14:paraId="6E2B5A00" w14:textId="5C7D6BB3" w:rsidR="002D5ADB" w:rsidRPr="002D5ADB" w:rsidRDefault="002D5ADB" w:rsidP="002D5ADB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Buninga</w:t>
            </w:r>
            <w:proofErr w:type="spellEnd"/>
          </w:p>
        </w:tc>
      </w:tr>
      <w:tr w:rsidR="002D5ADB" w14:paraId="309F4268" w14:textId="77777777" w:rsidTr="00CA777E">
        <w:tc>
          <w:tcPr>
            <w:tcW w:w="2235" w:type="dxa"/>
          </w:tcPr>
          <w:p w14:paraId="7C658382" w14:textId="742A0381" w:rsidR="002D5ADB" w:rsidRDefault="00272C0C" w:rsidP="00CA777E">
            <w:proofErr w:type="spellStart"/>
            <w:r>
              <w:lastRenderedPageBreak/>
              <w:t>Buninga</w:t>
            </w:r>
            <w:proofErr w:type="spellEnd"/>
            <w:r>
              <w:t xml:space="preserve"> port</w:t>
            </w:r>
          </w:p>
        </w:tc>
        <w:tc>
          <w:tcPr>
            <w:tcW w:w="3118" w:type="dxa"/>
          </w:tcPr>
          <w:p w14:paraId="6CE88D07" w14:textId="27C7E0AF" w:rsidR="00160509" w:rsidRDefault="00160509" w:rsidP="00160509">
            <w:proofErr w:type="spellStart"/>
            <w:r>
              <w:t>Lat</w:t>
            </w:r>
            <w:proofErr w:type="spellEnd"/>
            <w:r>
              <w:t>: 17.01.08S</w:t>
            </w:r>
          </w:p>
          <w:p w14:paraId="307732CA" w14:textId="0DD516D3" w:rsidR="00160509" w:rsidRDefault="00160509" w:rsidP="00160509">
            <w:r>
              <w:t>Long: 168.35.07E</w:t>
            </w:r>
          </w:p>
          <w:p w14:paraId="22157D9B" w14:textId="128C1EF4" w:rsidR="002D5ADB" w:rsidRDefault="002D5ADB" w:rsidP="00CA777E"/>
        </w:tc>
        <w:tc>
          <w:tcPr>
            <w:tcW w:w="3668" w:type="dxa"/>
          </w:tcPr>
          <w:p w14:paraId="2D805DE7" w14:textId="4E640418" w:rsidR="002D5ADB" w:rsidRDefault="001E191B" w:rsidP="00CA777E">
            <w:r>
              <w:t>Anchorage</w:t>
            </w:r>
          </w:p>
        </w:tc>
      </w:tr>
      <w:tr w:rsidR="002B20E5" w14:paraId="5348FB62" w14:textId="77777777" w:rsidTr="002B20E5">
        <w:tc>
          <w:tcPr>
            <w:tcW w:w="9021" w:type="dxa"/>
            <w:gridSpan w:val="3"/>
            <w:shd w:val="clear" w:color="auto" w:fill="C6D9F1" w:themeFill="text2" w:themeFillTint="33"/>
          </w:tcPr>
          <w:p w14:paraId="7ECE8172" w14:textId="26312D55" w:rsidR="002B20E5" w:rsidRPr="002B20E5" w:rsidRDefault="002B20E5" w:rsidP="002B20E5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Tongariki</w:t>
            </w:r>
            <w:proofErr w:type="spellEnd"/>
          </w:p>
        </w:tc>
      </w:tr>
      <w:tr w:rsidR="002D5ADB" w14:paraId="20935E76" w14:textId="77777777" w:rsidTr="00CA777E">
        <w:tc>
          <w:tcPr>
            <w:tcW w:w="2235" w:type="dxa"/>
          </w:tcPr>
          <w:p w14:paraId="2A78B8CA" w14:textId="63A12EB4" w:rsidR="002D5ADB" w:rsidRDefault="00455532" w:rsidP="00CA777E">
            <w:proofErr w:type="spellStart"/>
            <w:r>
              <w:t>Tongariki</w:t>
            </w:r>
            <w:proofErr w:type="spellEnd"/>
            <w:r>
              <w:t xml:space="preserve"> port</w:t>
            </w:r>
          </w:p>
        </w:tc>
        <w:tc>
          <w:tcPr>
            <w:tcW w:w="3118" w:type="dxa"/>
          </w:tcPr>
          <w:p w14:paraId="4C3ECDAF" w14:textId="56BEF3F9" w:rsidR="00521CB4" w:rsidRDefault="00521CB4" w:rsidP="00521CB4">
            <w:proofErr w:type="spellStart"/>
            <w:r>
              <w:t>Lat</w:t>
            </w:r>
            <w:proofErr w:type="spellEnd"/>
            <w:r>
              <w:t>: 17.00.37S</w:t>
            </w:r>
          </w:p>
          <w:p w14:paraId="20657E8E" w14:textId="534A107B" w:rsidR="00521CB4" w:rsidRDefault="00521CB4" w:rsidP="00521CB4">
            <w:r>
              <w:t>Long: 168.37.33E</w:t>
            </w:r>
          </w:p>
          <w:p w14:paraId="2078BD33" w14:textId="248C38E1" w:rsidR="002D5ADB" w:rsidRDefault="002D5ADB" w:rsidP="00CA777E"/>
        </w:tc>
        <w:tc>
          <w:tcPr>
            <w:tcW w:w="3668" w:type="dxa"/>
          </w:tcPr>
          <w:p w14:paraId="52FF209F" w14:textId="593E5A39" w:rsidR="002D5ADB" w:rsidRDefault="00E04583" w:rsidP="00CA777E">
            <w:r>
              <w:t xml:space="preserve">Anchorage </w:t>
            </w:r>
          </w:p>
        </w:tc>
      </w:tr>
      <w:tr w:rsidR="002B20E5" w14:paraId="532219A8" w14:textId="77777777" w:rsidTr="002B20E5">
        <w:tc>
          <w:tcPr>
            <w:tcW w:w="9021" w:type="dxa"/>
            <w:gridSpan w:val="3"/>
            <w:shd w:val="clear" w:color="auto" w:fill="C6D9F1" w:themeFill="text2" w:themeFillTint="33"/>
          </w:tcPr>
          <w:p w14:paraId="35427F80" w14:textId="39AE4AA1" w:rsidR="002B20E5" w:rsidRPr="002B20E5" w:rsidRDefault="002B20E5" w:rsidP="002B20E5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Tongoa</w:t>
            </w:r>
            <w:proofErr w:type="spellEnd"/>
          </w:p>
        </w:tc>
      </w:tr>
      <w:tr w:rsidR="002D5ADB" w14:paraId="24602769" w14:textId="77777777" w:rsidTr="00CA777E">
        <w:tc>
          <w:tcPr>
            <w:tcW w:w="2235" w:type="dxa"/>
          </w:tcPr>
          <w:p w14:paraId="2DC808EE" w14:textId="520E37B2" w:rsidR="002D5ADB" w:rsidRDefault="000A5FEC" w:rsidP="00CA777E">
            <w:proofErr w:type="spellStart"/>
            <w:r>
              <w:t>Panita</w:t>
            </w:r>
            <w:proofErr w:type="spellEnd"/>
          </w:p>
        </w:tc>
        <w:tc>
          <w:tcPr>
            <w:tcW w:w="3118" w:type="dxa"/>
          </w:tcPr>
          <w:p w14:paraId="3E6CC9D0" w14:textId="05C36521" w:rsidR="00DC0E89" w:rsidRDefault="00DC0E89" w:rsidP="00DC0E89">
            <w:proofErr w:type="spellStart"/>
            <w:r>
              <w:t>Lat</w:t>
            </w:r>
            <w:proofErr w:type="spellEnd"/>
            <w:r>
              <w:t>: 16.55.02S</w:t>
            </w:r>
          </w:p>
          <w:p w14:paraId="44F95228" w14:textId="75657A90" w:rsidR="002D5ADB" w:rsidRDefault="00DC0E89" w:rsidP="00DC0E89">
            <w:r>
              <w:t>Long: 168.53.31E</w:t>
            </w:r>
          </w:p>
        </w:tc>
        <w:tc>
          <w:tcPr>
            <w:tcW w:w="3668" w:type="dxa"/>
          </w:tcPr>
          <w:p w14:paraId="2BD1A2D2" w14:textId="617BAFA1" w:rsidR="002D5ADB" w:rsidRDefault="00E04583" w:rsidP="00CA777E">
            <w:r>
              <w:t>Landing craft</w:t>
            </w:r>
          </w:p>
        </w:tc>
      </w:tr>
      <w:tr w:rsidR="002D5ADB" w14:paraId="39109473" w14:textId="77777777" w:rsidTr="00CA777E">
        <w:tc>
          <w:tcPr>
            <w:tcW w:w="2235" w:type="dxa"/>
          </w:tcPr>
          <w:p w14:paraId="17D4A7CF" w14:textId="34103A0D" w:rsidR="002D5ADB" w:rsidRDefault="00C15F17" w:rsidP="00CA777E">
            <w:proofErr w:type="spellStart"/>
            <w:r>
              <w:t>Ravenga</w:t>
            </w:r>
            <w:proofErr w:type="spellEnd"/>
          </w:p>
        </w:tc>
        <w:tc>
          <w:tcPr>
            <w:tcW w:w="3118" w:type="dxa"/>
          </w:tcPr>
          <w:p w14:paraId="50739AF8" w14:textId="7ABF1B15" w:rsidR="00DC0E89" w:rsidRDefault="00DC0E89" w:rsidP="00DC0E89">
            <w:proofErr w:type="spellStart"/>
            <w:r>
              <w:t>Lat</w:t>
            </w:r>
            <w:proofErr w:type="spellEnd"/>
            <w:r>
              <w:t>: 17.53.02S</w:t>
            </w:r>
          </w:p>
          <w:p w14:paraId="49F32378" w14:textId="7E0CE9A4" w:rsidR="002D5ADB" w:rsidRDefault="00DC0E89" w:rsidP="00DC0E89">
            <w:r>
              <w:t>Long: 168.53.31E</w:t>
            </w:r>
          </w:p>
        </w:tc>
        <w:tc>
          <w:tcPr>
            <w:tcW w:w="3668" w:type="dxa"/>
          </w:tcPr>
          <w:p w14:paraId="0FA49C65" w14:textId="48182622" w:rsidR="002D5ADB" w:rsidRDefault="00E04583" w:rsidP="00CA777E">
            <w:r>
              <w:t>Landing craft</w:t>
            </w:r>
          </w:p>
        </w:tc>
      </w:tr>
      <w:tr w:rsidR="008B648D" w14:paraId="195FE8F7" w14:textId="77777777" w:rsidTr="008B648D">
        <w:tc>
          <w:tcPr>
            <w:tcW w:w="9021" w:type="dxa"/>
            <w:gridSpan w:val="3"/>
            <w:shd w:val="clear" w:color="auto" w:fill="C6D9F1" w:themeFill="text2" w:themeFillTint="33"/>
          </w:tcPr>
          <w:p w14:paraId="0B74C2C0" w14:textId="6EE9EFAE" w:rsidR="008B648D" w:rsidRPr="00392611" w:rsidRDefault="008B648D" w:rsidP="008B648D">
            <w:pPr>
              <w:jc w:val="center"/>
              <w:rPr>
                <w:b/>
                <w:color w:val="FF0000"/>
              </w:rPr>
            </w:pPr>
            <w:proofErr w:type="spellStart"/>
            <w:r>
              <w:rPr>
                <w:b/>
              </w:rPr>
              <w:t>Epi</w:t>
            </w:r>
            <w:proofErr w:type="spellEnd"/>
            <w:r w:rsidR="00392611">
              <w:rPr>
                <w:b/>
              </w:rPr>
              <w:t xml:space="preserve"> – </w:t>
            </w:r>
            <w:r w:rsidR="00392611">
              <w:rPr>
                <w:b/>
                <w:color w:val="FF0000"/>
              </w:rPr>
              <w:t xml:space="preserve">Philip </w:t>
            </w:r>
            <w:proofErr w:type="spellStart"/>
            <w:r w:rsidR="00392611">
              <w:rPr>
                <w:b/>
                <w:color w:val="FF0000"/>
              </w:rPr>
              <w:t>Meto</w:t>
            </w:r>
            <w:proofErr w:type="spellEnd"/>
            <w:r w:rsidR="00392611">
              <w:rPr>
                <w:b/>
                <w:color w:val="FF0000"/>
              </w:rPr>
              <w:t xml:space="preserve"> to advise from TC Cook review</w:t>
            </w:r>
          </w:p>
        </w:tc>
      </w:tr>
      <w:tr w:rsidR="008B648D" w14:paraId="467A7CB3" w14:textId="77777777" w:rsidTr="00CA777E">
        <w:tc>
          <w:tcPr>
            <w:tcW w:w="2235" w:type="dxa"/>
          </w:tcPr>
          <w:p w14:paraId="25653939" w14:textId="77777777" w:rsidR="008B648D" w:rsidRDefault="00747825" w:rsidP="00CA777E">
            <w:proofErr w:type="spellStart"/>
            <w:r>
              <w:t>Laman</w:t>
            </w:r>
            <w:proofErr w:type="spellEnd"/>
            <w:r>
              <w:t xml:space="preserve"> Bay</w:t>
            </w:r>
          </w:p>
          <w:p w14:paraId="5AB2F57F" w14:textId="6874A1C0" w:rsidR="0081044F" w:rsidRDefault="0081044F" w:rsidP="00CA777E">
            <w:r>
              <w:t>(NW)</w:t>
            </w:r>
          </w:p>
        </w:tc>
        <w:tc>
          <w:tcPr>
            <w:tcW w:w="3118" w:type="dxa"/>
          </w:tcPr>
          <w:p w14:paraId="21914CC7" w14:textId="77777777" w:rsidR="00066286" w:rsidRPr="00915B9C" w:rsidRDefault="00066286" w:rsidP="00066286">
            <w:pPr>
              <w:rPr>
                <w:rFonts w:ascii="Arial Narrow" w:hAnsi="Arial Narrow" w:cs="Arial"/>
              </w:rPr>
            </w:pPr>
            <w:r w:rsidRPr="00915B9C">
              <w:rPr>
                <w:rFonts w:ascii="Arial Narrow" w:hAnsi="Arial Narrow" w:cs="Arial"/>
              </w:rPr>
              <w:t>Lat. 16*35’23</w:t>
            </w:r>
            <w:proofErr w:type="gramStart"/>
            <w:r w:rsidRPr="00915B9C">
              <w:rPr>
                <w:rFonts w:ascii="Arial Narrow" w:hAnsi="Arial Narrow" w:cs="Arial"/>
              </w:rPr>
              <w:t>.06S</w:t>
            </w:r>
            <w:proofErr w:type="gramEnd"/>
          </w:p>
          <w:p w14:paraId="1E80EB85" w14:textId="5E3B266A" w:rsidR="008B648D" w:rsidRDefault="00066286" w:rsidP="00066286">
            <w:r w:rsidRPr="00915B9C">
              <w:rPr>
                <w:rFonts w:ascii="Arial Narrow" w:hAnsi="Arial Narrow" w:cs="Arial"/>
              </w:rPr>
              <w:t>Long. 168*09’50</w:t>
            </w:r>
            <w:proofErr w:type="gramStart"/>
            <w:r w:rsidRPr="00915B9C">
              <w:rPr>
                <w:rFonts w:ascii="Arial Narrow" w:hAnsi="Arial Narrow" w:cs="Arial"/>
              </w:rPr>
              <w:t>.25E</w:t>
            </w:r>
            <w:proofErr w:type="gramEnd"/>
          </w:p>
        </w:tc>
        <w:tc>
          <w:tcPr>
            <w:tcW w:w="3668" w:type="dxa"/>
          </w:tcPr>
          <w:p w14:paraId="52D813C0" w14:textId="3A3926C5" w:rsidR="008B648D" w:rsidRDefault="00B33142" w:rsidP="00CA777E">
            <w:r>
              <w:t>Wharf</w:t>
            </w:r>
            <w:r w:rsidR="00066286">
              <w:t xml:space="preserve">- less than 20T ship. Main port for </w:t>
            </w:r>
            <w:proofErr w:type="spellStart"/>
            <w:r w:rsidR="00066286">
              <w:t>Epi</w:t>
            </w:r>
            <w:proofErr w:type="spellEnd"/>
            <w:r w:rsidR="00066286">
              <w:t>.</w:t>
            </w:r>
          </w:p>
        </w:tc>
      </w:tr>
      <w:tr w:rsidR="008B648D" w14:paraId="37F0A6F2" w14:textId="77777777" w:rsidTr="00CA777E">
        <w:tc>
          <w:tcPr>
            <w:tcW w:w="2235" w:type="dxa"/>
          </w:tcPr>
          <w:p w14:paraId="51F3E444" w14:textId="457CD534" w:rsidR="008B648D" w:rsidRDefault="00066286" w:rsidP="00CA777E">
            <w:proofErr w:type="spellStart"/>
            <w:r>
              <w:t>Alak</w:t>
            </w:r>
            <w:proofErr w:type="spellEnd"/>
          </w:p>
        </w:tc>
        <w:tc>
          <w:tcPr>
            <w:tcW w:w="3118" w:type="dxa"/>
          </w:tcPr>
          <w:p w14:paraId="1488F327" w14:textId="77777777" w:rsidR="008B648D" w:rsidRDefault="008B648D" w:rsidP="00CA777E"/>
        </w:tc>
        <w:tc>
          <w:tcPr>
            <w:tcW w:w="3668" w:type="dxa"/>
          </w:tcPr>
          <w:p w14:paraId="64E4C89A" w14:textId="610BF4F2" w:rsidR="008B648D" w:rsidRDefault="00066286" w:rsidP="00CA777E">
            <w:r>
              <w:t>Landing craft</w:t>
            </w:r>
          </w:p>
        </w:tc>
      </w:tr>
      <w:tr w:rsidR="008B648D" w14:paraId="696E0D3A" w14:textId="77777777" w:rsidTr="00CA777E">
        <w:tc>
          <w:tcPr>
            <w:tcW w:w="2235" w:type="dxa"/>
          </w:tcPr>
          <w:p w14:paraId="7B831E4B" w14:textId="22C0C594" w:rsidR="008B648D" w:rsidRDefault="00066286" w:rsidP="00CA777E">
            <w:proofErr w:type="spellStart"/>
            <w:r>
              <w:t>Malpasi</w:t>
            </w:r>
            <w:proofErr w:type="spellEnd"/>
          </w:p>
        </w:tc>
        <w:tc>
          <w:tcPr>
            <w:tcW w:w="3118" w:type="dxa"/>
          </w:tcPr>
          <w:p w14:paraId="702E15A9" w14:textId="77777777" w:rsidR="008B648D" w:rsidRDefault="008B648D" w:rsidP="00CA777E"/>
        </w:tc>
        <w:tc>
          <w:tcPr>
            <w:tcW w:w="3668" w:type="dxa"/>
          </w:tcPr>
          <w:p w14:paraId="3301DC52" w14:textId="58687430" w:rsidR="008B648D" w:rsidRDefault="00066286" w:rsidP="00CA777E">
            <w:r>
              <w:t>Landing craft</w:t>
            </w:r>
          </w:p>
        </w:tc>
      </w:tr>
      <w:tr w:rsidR="008B648D" w14:paraId="2E548713" w14:textId="77777777" w:rsidTr="00CA777E">
        <w:tc>
          <w:tcPr>
            <w:tcW w:w="2235" w:type="dxa"/>
          </w:tcPr>
          <w:p w14:paraId="03FDEC56" w14:textId="3A3E42D5" w:rsidR="008B648D" w:rsidRDefault="00066286" w:rsidP="00CA777E">
            <w:proofErr w:type="spellStart"/>
            <w:r>
              <w:t>Komerana</w:t>
            </w:r>
            <w:proofErr w:type="spellEnd"/>
          </w:p>
        </w:tc>
        <w:tc>
          <w:tcPr>
            <w:tcW w:w="3118" w:type="dxa"/>
          </w:tcPr>
          <w:p w14:paraId="3F604C0D" w14:textId="77777777" w:rsidR="008B648D" w:rsidRDefault="008B648D" w:rsidP="00CA777E"/>
        </w:tc>
        <w:tc>
          <w:tcPr>
            <w:tcW w:w="3668" w:type="dxa"/>
          </w:tcPr>
          <w:p w14:paraId="6C525A06" w14:textId="0196C6B7" w:rsidR="008B648D" w:rsidRDefault="00066286" w:rsidP="00CA777E">
            <w:r>
              <w:t>Anchorage</w:t>
            </w:r>
          </w:p>
        </w:tc>
      </w:tr>
      <w:tr w:rsidR="008B648D" w14:paraId="770670D0" w14:textId="77777777" w:rsidTr="00CA777E">
        <w:tc>
          <w:tcPr>
            <w:tcW w:w="2235" w:type="dxa"/>
          </w:tcPr>
          <w:p w14:paraId="6ED78E35" w14:textId="10520C16" w:rsidR="008B648D" w:rsidRDefault="00066286" w:rsidP="00CA777E">
            <w:proofErr w:type="spellStart"/>
            <w:r>
              <w:t>Rovoliu</w:t>
            </w:r>
            <w:proofErr w:type="spellEnd"/>
          </w:p>
        </w:tc>
        <w:tc>
          <w:tcPr>
            <w:tcW w:w="3118" w:type="dxa"/>
          </w:tcPr>
          <w:p w14:paraId="5E777420" w14:textId="77777777" w:rsidR="008B648D" w:rsidRDefault="008B648D" w:rsidP="00CA777E"/>
        </w:tc>
        <w:tc>
          <w:tcPr>
            <w:tcW w:w="3668" w:type="dxa"/>
          </w:tcPr>
          <w:p w14:paraId="27AEC69E" w14:textId="36A664E9" w:rsidR="008B648D" w:rsidRDefault="00066286" w:rsidP="00CA777E">
            <w:r>
              <w:t>Anchorage</w:t>
            </w:r>
          </w:p>
        </w:tc>
      </w:tr>
      <w:tr w:rsidR="008B648D" w14:paraId="693570BE" w14:textId="77777777" w:rsidTr="00CA777E">
        <w:tc>
          <w:tcPr>
            <w:tcW w:w="2235" w:type="dxa"/>
          </w:tcPr>
          <w:p w14:paraId="72D5B45F" w14:textId="77777777" w:rsidR="008B648D" w:rsidRDefault="0081044F" w:rsidP="00CA777E">
            <w:r>
              <w:t xml:space="preserve">Nelsons Bay </w:t>
            </w:r>
          </w:p>
          <w:p w14:paraId="4B1A579E" w14:textId="7EDAA7D3" w:rsidR="0081044F" w:rsidRDefault="0081044F" w:rsidP="00CA777E">
            <w:r>
              <w:t>(SW)</w:t>
            </w:r>
          </w:p>
        </w:tc>
        <w:tc>
          <w:tcPr>
            <w:tcW w:w="3118" w:type="dxa"/>
          </w:tcPr>
          <w:p w14:paraId="4CA02F46" w14:textId="77777777" w:rsidR="008B648D" w:rsidRDefault="008B648D" w:rsidP="00CA777E"/>
        </w:tc>
        <w:tc>
          <w:tcPr>
            <w:tcW w:w="3668" w:type="dxa"/>
          </w:tcPr>
          <w:p w14:paraId="38427955" w14:textId="17BAC2F3" w:rsidR="008B648D" w:rsidRDefault="0081044F" w:rsidP="00CA777E">
            <w:r>
              <w:t>Landing craft</w:t>
            </w:r>
          </w:p>
        </w:tc>
      </w:tr>
      <w:tr w:rsidR="006E3295" w14:paraId="6E543169" w14:textId="77777777" w:rsidTr="00CA777E">
        <w:tc>
          <w:tcPr>
            <w:tcW w:w="2235" w:type="dxa"/>
          </w:tcPr>
          <w:p w14:paraId="51125954" w14:textId="6CE3DE99" w:rsidR="006E3295" w:rsidRDefault="006E3295" w:rsidP="00CA777E">
            <w:proofErr w:type="spellStart"/>
            <w:r>
              <w:t>Valesdir</w:t>
            </w:r>
            <w:proofErr w:type="spellEnd"/>
            <w:r>
              <w:t xml:space="preserve"> Port</w:t>
            </w:r>
          </w:p>
        </w:tc>
        <w:tc>
          <w:tcPr>
            <w:tcW w:w="3118" w:type="dxa"/>
          </w:tcPr>
          <w:p w14:paraId="47F9DBE8" w14:textId="77777777" w:rsidR="006E3295" w:rsidRDefault="006E3295" w:rsidP="00CA777E"/>
        </w:tc>
        <w:tc>
          <w:tcPr>
            <w:tcW w:w="3668" w:type="dxa"/>
          </w:tcPr>
          <w:p w14:paraId="57763ECD" w14:textId="7CDF91C2" w:rsidR="006E3295" w:rsidRDefault="006E3295" w:rsidP="00CA777E">
            <w:r>
              <w:t>Small wharf for banana boat.</w:t>
            </w:r>
          </w:p>
        </w:tc>
      </w:tr>
      <w:tr w:rsidR="006E3295" w14:paraId="5440681D" w14:textId="77777777" w:rsidTr="00CA777E">
        <w:tc>
          <w:tcPr>
            <w:tcW w:w="2235" w:type="dxa"/>
          </w:tcPr>
          <w:p w14:paraId="55849683" w14:textId="605CBD3E" w:rsidR="006E3295" w:rsidRDefault="00FF0A7F" w:rsidP="00CA777E">
            <w:proofErr w:type="spellStart"/>
            <w:r>
              <w:t>Metano</w:t>
            </w:r>
            <w:proofErr w:type="spellEnd"/>
          </w:p>
        </w:tc>
        <w:tc>
          <w:tcPr>
            <w:tcW w:w="3118" w:type="dxa"/>
          </w:tcPr>
          <w:p w14:paraId="5A8F14ED" w14:textId="77777777" w:rsidR="006E3295" w:rsidRDefault="006E3295" w:rsidP="00CA777E"/>
        </w:tc>
        <w:tc>
          <w:tcPr>
            <w:tcW w:w="3668" w:type="dxa"/>
          </w:tcPr>
          <w:p w14:paraId="3E22B32C" w14:textId="60D4F047" w:rsidR="006E3295" w:rsidRDefault="00FF0A7F" w:rsidP="00CA777E">
            <w:r>
              <w:t>Anchorage</w:t>
            </w:r>
          </w:p>
        </w:tc>
      </w:tr>
      <w:tr w:rsidR="006E3295" w14:paraId="7A5B91DC" w14:textId="77777777" w:rsidTr="00CA777E">
        <w:tc>
          <w:tcPr>
            <w:tcW w:w="2235" w:type="dxa"/>
          </w:tcPr>
          <w:p w14:paraId="5F583CAC" w14:textId="6412BE30" w:rsidR="006E3295" w:rsidRDefault="00FF0A7F" w:rsidP="00CA777E">
            <w:proofErr w:type="spellStart"/>
            <w:r>
              <w:t>Votlo</w:t>
            </w:r>
            <w:proofErr w:type="spellEnd"/>
            <w:r>
              <w:t xml:space="preserve"> (S)</w:t>
            </w:r>
          </w:p>
        </w:tc>
        <w:tc>
          <w:tcPr>
            <w:tcW w:w="3118" w:type="dxa"/>
          </w:tcPr>
          <w:p w14:paraId="571C7C35" w14:textId="77777777" w:rsidR="006E3295" w:rsidRDefault="006E3295" w:rsidP="00CA777E"/>
        </w:tc>
        <w:tc>
          <w:tcPr>
            <w:tcW w:w="3668" w:type="dxa"/>
          </w:tcPr>
          <w:p w14:paraId="7AD5E267" w14:textId="3E1734F1" w:rsidR="006E3295" w:rsidRDefault="00FF0A7F" w:rsidP="00CA777E">
            <w:r>
              <w:t>Landing craft</w:t>
            </w:r>
          </w:p>
        </w:tc>
      </w:tr>
      <w:tr w:rsidR="006E3295" w14:paraId="5BE84317" w14:textId="77777777" w:rsidTr="00CA777E">
        <w:tc>
          <w:tcPr>
            <w:tcW w:w="2235" w:type="dxa"/>
          </w:tcPr>
          <w:p w14:paraId="0F7DE731" w14:textId="458A2A81" w:rsidR="006E3295" w:rsidRDefault="00FF0A7F" w:rsidP="00CA777E">
            <w:r>
              <w:t xml:space="preserve">Port </w:t>
            </w:r>
            <w:proofErr w:type="spellStart"/>
            <w:r>
              <w:t>Kuimie</w:t>
            </w:r>
            <w:proofErr w:type="spellEnd"/>
            <w:r>
              <w:t xml:space="preserve"> (S)</w:t>
            </w:r>
          </w:p>
        </w:tc>
        <w:tc>
          <w:tcPr>
            <w:tcW w:w="3118" w:type="dxa"/>
          </w:tcPr>
          <w:p w14:paraId="6C1B088F" w14:textId="77777777" w:rsidR="006E3295" w:rsidRDefault="006E3295" w:rsidP="00CA777E"/>
        </w:tc>
        <w:tc>
          <w:tcPr>
            <w:tcW w:w="3668" w:type="dxa"/>
          </w:tcPr>
          <w:p w14:paraId="642433E8" w14:textId="6F986C93" w:rsidR="006E3295" w:rsidRDefault="00FF0A7F" w:rsidP="00CA777E">
            <w:r>
              <w:t>Landing craft</w:t>
            </w:r>
          </w:p>
        </w:tc>
      </w:tr>
      <w:tr w:rsidR="006E3295" w14:paraId="605B22C3" w14:textId="77777777" w:rsidTr="00CA777E">
        <w:tc>
          <w:tcPr>
            <w:tcW w:w="2235" w:type="dxa"/>
          </w:tcPr>
          <w:p w14:paraId="067D798E" w14:textId="625F3895" w:rsidR="00EE4AD5" w:rsidRDefault="00FF0A7F" w:rsidP="00CA777E">
            <w:proofErr w:type="spellStart"/>
            <w:r>
              <w:t>Tamasina</w:t>
            </w:r>
            <w:proofErr w:type="spellEnd"/>
            <w:r w:rsidR="00EE4AD5">
              <w:t xml:space="preserve"> (SE)</w:t>
            </w:r>
          </w:p>
        </w:tc>
        <w:tc>
          <w:tcPr>
            <w:tcW w:w="3118" w:type="dxa"/>
          </w:tcPr>
          <w:p w14:paraId="16ACEB0B" w14:textId="77777777" w:rsidR="006E3295" w:rsidRDefault="006E3295" w:rsidP="00CA777E"/>
        </w:tc>
        <w:tc>
          <w:tcPr>
            <w:tcW w:w="3668" w:type="dxa"/>
          </w:tcPr>
          <w:p w14:paraId="02C1D027" w14:textId="2CCD7F34" w:rsidR="006E3295" w:rsidRDefault="00FF0A7F" w:rsidP="00CA777E">
            <w:r>
              <w:t>Landing craft</w:t>
            </w:r>
          </w:p>
        </w:tc>
      </w:tr>
      <w:tr w:rsidR="006E3295" w14:paraId="4BE4C4FD" w14:textId="77777777" w:rsidTr="00CA777E">
        <w:tc>
          <w:tcPr>
            <w:tcW w:w="2235" w:type="dxa"/>
          </w:tcPr>
          <w:p w14:paraId="66162BE4" w14:textId="7A0A8EA8" w:rsidR="006E3295" w:rsidRDefault="00EE4AD5" w:rsidP="00CA777E">
            <w:proofErr w:type="spellStart"/>
            <w:r>
              <w:t>Maganua</w:t>
            </w:r>
            <w:proofErr w:type="spellEnd"/>
          </w:p>
        </w:tc>
        <w:tc>
          <w:tcPr>
            <w:tcW w:w="3118" w:type="dxa"/>
          </w:tcPr>
          <w:p w14:paraId="7B9EBB1E" w14:textId="77777777" w:rsidR="006E3295" w:rsidRDefault="006E3295" w:rsidP="00CA777E"/>
        </w:tc>
        <w:tc>
          <w:tcPr>
            <w:tcW w:w="3668" w:type="dxa"/>
          </w:tcPr>
          <w:p w14:paraId="137D6051" w14:textId="020FBDC5" w:rsidR="006E3295" w:rsidRDefault="00EE4AD5" w:rsidP="00CA777E">
            <w:r>
              <w:t>Landing craft</w:t>
            </w:r>
          </w:p>
        </w:tc>
      </w:tr>
      <w:tr w:rsidR="006E3295" w14:paraId="3BE220FC" w14:textId="77777777" w:rsidTr="00CA777E">
        <w:tc>
          <w:tcPr>
            <w:tcW w:w="2235" w:type="dxa"/>
          </w:tcPr>
          <w:p w14:paraId="7222BBA8" w14:textId="30EFD010" w:rsidR="006E3295" w:rsidRDefault="00EE4AD5" w:rsidP="00CA777E">
            <w:proofErr w:type="spellStart"/>
            <w:r>
              <w:t>Pril</w:t>
            </w:r>
            <w:proofErr w:type="spellEnd"/>
          </w:p>
        </w:tc>
        <w:tc>
          <w:tcPr>
            <w:tcW w:w="3118" w:type="dxa"/>
          </w:tcPr>
          <w:p w14:paraId="39860F46" w14:textId="77777777" w:rsidR="006E3295" w:rsidRDefault="006E3295" w:rsidP="00CA777E"/>
        </w:tc>
        <w:tc>
          <w:tcPr>
            <w:tcW w:w="3668" w:type="dxa"/>
          </w:tcPr>
          <w:p w14:paraId="6704BD61" w14:textId="77777777" w:rsidR="006E3295" w:rsidRDefault="006E3295" w:rsidP="00CA777E"/>
        </w:tc>
      </w:tr>
      <w:tr w:rsidR="006E3295" w14:paraId="114ACC98" w14:textId="77777777" w:rsidTr="00CA777E">
        <w:tc>
          <w:tcPr>
            <w:tcW w:w="2235" w:type="dxa"/>
          </w:tcPr>
          <w:p w14:paraId="1C86EEFA" w14:textId="77777777" w:rsidR="006E3295" w:rsidRDefault="006E3295" w:rsidP="00CA777E"/>
        </w:tc>
        <w:tc>
          <w:tcPr>
            <w:tcW w:w="3118" w:type="dxa"/>
          </w:tcPr>
          <w:p w14:paraId="7F8ABE6A" w14:textId="77777777" w:rsidR="006E3295" w:rsidRDefault="006E3295" w:rsidP="00CA777E"/>
        </w:tc>
        <w:tc>
          <w:tcPr>
            <w:tcW w:w="3668" w:type="dxa"/>
          </w:tcPr>
          <w:p w14:paraId="08B7E14C" w14:textId="77777777" w:rsidR="006E3295" w:rsidRDefault="006E3295" w:rsidP="00CA777E"/>
        </w:tc>
      </w:tr>
      <w:tr w:rsidR="006E3295" w14:paraId="2207A845" w14:textId="77777777" w:rsidTr="00CA777E">
        <w:tc>
          <w:tcPr>
            <w:tcW w:w="2235" w:type="dxa"/>
          </w:tcPr>
          <w:p w14:paraId="60AF0DA1" w14:textId="77777777" w:rsidR="006E3295" w:rsidRDefault="006E3295" w:rsidP="00CA777E"/>
        </w:tc>
        <w:tc>
          <w:tcPr>
            <w:tcW w:w="3118" w:type="dxa"/>
          </w:tcPr>
          <w:p w14:paraId="36AABC9F" w14:textId="77777777" w:rsidR="006E3295" w:rsidRDefault="006E3295" w:rsidP="00CA777E"/>
        </w:tc>
        <w:tc>
          <w:tcPr>
            <w:tcW w:w="3668" w:type="dxa"/>
          </w:tcPr>
          <w:p w14:paraId="4F12DF27" w14:textId="77777777" w:rsidR="006E3295" w:rsidRDefault="006E3295" w:rsidP="00CA777E"/>
        </w:tc>
      </w:tr>
    </w:tbl>
    <w:p w14:paraId="74F122FD" w14:textId="77777777" w:rsidR="002D5ADB" w:rsidRDefault="002D5ADB" w:rsidP="005A6C2E">
      <w:pPr>
        <w:rPr>
          <w:rFonts w:ascii="Georgia" w:hAnsi="Georgia"/>
          <w:sz w:val="22"/>
          <w:szCs w:val="22"/>
        </w:rPr>
      </w:pPr>
    </w:p>
    <w:p w14:paraId="789A3D88" w14:textId="77777777" w:rsidR="005B37A0" w:rsidRDefault="005B37A0" w:rsidP="005A6C2E">
      <w:pPr>
        <w:rPr>
          <w:rFonts w:ascii="Georgia" w:hAnsi="Georgia"/>
          <w:sz w:val="22"/>
          <w:szCs w:val="22"/>
        </w:rPr>
      </w:pPr>
    </w:p>
    <w:p w14:paraId="67750774" w14:textId="42CC2D24" w:rsidR="00EC5BC1" w:rsidRDefault="00324D69" w:rsidP="00205A73">
      <w:pPr>
        <w:pStyle w:val="Heading2"/>
        <w:rPr>
          <w:color w:val="auto"/>
        </w:rPr>
      </w:pPr>
      <w:r>
        <w:rPr>
          <w:color w:val="auto"/>
        </w:rPr>
        <w:t xml:space="preserve">Road transport </w:t>
      </w:r>
    </w:p>
    <w:p w14:paraId="47060673" w14:textId="4D3240C5" w:rsidR="00170E01" w:rsidRPr="00170E01" w:rsidRDefault="00170E01" w:rsidP="00170E01">
      <w:r>
        <w:t>Fuel is 250vt -300vt/L.</w:t>
      </w:r>
    </w:p>
    <w:p w14:paraId="48030946" w14:textId="77777777" w:rsidR="00224906" w:rsidRDefault="00224906" w:rsidP="005A6C2E">
      <w:pPr>
        <w:rPr>
          <w:rFonts w:ascii="Georgia" w:hAnsi="Georgia"/>
          <w:sz w:val="22"/>
          <w:szCs w:val="22"/>
        </w:rPr>
      </w:pPr>
    </w:p>
    <w:p w14:paraId="66E2077D" w14:textId="49BEB809" w:rsidR="00224906" w:rsidRDefault="00324D69" w:rsidP="005A6C2E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R</w:t>
      </w:r>
      <w:r w:rsidR="00205A73">
        <w:rPr>
          <w:rFonts w:ascii="Georgia" w:hAnsi="Georgia"/>
          <w:sz w:val="22"/>
          <w:szCs w:val="22"/>
        </w:rPr>
        <w:t xml:space="preserve">oads are located on the islands of </w:t>
      </w:r>
      <w:proofErr w:type="spellStart"/>
      <w:r w:rsidR="00205A73">
        <w:rPr>
          <w:rFonts w:ascii="Georgia" w:hAnsi="Georgia"/>
          <w:sz w:val="22"/>
          <w:szCs w:val="22"/>
        </w:rPr>
        <w:t>Epi</w:t>
      </w:r>
      <w:proofErr w:type="spellEnd"/>
      <w:r w:rsidR="00205A73">
        <w:rPr>
          <w:rFonts w:ascii="Georgia" w:hAnsi="Georgia"/>
          <w:sz w:val="22"/>
          <w:szCs w:val="22"/>
        </w:rPr>
        <w:t xml:space="preserve">, </w:t>
      </w:r>
      <w:proofErr w:type="spellStart"/>
      <w:r w:rsidR="00205A73">
        <w:rPr>
          <w:rFonts w:ascii="Georgia" w:hAnsi="Georgia"/>
          <w:sz w:val="22"/>
          <w:szCs w:val="22"/>
        </w:rPr>
        <w:t>Emae</w:t>
      </w:r>
      <w:proofErr w:type="spellEnd"/>
      <w:r w:rsidR="00205A73">
        <w:rPr>
          <w:rFonts w:ascii="Georgia" w:hAnsi="Georgia"/>
          <w:sz w:val="22"/>
          <w:szCs w:val="22"/>
        </w:rPr>
        <w:t xml:space="preserve">, </w:t>
      </w:r>
      <w:proofErr w:type="spellStart"/>
      <w:r w:rsidR="00943779">
        <w:rPr>
          <w:rFonts w:ascii="Georgia" w:hAnsi="Georgia"/>
          <w:sz w:val="22"/>
          <w:szCs w:val="22"/>
        </w:rPr>
        <w:t>Tongariki</w:t>
      </w:r>
      <w:proofErr w:type="spellEnd"/>
      <w:r w:rsidR="00943779">
        <w:rPr>
          <w:rFonts w:ascii="Georgia" w:hAnsi="Georgia"/>
          <w:sz w:val="22"/>
          <w:szCs w:val="22"/>
        </w:rPr>
        <w:t xml:space="preserve"> </w:t>
      </w:r>
      <w:r w:rsidR="00205A73">
        <w:rPr>
          <w:rFonts w:ascii="Georgia" w:hAnsi="Georgia"/>
          <w:sz w:val="22"/>
          <w:szCs w:val="22"/>
        </w:rPr>
        <w:t xml:space="preserve">and </w:t>
      </w:r>
      <w:proofErr w:type="spellStart"/>
      <w:r w:rsidR="00205A73">
        <w:rPr>
          <w:rFonts w:ascii="Georgia" w:hAnsi="Georgia"/>
          <w:sz w:val="22"/>
          <w:szCs w:val="22"/>
        </w:rPr>
        <w:t>Tongoa</w:t>
      </w:r>
      <w:proofErr w:type="spellEnd"/>
      <w:r w:rsidR="00205A73">
        <w:rPr>
          <w:rFonts w:ascii="Georgia" w:hAnsi="Georgia"/>
          <w:sz w:val="22"/>
          <w:szCs w:val="22"/>
        </w:rPr>
        <w:t>.</w:t>
      </w:r>
    </w:p>
    <w:p w14:paraId="25B2A447" w14:textId="77777777" w:rsidR="002C39F8" w:rsidRDefault="002C39F8" w:rsidP="005A6C2E">
      <w:pPr>
        <w:rPr>
          <w:rFonts w:ascii="Georgia" w:hAnsi="Georgia"/>
          <w:sz w:val="22"/>
          <w:szCs w:val="22"/>
        </w:rPr>
      </w:pPr>
    </w:p>
    <w:p w14:paraId="51550232" w14:textId="3F5B1BE8" w:rsidR="002C39F8" w:rsidRPr="00F743FD" w:rsidRDefault="00F743FD" w:rsidP="005A6C2E">
      <w:pPr>
        <w:rPr>
          <w:rFonts w:ascii="Georgia" w:hAnsi="Georgia"/>
          <w:b/>
          <w:sz w:val="22"/>
          <w:szCs w:val="22"/>
        </w:rPr>
      </w:pPr>
      <w:proofErr w:type="spellStart"/>
      <w:r w:rsidRPr="00F743FD">
        <w:rPr>
          <w:rFonts w:ascii="Georgia" w:hAnsi="Georgia"/>
          <w:b/>
          <w:sz w:val="22"/>
          <w:szCs w:val="22"/>
        </w:rPr>
        <w:t>Epi</w:t>
      </w:r>
      <w:proofErr w:type="spellEnd"/>
    </w:p>
    <w:p w14:paraId="4542202A" w14:textId="1A6F3F32" w:rsidR="002C39F8" w:rsidRDefault="002C39F8" w:rsidP="005A6C2E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Road</w:t>
      </w:r>
      <w:r w:rsidR="005B7412">
        <w:rPr>
          <w:rFonts w:ascii="Georgia" w:hAnsi="Georgia"/>
          <w:sz w:val="22"/>
          <w:szCs w:val="22"/>
        </w:rPr>
        <w:t xml:space="preserve"> from </w:t>
      </w:r>
      <w:proofErr w:type="spellStart"/>
      <w:r w:rsidR="005B7412">
        <w:rPr>
          <w:rFonts w:ascii="Georgia" w:hAnsi="Georgia"/>
          <w:sz w:val="22"/>
          <w:szCs w:val="22"/>
        </w:rPr>
        <w:t>Lamen</w:t>
      </w:r>
      <w:proofErr w:type="spellEnd"/>
      <w:r w:rsidR="005B7412">
        <w:rPr>
          <w:rFonts w:ascii="Georgia" w:hAnsi="Georgia"/>
          <w:sz w:val="22"/>
          <w:szCs w:val="22"/>
        </w:rPr>
        <w:t xml:space="preserve"> Bay to </w:t>
      </w:r>
      <w:proofErr w:type="spellStart"/>
      <w:r w:rsidR="005B7412">
        <w:rPr>
          <w:rFonts w:ascii="Georgia" w:hAnsi="Georgia"/>
          <w:sz w:val="22"/>
          <w:szCs w:val="22"/>
        </w:rPr>
        <w:t>Lokopuw</w:t>
      </w:r>
      <w:r>
        <w:rPr>
          <w:rFonts w:ascii="Georgia" w:hAnsi="Georgia"/>
          <w:sz w:val="22"/>
          <w:szCs w:val="22"/>
        </w:rPr>
        <w:t>i</w:t>
      </w:r>
      <w:proofErr w:type="spellEnd"/>
      <w:r>
        <w:rPr>
          <w:rFonts w:ascii="Georgia" w:hAnsi="Georgia"/>
          <w:sz w:val="22"/>
          <w:szCs w:val="22"/>
        </w:rPr>
        <w:t xml:space="preserve"> around Nort</w:t>
      </w:r>
      <w:r w:rsidR="00096FC8">
        <w:rPr>
          <w:rFonts w:ascii="Georgia" w:hAnsi="Georgia"/>
          <w:sz w:val="22"/>
          <w:szCs w:val="22"/>
        </w:rPr>
        <w:t>h to east coast. Road is gravel and is</w:t>
      </w:r>
      <w:r>
        <w:rPr>
          <w:rFonts w:ascii="Georgia" w:hAnsi="Georgia"/>
          <w:sz w:val="22"/>
          <w:szCs w:val="22"/>
        </w:rPr>
        <w:t xml:space="preserve"> 4WD accessible only.</w:t>
      </w:r>
    </w:p>
    <w:p w14:paraId="3ECF850B" w14:textId="77777777" w:rsidR="00E10DE2" w:rsidRDefault="00E10DE2" w:rsidP="005A6C2E">
      <w:pPr>
        <w:rPr>
          <w:rFonts w:ascii="Georgia" w:hAnsi="Georgia"/>
          <w:sz w:val="22"/>
          <w:szCs w:val="22"/>
        </w:rPr>
      </w:pPr>
    </w:p>
    <w:p w14:paraId="3A2FBDBB" w14:textId="326C5720" w:rsidR="00E10DE2" w:rsidRDefault="00096FC8" w:rsidP="005A6C2E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Road f</w:t>
      </w:r>
      <w:r w:rsidR="00E10DE2">
        <w:rPr>
          <w:rFonts w:ascii="Georgia" w:hAnsi="Georgia"/>
          <w:sz w:val="22"/>
          <w:szCs w:val="22"/>
        </w:rPr>
        <w:t xml:space="preserve">rom </w:t>
      </w:r>
      <w:proofErr w:type="spellStart"/>
      <w:r>
        <w:rPr>
          <w:rFonts w:ascii="Georgia" w:hAnsi="Georgia"/>
          <w:sz w:val="22"/>
          <w:szCs w:val="22"/>
        </w:rPr>
        <w:t>Lamen</w:t>
      </w:r>
      <w:proofErr w:type="spellEnd"/>
      <w:r>
        <w:rPr>
          <w:rFonts w:ascii="Georgia" w:hAnsi="Georgia"/>
          <w:sz w:val="22"/>
          <w:szCs w:val="22"/>
        </w:rPr>
        <w:t xml:space="preserve"> Bay around west coast to </w:t>
      </w:r>
      <w:proofErr w:type="spellStart"/>
      <w:r>
        <w:rPr>
          <w:rFonts w:ascii="Georgia" w:hAnsi="Georgia"/>
          <w:sz w:val="22"/>
          <w:szCs w:val="22"/>
        </w:rPr>
        <w:t>Votlo</w:t>
      </w:r>
      <w:proofErr w:type="spellEnd"/>
      <w:r>
        <w:rPr>
          <w:rFonts w:ascii="Georgia" w:hAnsi="Georgia"/>
          <w:sz w:val="22"/>
          <w:szCs w:val="22"/>
        </w:rPr>
        <w:t>, S</w:t>
      </w:r>
      <w:r w:rsidR="00E10DE2">
        <w:rPr>
          <w:rFonts w:ascii="Georgia" w:hAnsi="Georgia"/>
          <w:sz w:val="22"/>
          <w:szCs w:val="22"/>
        </w:rPr>
        <w:t xml:space="preserve">outh of island is gravel. The Vanuatu Climate </w:t>
      </w:r>
      <w:proofErr w:type="spellStart"/>
      <w:r w:rsidR="00E10DE2">
        <w:rPr>
          <w:rFonts w:ascii="Georgia" w:hAnsi="Georgia"/>
          <w:sz w:val="22"/>
          <w:szCs w:val="22"/>
        </w:rPr>
        <w:t>Adpation</w:t>
      </w:r>
      <w:proofErr w:type="spellEnd"/>
      <w:r w:rsidR="00E10DE2">
        <w:rPr>
          <w:rFonts w:ascii="Georgia" w:hAnsi="Georgia"/>
          <w:sz w:val="22"/>
          <w:szCs w:val="22"/>
        </w:rPr>
        <w:t xml:space="preserve"> Program (VCAP) has a road pr</w:t>
      </w:r>
      <w:r>
        <w:rPr>
          <w:rFonts w:ascii="Georgia" w:hAnsi="Georgia"/>
          <w:sz w:val="22"/>
          <w:szCs w:val="22"/>
        </w:rPr>
        <w:t>o</w:t>
      </w:r>
      <w:r w:rsidR="00E10DE2">
        <w:rPr>
          <w:rFonts w:ascii="Georgia" w:hAnsi="Georgia"/>
          <w:sz w:val="22"/>
          <w:szCs w:val="22"/>
        </w:rPr>
        <w:t xml:space="preserve">ject and cement slabs have been laid at river crossings and </w:t>
      </w:r>
      <w:r>
        <w:rPr>
          <w:rFonts w:ascii="Georgia" w:hAnsi="Georgia"/>
          <w:sz w:val="22"/>
          <w:szCs w:val="22"/>
        </w:rPr>
        <w:t xml:space="preserve">on </w:t>
      </w:r>
      <w:r w:rsidR="00E10DE2">
        <w:rPr>
          <w:rFonts w:ascii="Georgia" w:hAnsi="Georgia"/>
          <w:sz w:val="22"/>
          <w:szCs w:val="22"/>
        </w:rPr>
        <w:t>steep hills makin</w:t>
      </w:r>
      <w:r>
        <w:rPr>
          <w:rFonts w:ascii="Georgia" w:hAnsi="Georgia"/>
          <w:sz w:val="22"/>
          <w:szCs w:val="22"/>
        </w:rPr>
        <w:t>g</w:t>
      </w:r>
      <w:r w:rsidR="00E10DE2">
        <w:rPr>
          <w:rFonts w:ascii="Georgia" w:hAnsi="Georgia"/>
          <w:sz w:val="22"/>
          <w:szCs w:val="22"/>
        </w:rPr>
        <w:t xml:space="preserve"> the road more useable during heavy rains.</w:t>
      </w:r>
    </w:p>
    <w:p w14:paraId="282580FB" w14:textId="77777777" w:rsidR="005A6C2E" w:rsidRPr="0065465B" w:rsidRDefault="005A6C2E" w:rsidP="00F46134">
      <w:pPr>
        <w:ind w:left="540"/>
        <w:rPr>
          <w:rFonts w:ascii="Georgia" w:hAnsi="Georgia"/>
          <w:sz w:val="22"/>
          <w:szCs w:val="22"/>
        </w:rPr>
      </w:pPr>
    </w:p>
    <w:p w14:paraId="03FE00A3" w14:textId="588FC20A" w:rsidR="00AD13CA" w:rsidRDefault="000C5740" w:rsidP="00324D69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There are approximately fourteen</w:t>
      </w:r>
      <w:r w:rsidR="00324D69">
        <w:rPr>
          <w:rFonts w:ascii="Georgia" w:hAnsi="Georgia"/>
          <w:sz w:val="22"/>
          <w:szCs w:val="22"/>
        </w:rPr>
        <w:t xml:space="preserve"> 4WD trucks on the island. Three are based at </w:t>
      </w:r>
      <w:proofErr w:type="spellStart"/>
      <w:r w:rsidR="00324D69">
        <w:rPr>
          <w:rFonts w:ascii="Georgia" w:hAnsi="Georgia"/>
          <w:sz w:val="22"/>
          <w:szCs w:val="22"/>
        </w:rPr>
        <w:t>Laman</w:t>
      </w:r>
      <w:proofErr w:type="spellEnd"/>
      <w:r w:rsidR="00324D69">
        <w:rPr>
          <w:rFonts w:ascii="Georgia" w:hAnsi="Georgia"/>
          <w:sz w:val="22"/>
          <w:szCs w:val="22"/>
        </w:rPr>
        <w:t xml:space="preserve"> Bay. One at </w:t>
      </w:r>
      <w:proofErr w:type="spellStart"/>
      <w:r w:rsidR="00324D69">
        <w:rPr>
          <w:rFonts w:ascii="Georgia" w:hAnsi="Georgia"/>
          <w:sz w:val="22"/>
          <w:szCs w:val="22"/>
        </w:rPr>
        <w:t>Nuvi</w:t>
      </w:r>
      <w:proofErr w:type="spellEnd"/>
      <w:r w:rsidR="00324D69">
        <w:rPr>
          <w:rFonts w:ascii="Georgia" w:hAnsi="Georgia"/>
          <w:sz w:val="22"/>
          <w:szCs w:val="22"/>
        </w:rPr>
        <w:t xml:space="preserve"> (NE), one at </w:t>
      </w:r>
      <w:proofErr w:type="spellStart"/>
      <w:r w:rsidR="00324D69">
        <w:rPr>
          <w:rFonts w:ascii="Georgia" w:hAnsi="Georgia"/>
          <w:sz w:val="22"/>
          <w:szCs w:val="22"/>
        </w:rPr>
        <w:t>Nikaura</w:t>
      </w:r>
      <w:proofErr w:type="spellEnd"/>
      <w:r w:rsidR="00324D69">
        <w:rPr>
          <w:rFonts w:ascii="Georgia" w:hAnsi="Georgia"/>
          <w:sz w:val="22"/>
          <w:szCs w:val="22"/>
        </w:rPr>
        <w:t xml:space="preserve">, Three at south </w:t>
      </w:r>
      <w:proofErr w:type="spellStart"/>
      <w:r w:rsidR="00324D69">
        <w:rPr>
          <w:rFonts w:ascii="Georgia" w:hAnsi="Georgia"/>
          <w:sz w:val="22"/>
          <w:szCs w:val="22"/>
        </w:rPr>
        <w:t>Epi</w:t>
      </w:r>
      <w:proofErr w:type="spellEnd"/>
      <w:r w:rsidR="00324D69">
        <w:rPr>
          <w:rFonts w:ascii="Georgia" w:hAnsi="Georgia"/>
          <w:sz w:val="22"/>
          <w:szCs w:val="22"/>
        </w:rPr>
        <w:t xml:space="preserve"> at </w:t>
      </w:r>
      <w:proofErr w:type="spellStart"/>
      <w:proofErr w:type="gramStart"/>
      <w:r w:rsidR="00324D69">
        <w:rPr>
          <w:rFonts w:ascii="Georgia" w:hAnsi="Georgia"/>
          <w:sz w:val="22"/>
          <w:szCs w:val="22"/>
        </w:rPr>
        <w:t>Vilakara</w:t>
      </w:r>
      <w:proofErr w:type="spellEnd"/>
      <w:r w:rsidR="00324D69">
        <w:rPr>
          <w:rFonts w:ascii="Georgia" w:hAnsi="Georgia"/>
          <w:sz w:val="22"/>
          <w:szCs w:val="22"/>
        </w:rPr>
        <w:t xml:space="preserve"> .</w:t>
      </w:r>
      <w:proofErr w:type="gramEnd"/>
      <w:r w:rsidR="00324D69">
        <w:rPr>
          <w:rFonts w:ascii="Georgia" w:hAnsi="Georgia"/>
          <w:sz w:val="22"/>
          <w:szCs w:val="22"/>
        </w:rPr>
        <w:t xml:space="preserve"> </w:t>
      </w:r>
      <w:proofErr w:type="gramStart"/>
      <w:r w:rsidR="00324D69">
        <w:rPr>
          <w:rFonts w:ascii="Georgia" w:hAnsi="Georgia"/>
          <w:sz w:val="22"/>
          <w:szCs w:val="22"/>
        </w:rPr>
        <w:t xml:space="preserve">Two trucks at </w:t>
      </w:r>
      <w:proofErr w:type="spellStart"/>
      <w:r w:rsidR="00324D69">
        <w:rPr>
          <w:rFonts w:ascii="Georgia" w:hAnsi="Georgia"/>
          <w:sz w:val="22"/>
          <w:szCs w:val="22"/>
        </w:rPr>
        <w:t>Burumba</w:t>
      </w:r>
      <w:proofErr w:type="spellEnd"/>
      <w:r w:rsidR="00324D69">
        <w:rPr>
          <w:rFonts w:ascii="Georgia" w:hAnsi="Georgia"/>
          <w:sz w:val="22"/>
          <w:szCs w:val="22"/>
        </w:rPr>
        <w:t>, Three at Sara, (SW) One at Nelsons Bay.</w:t>
      </w:r>
      <w:proofErr w:type="gramEnd"/>
    </w:p>
    <w:p w14:paraId="7B79E059" w14:textId="77777777" w:rsidR="00437FC8" w:rsidRDefault="00437FC8" w:rsidP="00324D69">
      <w:pPr>
        <w:rPr>
          <w:rFonts w:ascii="Georgia" w:hAnsi="Georgia"/>
          <w:sz w:val="22"/>
          <w:szCs w:val="22"/>
        </w:rPr>
      </w:pPr>
    </w:p>
    <w:p w14:paraId="0DA0ADD9" w14:textId="0D9B8C07" w:rsidR="00437FC8" w:rsidRDefault="00437FC8" w:rsidP="00324D69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lastRenderedPageBreak/>
        <w:t xml:space="preserve">Transport costs from </w:t>
      </w:r>
      <w:proofErr w:type="spellStart"/>
      <w:r>
        <w:rPr>
          <w:rFonts w:ascii="Georgia" w:hAnsi="Georgia"/>
          <w:sz w:val="22"/>
          <w:szCs w:val="22"/>
        </w:rPr>
        <w:t>Lamen</w:t>
      </w:r>
      <w:proofErr w:type="spellEnd"/>
      <w:r>
        <w:rPr>
          <w:rFonts w:ascii="Georgia" w:hAnsi="Georgia"/>
          <w:sz w:val="22"/>
          <w:szCs w:val="22"/>
        </w:rPr>
        <w:t xml:space="preserve"> Bay to </w:t>
      </w:r>
      <w:proofErr w:type="spellStart"/>
      <w:r>
        <w:rPr>
          <w:rFonts w:ascii="Georgia" w:hAnsi="Georgia"/>
          <w:sz w:val="22"/>
          <w:szCs w:val="22"/>
        </w:rPr>
        <w:t>Lokopui</w:t>
      </w:r>
      <w:proofErr w:type="spellEnd"/>
      <w:r>
        <w:rPr>
          <w:rFonts w:ascii="Georgia" w:hAnsi="Georgia"/>
          <w:sz w:val="22"/>
          <w:szCs w:val="22"/>
        </w:rPr>
        <w:t xml:space="preserve"> 8500vt</w:t>
      </w:r>
      <w:r w:rsidR="00C214EC">
        <w:rPr>
          <w:rFonts w:ascii="Georgia" w:hAnsi="Georgia"/>
          <w:sz w:val="22"/>
          <w:szCs w:val="22"/>
        </w:rPr>
        <w:t xml:space="preserve">. From Nui </w:t>
      </w:r>
      <w:proofErr w:type="spellStart"/>
      <w:r w:rsidR="00C214EC">
        <w:rPr>
          <w:rFonts w:ascii="Georgia" w:hAnsi="Georgia"/>
          <w:sz w:val="22"/>
          <w:szCs w:val="22"/>
        </w:rPr>
        <w:t>Ples</w:t>
      </w:r>
      <w:proofErr w:type="spellEnd"/>
      <w:r>
        <w:rPr>
          <w:rFonts w:ascii="Georgia" w:hAnsi="Georgia"/>
          <w:sz w:val="22"/>
          <w:szCs w:val="22"/>
        </w:rPr>
        <w:t xml:space="preserve"> to </w:t>
      </w:r>
      <w:proofErr w:type="spellStart"/>
      <w:r>
        <w:rPr>
          <w:rFonts w:ascii="Georgia" w:hAnsi="Georgia"/>
          <w:sz w:val="22"/>
          <w:szCs w:val="22"/>
        </w:rPr>
        <w:t>Vilikara</w:t>
      </w:r>
      <w:proofErr w:type="spellEnd"/>
      <w:r>
        <w:rPr>
          <w:rFonts w:ascii="Georgia" w:hAnsi="Georgia"/>
          <w:sz w:val="22"/>
          <w:szCs w:val="22"/>
        </w:rPr>
        <w:t xml:space="preserve"> south </w:t>
      </w:r>
      <w:proofErr w:type="spellStart"/>
      <w:r>
        <w:rPr>
          <w:rFonts w:ascii="Georgia" w:hAnsi="Georgia"/>
          <w:sz w:val="22"/>
          <w:szCs w:val="22"/>
        </w:rPr>
        <w:t>Epi</w:t>
      </w:r>
      <w:proofErr w:type="spellEnd"/>
      <w:r>
        <w:rPr>
          <w:rFonts w:ascii="Georgia" w:hAnsi="Georgia"/>
          <w:sz w:val="22"/>
          <w:szCs w:val="22"/>
        </w:rPr>
        <w:t xml:space="preserve"> 25,000vt</w:t>
      </w:r>
      <w:r w:rsidR="00170E01">
        <w:rPr>
          <w:rFonts w:ascii="Georgia" w:hAnsi="Georgia"/>
          <w:sz w:val="22"/>
          <w:szCs w:val="22"/>
        </w:rPr>
        <w:t xml:space="preserve">. </w:t>
      </w:r>
      <w:proofErr w:type="spellStart"/>
      <w:r w:rsidR="00170E01">
        <w:rPr>
          <w:rFonts w:ascii="Georgia" w:hAnsi="Georgia"/>
          <w:sz w:val="22"/>
          <w:szCs w:val="22"/>
        </w:rPr>
        <w:t>Votlo</w:t>
      </w:r>
      <w:proofErr w:type="spellEnd"/>
      <w:r w:rsidR="00170E01">
        <w:rPr>
          <w:rFonts w:ascii="Georgia" w:hAnsi="Georgia"/>
          <w:sz w:val="22"/>
          <w:szCs w:val="22"/>
        </w:rPr>
        <w:t xml:space="preserve"> to </w:t>
      </w:r>
      <w:proofErr w:type="spellStart"/>
      <w:r w:rsidR="00170E01">
        <w:rPr>
          <w:rFonts w:ascii="Georgia" w:hAnsi="Georgia"/>
          <w:sz w:val="22"/>
          <w:szCs w:val="22"/>
        </w:rPr>
        <w:t>Lamen</w:t>
      </w:r>
      <w:proofErr w:type="spellEnd"/>
      <w:r w:rsidR="00170E01">
        <w:rPr>
          <w:rFonts w:ascii="Georgia" w:hAnsi="Georgia"/>
          <w:sz w:val="22"/>
          <w:szCs w:val="22"/>
        </w:rPr>
        <w:t xml:space="preserve"> Bay 16,000vt</w:t>
      </w:r>
    </w:p>
    <w:p w14:paraId="5A600C38" w14:textId="77777777" w:rsidR="00437FC8" w:rsidRDefault="00437FC8" w:rsidP="00324D69">
      <w:pPr>
        <w:rPr>
          <w:rFonts w:ascii="Georgia" w:hAnsi="Georgia"/>
          <w:sz w:val="22"/>
          <w:szCs w:val="22"/>
        </w:rPr>
      </w:pPr>
    </w:p>
    <w:p w14:paraId="426B12D4" w14:textId="77777777" w:rsidR="00AD13CA" w:rsidRDefault="00AD13CA" w:rsidP="00F46134">
      <w:pPr>
        <w:ind w:left="540"/>
        <w:rPr>
          <w:rFonts w:ascii="Georgia" w:hAnsi="Georgia"/>
          <w:sz w:val="22"/>
          <w:szCs w:val="22"/>
        </w:rPr>
      </w:pPr>
    </w:p>
    <w:p w14:paraId="4E277175" w14:textId="7D07CD67" w:rsidR="00AD13CA" w:rsidRPr="001F7D06" w:rsidRDefault="001F7D06" w:rsidP="001F7D06">
      <w:pPr>
        <w:rPr>
          <w:rFonts w:ascii="Georgia" w:hAnsi="Georgia"/>
          <w:b/>
          <w:sz w:val="22"/>
          <w:szCs w:val="22"/>
        </w:rPr>
      </w:pPr>
      <w:proofErr w:type="spellStart"/>
      <w:r w:rsidRPr="001F7D06">
        <w:rPr>
          <w:rFonts w:ascii="Georgia" w:hAnsi="Georgia"/>
          <w:b/>
          <w:sz w:val="22"/>
          <w:szCs w:val="22"/>
        </w:rPr>
        <w:t>Emae</w:t>
      </w:r>
      <w:proofErr w:type="spellEnd"/>
    </w:p>
    <w:p w14:paraId="642E5AED" w14:textId="77777777" w:rsidR="0019283D" w:rsidRDefault="001F7D06" w:rsidP="001F7D06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Bush ring road from airport to all communities and the bigger anchorages.</w:t>
      </w:r>
      <w:r w:rsidR="00943779">
        <w:rPr>
          <w:rFonts w:ascii="Georgia" w:hAnsi="Georgia"/>
          <w:sz w:val="22"/>
          <w:szCs w:val="22"/>
        </w:rPr>
        <w:t xml:space="preserve"> </w:t>
      </w:r>
    </w:p>
    <w:p w14:paraId="338657E8" w14:textId="77777777" w:rsidR="0019283D" w:rsidRDefault="0019283D" w:rsidP="001F7D06">
      <w:pPr>
        <w:rPr>
          <w:rFonts w:ascii="Georgia" w:hAnsi="Georgia"/>
          <w:sz w:val="22"/>
          <w:szCs w:val="22"/>
        </w:rPr>
      </w:pPr>
    </w:p>
    <w:p w14:paraId="7A04C621" w14:textId="193F23A9" w:rsidR="00943779" w:rsidRDefault="00943779" w:rsidP="001F7D06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 xml:space="preserve">There are six trucks on the island. One at the Health centre, one at Novo School. One at the airport privately owned. </w:t>
      </w:r>
      <w:proofErr w:type="gramStart"/>
      <w:r>
        <w:rPr>
          <w:rFonts w:ascii="Georgia" w:hAnsi="Georgia"/>
          <w:sz w:val="22"/>
          <w:szCs w:val="22"/>
        </w:rPr>
        <w:t xml:space="preserve">One at </w:t>
      </w:r>
      <w:proofErr w:type="spellStart"/>
      <w:r>
        <w:rPr>
          <w:rFonts w:ascii="Georgia" w:hAnsi="Georgia"/>
          <w:sz w:val="22"/>
          <w:szCs w:val="22"/>
        </w:rPr>
        <w:t>Marae</w:t>
      </w:r>
      <w:proofErr w:type="spellEnd"/>
      <w:r>
        <w:rPr>
          <w:rFonts w:ascii="Georgia" w:hAnsi="Georgia"/>
          <w:sz w:val="22"/>
          <w:szCs w:val="22"/>
        </w:rPr>
        <w:t>.</w:t>
      </w:r>
      <w:proofErr w:type="gramEnd"/>
      <w:r>
        <w:rPr>
          <w:rFonts w:ascii="Georgia" w:hAnsi="Georgia"/>
          <w:sz w:val="22"/>
          <w:szCs w:val="22"/>
        </w:rPr>
        <w:t xml:space="preserve"> </w:t>
      </w:r>
      <w:proofErr w:type="gramStart"/>
      <w:r>
        <w:rPr>
          <w:rFonts w:ascii="Georgia" w:hAnsi="Georgia"/>
          <w:sz w:val="22"/>
          <w:szCs w:val="22"/>
        </w:rPr>
        <w:t xml:space="preserve">One at </w:t>
      </w:r>
      <w:proofErr w:type="spellStart"/>
      <w:r>
        <w:rPr>
          <w:rFonts w:ascii="Georgia" w:hAnsi="Georgia"/>
          <w:sz w:val="22"/>
          <w:szCs w:val="22"/>
        </w:rPr>
        <w:t>Makatea</w:t>
      </w:r>
      <w:proofErr w:type="spellEnd"/>
      <w:r>
        <w:rPr>
          <w:rFonts w:ascii="Georgia" w:hAnsi="Georgia"/>
          <w:sz w:val="22"/>
          <w:szCs w:val="22"/>
        </w:rPr>
        <w:t>.</w:t>
      </w:r>
      <w:proofErr w:type="gramEnd"/>
      <w:r>
        <w:rPr>
          <w:rFonts w:ascii="Georgia" w:hAnsi="Georgia"/>
          <w:sz w:val="22"/>
          <w:szCs w:val="22"/>
        </w:rPr>
        <w:t xml:space="preserve"> </w:t>
      </w:r>
      <w:proofErr w:type="gramStart"/>
      <w:r>
        <w:rPr>
          <w:rFonts w:ascii="Georgia" w:hAnsi="Georgia"/>
          <w:sz w:val="22"/>
          <w:szCs w:val="22"/>
        </w:rPr>
        <w:t xml:space="preserve">One at </w:t>
      </w:r>
      <w:proofErr w:type="spellStart"/>
      <w:r>
        <w:rPr>
          <w:rFonts w:ascii="Georgia" w:hAnsi="Georgia"/>
          <w:sz w:val="22"/>
          <w:szCs w:val="22"/>
        </w:rPr>
        <w:t>Sangava</w:t>
      </w:r>
      <w:proofErr w:type="spellEnd"/>
      <w:r>
        <w:rPr>
          <w:rFonts w:ascii="Georgia" w:hAnsi="Georgia"/>
          <w:sz w:val="22"/>
          <w:szCs w:val="22"/>
        </w:rPr>
        <w:t>.</w:t>
      </w:r>
      <w:proofErr w:type="gramEnd"/>
    </w:p>
    <w:p w14:paraId="7F32BF43" w14:textId="77777777" w:rsidR="002F7BAA" w:rsidRDefault="002F7BAA" w:rsidP="001F7D06">
      <w:pPr>
        <w:rPr>
          <w:rFonts w:ascii="Georgia" w:hAnsi="Georgia"/>
          <w:sz w:val="22"/>
          <w:szCs w:val="22"/>
        </w:rPr>
      </w:pPr>
    </w:p>
    <w:p w14:paraId="58E06440" w14:textId="1F518739" w:rsidR="002F7BAA" w:rsidRDefault="002F7BAA" w:rsidP="001F7D06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Transport cost 2000vt</w:t>
      </w:r>
      <w:r w:rsidR="0092048F">
        <w:rPr>
          <w:rFonts w:ascii="Georgia" w:hAnsi="Georgia"/>
          <w:sz w:val="22"/>
          <w:szCs w:val="22"/>
        </w:rPr>
        <w:t xml:space="preserve"> for single trip. All day 15,000vt</w:t>
      </w:r>
    </w:p>
    <w:p w14:paraId="246AA94C" w14:textId="36C89A56" w:rsidR="001F7D06" w:rsidRDefault="001F7D06" w:rsidP="001F7D06">
      <w:pPr>
        <w:rPr>
          <w:rFonts w:ascii="Georgia" w:hAnsi="Georgia"/>
          <w:sz w:val="22"/>
          <w:szCs w:val="22"/>
        </w:rPr>
      </w:pPr>
    </w:p>
    <w:p w14:paraId="48D59468" w14:textId="2BBB4F6E" w:rsidR="00316BD9" w:rsidRPr="00A67B63" w:rsidRDefault="00A1034B" w:rsidP="001F7D06">
      <w:pPr>
        <w:rPr>
          <w:rFonts w:ascii="Georgia" w:hAnsi="Georgia"/>
          <w:b/>
          <w:sz w:val="22"/>
          <w:szCs w:val="22"/>
        </w:rPr>
      </w:pPr>
      <w:proofErr w:type="spellStart"/>
      <w:r w:rsidRPr="00A67B63">
        <w:rPr>
          <w:rFonts w:ascii="Georgia" w:hAnsi="Georgia"/>
          <w:b/>
          <w:sz w:val="22"/>
          <w:szCs w:val="22"/>
        </w:rPr>
        <w:t>Tongoa</w:t>
      </w:r>
      <w:proofErr w:type="spellEnd"/>
    </w:p>
    <w:p w14:paraId="08F7F694" w14:textId="6EBFEEED" w:rsidR="00A1034B" w:rsidRDefault="00A67B63" w:rsidP="001F7D06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Bush ring road from Airp</w:t>
      </w:r>
      <w:r w:rsidR="00A1034B">
        <w:rPr>
          <w:rFonts w:ascii="Georgia" w:hAnsi="Georgia"/>
          <w:sz w:val="22"/>
          <w:szCs w:val="22"/>
        </w:rPr>
        <w:t>ort</w:t>
      </w:r>
      <w:r>
        <w:rPr>
          <w:rFonts w:ascii="Georgia" w:hAnsi="Georgia"/>
          <w:sz w:val="22"/>
          <w:szCs w:val="22"/>
        </w:rPr>
        <w:t xml:space="preserve"> to all big communities.</w:t>
      </w:r>
    </w:p>
    <w:p w14:paraId="543DE758" w14:textId="77777777" w:rsidR="00A67B63" w:rsidRDefault="00A67B63" w:rsidP="001F7D06">
      <w:pPr>
        <w:rPr>
          <w:rFonts w:ascii="Georgia" w:hAnsi="Georgia"/>
          <w:sz w:val="22"/>
          <w:szCs w:val="22"/>
        </w:rPr>
      </w:pPr>
    </w:p>
    <w:p w14:paraId="44AB3857" w14:textId="71782CB9" w:rsidR="00316BD9" w:rsidRPr="00A67B63" w:rsidRDefault="00A67B63" w:rsidP="00A67B63">
      <w:pPr>
        <w:pStyle w:val="Heading2"/>
        <w:rPr>
          <w:color w:val="auto"/>
        </w:rPr>
      </w:pPr>
      <w:r w:rsidRPr="00A67B63">
        <w:rPr>
          <w:color w:val="auto"/>
        </w:rPr>
        <w:t xml:space="preserve">Major </w:t>
      </w:r>
      <w:r w:rsidR="00316BD9" w:rsidRPr="00A67B63">
        <w:rPr>
          <w:color w:val="auto"/>
        </w:rPr>
        <w:t xml:space="preserve">Evacuation </w:t>
      </w:r>
      <w:proofErr w:type="spellStart"/>
      <w:r w:rsidR="00316BD9" w:rsidRPr="00A67B63">
        <w:rPr>
          <w:color w:val="auto"/>
        </w:rPr>
        <w:t>centre</w:t>
      </w:r>
      <w:r w:rsidRPr="00A67B63">
        <w:rPr>
          <w:color w:val="auto"/>
        </w:rPr>
        <w:t>s</w:t>
      </w:r>
      <w:proofErr w:type="spellEnd"/>
    </w:p>
    <w:p w14:paraId="7725B950" w14:textId="77777777" w:rsidR="00316BD9" w:rsidRDefault="00316BD9" w:rsidP="001F7D06">
      <w:pPr>
        <w:rPr>
          <w:rFonts w:ascii="Georgia" w:hAnsi="Georgia"/>
          <w:sz w:val="22"/>
          <w:szCs w:val="22"/>
        </w:rPr>
      </w:pPr>
    </w:p>
    <w:p w14:paraId="05894344" w14:textId="304BBC57" w:rsidR="00316BD9" w:rsidRPr="00316BD9" w:rsidRDefault="00316BD9" w:rsidP="001F7D06">
      <w:pPr>
        <w:rPr>
          <w:rFonts w:ascii="Georgia" w:hAnsi="Georgia"/>
          <w:b/>
          <w:sz w:val="22"/>
          <w:szCs w:val="22"/>
        </w:rPr>
      </w:pPr>
      <w:proofErr w:type="spellStart"/>
      <w:r w:rsidRPr="00316BD9">
        <w:rPr>
          <w:rFonts w:ascii="Georgia" w:hAnsi="Georgia"/>
          <w:b/>
          <w:sz w:val="22"/>
          <w:szCs w:val="22"/>
        </w:rPr>
        <w:t>Epi</w:t>
      </w:r>
      <w:proofErr w:type="spellEnd"/>
    </w:p>
    <w:p w14:paraId="06E8E953" w14:textId="64771A37" w:rsidR="00316BD9" w:rsidRDefault="00316BD9" w:rsidP="001F7D06">
      <w:pPr>
        <w:rPr>
          <w:rFonts w:ascii="Georgia" w:hAnsi="Georgia"/>
          <w:sz w:val="22"/>
          <w:szCs w:val="22"/>
        </w:rPr>
      </w:pPr>
      <w:proofErr w:type="spellStart"/>
      <w:r>
        <w:rPr>
          <w:rFonts w:ascii="Georgia" w:hAnsi="Georgia"/>
          <w:sz w:val="22"/>
          <w:szCs w:val="22"/>
        </w:rPr>
        <w:t>Epi</w:t>
      </w:r>
      <w:proofErr w:type="spellEnd"/>
      <w:r>
        <w:rPr>
          <w:rFonts w:ascii="Georgia" w:hAnsi="Georgia"/>
          <w:sz w:val="22"/>
          <w:szCs w:val="22"/>
        </w:rPr>
        <w:t xml:space="preserve"> High School</w:t>
      </w:r>
    </w:p>
    <w:p w14:paraId="64852F5E" w14:textId="4981E8A0" w:rsidR="00316BD9" w:rsidRDefault="00316BD9" w:rsidP="001F7D06">
      <w:pPr>
        <w:rPr>
          <w:rFonts w:ascii="Georgia" w:hAnsi="Georgia"/>
          <w:sz w:val="22"/>
          <w:szCs w:val="22"/>
        </w:rPr>
      </w:pPr>
      <w:proofErr w:type="spellStart"/>
      <w:proofErr w:type="gramStart"/>
      <w:r>
        <w:rPr>
          <w:rFonts w:ascii="Georgia" w:hAnsi="Georgia"/>
          <w:sz w:val="22"/>
          <w:szCs w:val="22"/>
        </w:rPr>
        <w:t>Rovo</w:t>
      </w:r>
      <w:proofErr w:type="spellEnd"/>
      <w:r>
        <w:rPr>
          <w:rFonts w:ascii="Georgia" w:hAnsi="Georgia"/>
          <w:sz w:val="22"/>
          <w:szCs w:val="22"/>
        </w:rPr>
        <w:t xml:space="preserve"> Bay </w:t>
      </w:r>
      <w:proofErr w:type="spellStart"/>
      <w:r>
        <w:rPr>
          <w:rFonts w:ascii="Georgia" w:hAnsi="Georgia"/>
          <w:sz w:val="22"/>
          <w:szCs w:val="22"/>
        </w:rPr>
        <w:t>Shefa</w:t>
      </w:r>
      <w:proofErr w:type="spellEnd"/>
      <w:r>
        <w:rPr>
          <w:rFonts w:ascii="Georgia" w:hAnsi="Georgia"/>
          <w:sz w:val="22"/>
          <w:szCs w:val="22"/>
        </w:rPr>
        <w:t xml:space="preserve"> district office.</w:t>
      </w:r>
      <w:proofErr w:type="gramEnd"/>
    </w:p>
    <w:p w14:paraId="48358D7E" w14:textId="249656A4" w:rsidR="00316BD9" w:rsidRDefault="00316BD9" w:rsidP="001F7D06">
      <w:pPr>
        <w:rPr>
          <w:rFonts w:ascii="Georgia" w:hAnsi="Georgia"/>
          <w:sz w:val="22"/>
          <w:szCs w:val="22"/>
        </w:rPr>
      </w:pPr>
      <w:proofErr w:type="spellStart"/>
      <w:r>
        <w:rPr>
          <w:rFonts w:ascii="Georgia" w:hAnsi="Georgia"/>
          <w:sz w:val="22"/>
          <w:szCs w:val="22"/>
        </w:rPr>
        <w:t>Burumba</w:t>
      </w:r>
      <w:proofErr w:type="spellEnd"/>
      <w:r>
        <w:rPr>
          <w:rFonts w:ascii="Georgia" w:hAnsi="Georgia"/>
          <w:sz w:val="22"/>
          <w:szCs w:val="22"/>
        </w:rPr>
        <w:t xml:space="preserve"> High school.</w:t>
      </w:r>
    </w:p>
    <w:p w14:paraId="17C61167" w14:textId="3DD03248" w:rsidR="00316BD9" w:rsidRDefault="00316BD9" w:rsidP="001F7D06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 xml:space="preserve">Port </w:t>
      </w:r>
      <w:proofErr w:type="spellStart"/>
      <w:r>
        <w:rPr>
          <w:rFonts w:ascii="Georgia" w:hAnsi="Georgia"/>
          <w:sz w:val="22"/>
          <w:szCs w:val="22"/>
        </w:rPr>
        <w:t>Quime</w:t>
      </w:r>
      <w:proofErr w:type="spellEnd"/>
      <w:r>
        <w:rPr>
          <w:rFonts w:ascii="Georgia" w:hAnsi="Georgia"/>
          <w:sz w:val="22"/>
          <w:szCs w:val="22"/>
        </w:rPr>
        <w:t xml:space="preserve"> Junior Secondary School (JSS)</w:t>
      </w:r>
    </w:p>
    <w:p w14:paraId="7DE64B6F" w14:textId="77777777" w:rsidR="00316BD9" w:rsidRDefault="00316BD9" w:rsidP="001F7D06">
      <w:pPr>
        <w:rPr>
          <w:rFonts w:ascii="Georgia" w:hAnsi="Georgia"/>
          <w:sz w:val="22"/>
          <w:szCs w:val="22"/>
        </w:rPr>
      </w:pPr>
    </w:p>
    <w:p w14:paraId="6FFFFA4F" w14:textId="4A328C81" w:rsidR="00316BD9" w:rsidRPr="00316BD9" w:rsidRDefault="00316BD9" w:rsidP="001F7D06">
      <w:pPr>
        <w:rPr>
          <w:rFonts w:ascii="Georgia" w:hAnsi="Georgia"/>
          <w:b/>
          <w:sz w:val="22"/>
          <w:szCs w:val="22"/>
        </w:rPr>
      </w:pPr>
      <w:proofErr w:type="spellStart"/>
      <w:r w:rsidRPr="00316BD9">
        <w:rPr>
          <w:rFonts w:ascii="Georgia" w:hAnsi="Georgia"/>
          <w:b/>
          <w:sz w:val="22"/>
          <w:szCs w:val="22"/>
        </w:rPr>
        <w:t>Emae</w:t>
      </w:r>
      <w:proofErr w:type="spellEnd"/>
    </w:p>
    <w:p w14:paraId="779D4448" w14:textId="5ED36CC0" w:rsidR="00316BD9" w:rsidRDefault="00316BD9" w:rsidP="001F7D06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 xml:space="preserve">Novo </w:t>
      </w:r>
      <w:proofErr w:type="gramStart"/>
      <w:r>
        <w:rPr>
          <w:rFonts w:ascii="Georgia" w:hAnsi="Georgia"/>
          <w:sz w:val="22"/>
          <w:szCs w:val="22"/>
        </w:rPr>
        <w:t>school</w:t>
      </w:r>
      <w:proofErr w:type="gramEnd"/>
    </w:p>
    <w:p w14:paraId="1045089C" w14:textId="4367F0AF" w:rsidR="00316BD9" w:rsidRDefault="00316BD9" w:rsidP="001F7D06">
      <w:pPr>
        <w:rPr>
          <w:rFonts w:ascii="Georgia" w:hAnsi="Georgia"/>
          <w:sz w:val="22"/>
          <w:szCs w:val="22"/>
        </w:rPr>
      </w:pPr>
      <w:proofErr w:type="spellStart"/>
      <w:proofErr w:type="gramStart"/>
      <w:r>
        <w:rPr>
          <w:rFonts w:ascii="Georgia" w:hAnsi="Georgia"/>
          <w:sz w:val="22"/>
          <w:szCs w:val="22"/>
        </w:rPr>
        <w:t>Marae</w:t>
      </w:r>
      <w:proofErr w:type="spellEnd"/>
      <w:r>
        <w:rPr>
          <w:rFonts w:ascii="Georgia" w:hAnsi="Georgia"/>
          <w:sz w:val="22"/>
          <w:szCs w:val="22"/>
        </w:rPr>
        <w:t xml:space="preserve"> community hall and evacuation centre.</w:t>
      </w:r>
      <w:proofErr w:type="gramEnd"/>
    </w:p>
    <w:p w14:paraId="2F5FEA0C" w14:textId="77777777" w:rsidR="001F7D06" w:rsidRDefault="001F7D06" w:rsidP="001F7D06">
      <w:pPr>
        <w:rPr>
          <w:rFonts w:ascii="Georgia" w:hAnsi="Georgia"/>
          <w:sz w:val="22"/>
          <w:szCs w:val="22"/>
        </w:rPr>
      </w:pPr>
    </w:p>
    <w:p w14:paraId="75BD342B" w14:textId="012B05BD" w:rsidR="00AD13CA" w:rsidRPr="00A67B63" w:rsidRDefault="00A67B63" w:rsidP="003648E4">
      <w:pPr>
        <w:rPr>
          <w:rFonts w:ascii="Georgia" w:hAnsi="Georgia"/>
          <w:b/>
          <w:sz w:val="22"/>
          <w:szCs w:val="22"/>
        </w:rPr>
      </w:pPr>
      <w:proofErr w:type="spellStart"/>
      <w:r w:rsidRPr="00A67B63">
        <w:rPr>
          <w:rFonts w:ascii="Georgia" w:hAnsi="Georgia"/>
          <w:b/>
          <w:sz w:val="22"/>
          <w:szCs w:val="22"/>
        </w:rPr>
        <w:t>Tongoa</w:t>
      </w:r>
      <w:proofErr w:type="spellEnd"/>
    </w:p>
    <w:p w14:paraId="65E0EE83" w14:textId="2A589830" w:rsidR="00A67B63" w:rsidRDefault="00A67B63" w:rsidP="003648E4">
      <w:pPr>
        <w:rPr>
          <w:rFonts w:ascii="Georgia" w:hAnsi="Georgia"/>
          <w:sz w:val="22"/>
          <w:szCs w:val="22"/>
        </w:rPr>
      </w:pPr>
      <w:proofErr w:type="spellStart"/>
      <w:r>
        <w:rPr>
          <w:rFonts w:ascii="Georgia" w:hAnsi="Georgia"/>
          <w:sz w:val="22"/>
          <w:szCs w:val="22"/>
        </w:rPr>
        <w:t>Nambangasale</w:t>
      </w:r>
      <w:proofErr w:type="spellEnd"/>
      <w:r>
        <w:rPr>
          <w:rFonts w:ascii="Georgia" w:hAnsi="Georgia"/>
          <w:sz w:val="22"/>
          <w:szCs w:val="22"/>
        </w:rPr>
        <w:t xml:space="preserve"> JSS</w:t>
      </w:r>
    </w:p>
    <w:p w14:paraId="164274B7" w14:textId="3674AA80" w:rsidR="00A67B63" w:rsidRDefault="00A67B63" w:rsidP="003648E4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 xml:space="preserve">New </w:t>
      </w:r>
      <w:proofErr w:type="spellStart"/>
      <w:r>
        <w:rPr>
          <w:rFonts w:ascii="Georgia" w:hAnsi="Georgia"/>
          <w:sz w:val="22"/>
          <w:szCs w:val="22"/>
        </w:rPr>
        <w:t>governant</w:t>
      </w:r>
      <w:proofErr w:type="spellEnd"/>
      <w:r>
        <w:rPr>
          <w:rFonts w:ascii="Georgia" w:hAnsi="Georgia"/>
          <w:sz w:val="22"/>
          <w:szCs w:val="22"/>
        </w:rPr>
        <w:t xml:space="preserve"> church </w:t>
      </w:r>
    </w:p>
    <w:p w14:paraId="1F582929" w14:textId="77777777" w:rsidR="00A67B63" w:rsidRDefault="00A67B63" w:rsidP="003648E4">
      <w:pPr>
        <w:rPr>
          <w:rFonts w:ascii="Georgia" w:hAnsi="Georgia"/>
          <w:sz w:val="22"/>
          <w:szCs w:val="22"/>
        </w:rPr>
      </w:pPr>
    </w:p>
    <w:p w14:paraId="142FDB0B" w14:textId="27EC2C2B" w:rsidR="00A67B63" w:rsidRPr="00A67B63" w:rsidRDefault="00A67B63" w:rsidP="003648E4">
      <w:pPr>
        <w:rPr>
          <w:rFonts w:ascii="Georgia" w:hAnsi="Georgia"/>
          <w:b/>
          <w:sz w:val="22"/>
          <w:szCs w:val="22"/>
        </w:rPr>
      </w:pPr>
      <w:proofErr w:type="spellStart"/>
      <w:r w:rsidRPr="00A67B63">
        <w:rPr>
          <w:rFonts w:ascii="Georgia" w:hAnsi="Georgia"/>
          <w:b/>
          <w:sz w:val="22"/>
          <w:szCs w:val="22"/>
        </w:rPr>
        <w:t>Tongariki</w:t>
      </w:r>
      <w:proofErr w:type="spellEnd"/>
    </w:p>
    <w:p w14:paraId="0AF303F9" w14:textId="54AC4861" w:rsidR="00A67B63" w:rsidRDefault="00A67B63" w:rsidP="003648E4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Primary school</w:t>
      </w:r>
    </w:p>
    <w:p w14:paraId="2A6736C1" w14:textId="77777777" w:rsidR="00A67B63" w:rsidRDefault="00A67B63" w:rsidP="003648E4">
      <w:pPr>
        <w:rPr>
          <w:rFonts w:ascii="Georgia" w:hAnsi="Georgia"/>
          <w:sz w:val="22"/>
          <w:szCs w:val="22"/>
        </w:rPr>
      </w:pPr>
    </w:p>
    <w:p w14:paraId="706188E7" w14:textId="400A84D3" w:rsidR="00A67B63" w:rsidRPr="00A67B63" w:rsidRDefault="00A67B63" w:rsidP="003648E4">
      <w:pPr>
        <w:rPr>
          <w:rFonts w:ascii="Georgia" w:hAnsi="Georgia"/>
          <w:b/>
          <w:sz w:val="22"/>
          <w:szCs w:val="22"/>
        </w:rPr>
      </w:pPr>
      <w:proofErr w:type="spellStart"/>
      <w:r w:rsidRPr="00A67B63">
        <w:rPr>
          <w:rFonts w:ascii="Georgia" w:hAnsi="Georgia"/>
          <w:b/>
          <w:sz w:val="22"/>
          <w:szCs w:val="22"/>
        </w:rPr>
        <w:t>Buninga</w:t>
      </w:r>
      <w:proofErr w:type="spellEnd"/>
    </w:p>
    <w:p w14:paraId="68CDF3B0" w14:textId="6E965CFB" w:rsidR="00A67B63" w:rsidRDefault="00A67B63" w:rsidP="003648E4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Primary school</w:t>
      </w:r>
    </w:p>
    <w:p w14:paraId="23D34155" w14:textId="77777777" w:rsidR="00A67B63" w:rsidRDefault="00A67B63" w:rsidP="003648E4">
      <w:pPr>
        <w:rPr>
          <w:rFonts w:ascii="Georgia" w:hAnsi="Georgia"/>
          <w:sz w:val="22"/>
          <w:szCs w:val="22"/>
        </w:rPr>
      </w:pPr>
    </w:p>
    <w:p w14:paraId="7A7E0FD3" w14:textId="07A1DECB" w:rsidR="00A67B63" w:rsidRPr="00A67B63" w:rsidRDefault="00A67B63" w:rsidP="003648E4">
      <w:pPr>
        <w:rPr>
          <w:rFonts w:ascii="Georgia" w:hAnsi="Georgia"/>
          <w:b/>
          <w:sz w:val="22"/>
          <w:szCs w:val="22"/>
        </w:rPr>
      </w:pPr>
      <w:proofErr w:type="spellStart"/>
      <w:r w:rsidRPr="00A67B63">
        <w:rPr>
          <w:rFonts w:ascii="Georgia" w:hAnsi="Georgia"/>
          <w:b/>
          <w:sz w:val="22"/>
          <w:szCs w:val="22"/>
        </w:rPr>
        <w:t>Makira</w:t>
      </w:r>
      <w:proofErr w:type="spellEnd"/>
    </w:p>
    <w:p w14:paraId="67ECCCF0" w14:textId="5D32165D" w:rsidR="00A67B63" w:rsidRDefault="00A67B63" w:rsidP="003648E4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Community hall</w:t>
      </w:r>
    </w:p>
    <w:p w14:paraId="027F0010" w14:textId="568BCA6A" w:rsidR="00A67B63" w:rsidRDefault="00A67B63" w:rsidP="003648E4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Primary School</w:t>
      </w:r>
    </w:p>
    <w:p w14:paraId="5897E728" w14:textId="77777777" w:rsidR="00A67B63" w:rsidRDefault="00A67B63" w:rsidP="003648E4">
      <w:pPr>
        <w:rPr>
          <w:rFonts w:ascii="Georgia" w:hAnsi="Georgia"/>
          <w:sz w:val="22"/>
          <w:szCs w:val="22"/>
        </w:rPr>
      </w:pPr>
    </w:p>
    <w:p w14:paraId="4BE11907" w14:textId="68DCB783" w:rsidR="00A67B63" w:rsidRPr="00A67B63" w:rsidRDefault="00A67B63" w:rsidP="003648E4">
      <w:pPr>
        <w:rPr>
          <w:rFonts w:ascii="Georgia" w:hAnsi="Georgia"/>
          <w:b/>
          <w:sz w:val="22"/>
          <w:szCs w:val="22"/>
        </w:rPr>
      </w:pPr>
      <w:proofErr w:type="spellStart"/>
      <w:r w:rsidRPr="00A67B63">
        <w:rPr>
          <w:rFonts w:ascii="Georgia" w:hAnsi="Georgia"/>
          <w:b/>
          <w:sz w:val="22"/>
          <w:szCs w:val="22"/>
        </w:rPr>
        <w:t>Matasso</w:t>
      </w:r>
      <w:proofErr w:type="spellEnd"/>
    </w:p>
    <w:p w14:paraId="1589F730" w14:textId="76791CF0" w:rsidR="00A67B63" w:rsidRDefault="00A67B63" w:rsidP="003648E4">
      <w:pPr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Evacuation centre.</w:t>
      </w:r>
    </w:p>
    <w:p w14:paraId="51320976" w14:textId="77777777" w:rsidR="00A67B63" w:rsidRPr="0065465B" w:rsidRDefault="00A67B63" w:rsidP="003648E4">
      <w:pPr>
        <w:rPr>
          <w:rFonts w:ascii="Georgia" w:hAnsi="Georgia"/>
          <w:sz w:val="22"/>
          <w:szCs w:val="22"/>
        </w:rPr>
      </w:pPr>
    </w:p>
    <w:sectPr w:rsidR="00A67B63" w:rsidRPr="0065465B" w:rsidSect="0065465B"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footerReference w:type="first" r:id="rId54"/>
      <w:pgSz w:w="11906" w:h="16838" w:code="9"/>
      <w:pgMar w:top="907" w:right="1797" w:bottom="1440" w:left="1304" w:header="907" w:footer="482" w:gutter="0"/>
      <w:cols w:space="708"/>
      <w:titlePg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7A1713DA" w15:done="0"/>
</w15:commentsEx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B7337E8" w14:textId="77777777" w:rsidR="00F7612E" w:rsidRDefault="00F7612E">
      <w:r>
        <w:separator/>
      </w:r>
    </w:p>
  </w:endnote>
  <w:endnote w:type="continuationSeparator" w:id="0">
    <w:p w14:paraId="1CE9D0BD" w14:textId="77777777" w:rsidR="00F7612E" w:rsidRDefault="00F761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Arial Narrow">
    <w:panose1 w:val="020B0506020202030204"/>
    <w:charset w:val="00"/>
    <w:family w:val="auto"/>
    <w:pitch w:val="variable"/>
    <w:sig w:usb0="00000287" w:usb1="00000800" w:usb2="00000000" w:usb3="00000000" w:csb0="0000009F" w:csb1="00000000"/>
  </w:font>
  <w:font w:name="Verdan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9203EB" w14:textId="77777777" w:rsidR="007136F8" w:rsidRDefault="007136F8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B9329C9" w14:textId="77777777" w:rsidR="007136F8" w:rsidRDefault="007136F8">
    <w:pPr>
      <w:pStyle w:val="Footer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9B318C5" w14:textId="37B6FAEE" w:rsidR="00F7612E" w:rsidRDefault="00F7612E">
    <w:pPr>
      <w:pStyle w:val="Footer"/>
      <w:rPr>
        <w:lang w:val="en-US"/>
      </w:rPr>
    </w:pPr>
    <w:r>
      <w:rPr>
        <w:lang w:val="en-US"/>
      </w:rPr>
      <w:t>Patricia Thornhill, WFP</w:t>
    </w:r>
    <w:r w:rsidR="007136F8">
      <w:rPr>
        <w:lang w:val="en-US"/>
      </w:rPr>
      <w:t>, Pacific Office,</w:t>
    </w:r>
    <w:bookmarkStart w:id="0" w:name="_GoBack"/>
    <w:bookmarkEnd w:id="0"/>
    <w:r>
      <w:rPr>
        <w:lang w:val="en-US"/>
      </w:rPr>
      <w:t xml:space="preserve"> Fiji</w:t>
    </w:r>
  </w:p>
  <w:p w14:paraId="36C9F949" w14:textId="77777777" w:rsidR="00F7612E" w:rsidRPr="00761501" w:rsidRDefault="00F7612E">
    <w:pPr>
      <w:pStyle w:val="Footer"/>
      <w:rPr>
        <w:lang w:val="en-US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D2B22AF" w14:textId="77777777" w:rsidR="00F7612E" w:rsidRDefault="00F7612E">
      <w:r>
        <w:separator/>
      </w:r>
    </w:p>
  </w:footnote>
  <w:footnote w:type="continuationSeparator" w:id="0">
    <w:p w14:paraId="49DEE3A9" w14:textId="77777777" w:rsidR="00F7612E" w:rsidRDefault="00F7612E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D3E1B93" w14:textId="77777777" w:rsidR="007136F8" w:rsidRDefault="007136F8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4A4524" w14:textId="77777777" w:rsidR="00F7612E" w:rsidRPr="002C1C39" w:rsidRDefault="00F7612E" w:rsidP="00AD13CA">
    <w:pPr>
      <w:pStyle w:val="Header"/>
      <w:framePr w:wrap="around" w:vAnchor="text" w:hAnchor="page" w:x="9585" w:y="544"/>
      <w:rPr>
        <w:rStyle w:val="PageNumber"/>
      </w:rPr>
    </w:pPr>
    <w:proofErr w:type="gramStart"/>
    <w:r w:rsidRPr="002C1C39">
      <w:rPr>
        <w:rStyle w:val="PageNumber"/>
        <w:rFonts w:ascii="Verdana" w:hAnsi="Verdana"/>
        <w:sz w:val="20"/>
      </w:rPr>
      <w:t>page</w:t>
    </w:r>
    <w:proofErr w:type="gramEnd"/>
    <w:r w:rsidRPr="002C1C39">
      <w:rPr>
        <w:rStyle w:val="PageNumber"/>
        <w:rFonts w:ascii="Verdana" w:hAnsi="Verdana"/>
        <w:sz w:val="20"/>
      </w:rPr>
      <w:t xml:space="preserve"> </w:t>
    </w:r>
    <w:r w:rsidRPr="002C1C39">
      <w:rPr>
        <w:rStyle w:val="PageNumber"/>
        <w:rFonts w:ascii="Verdana" w:hAnsi="Verdana"/>
        <w:sz w:val="20"/>
      </w:rPr>
      <w:fldChar w:fldCharType="begin"/>
    </w:r>
    <w:r w:rsidRPr="002C1C39">
      <w:rPr>
        <w:rStyle w:val="PageNumber"/>
        <w:rFonts w:ascii="Verdana" w:hAnsi="Verdana"/>
        <w:sz w:val="20"/>
      </w:rPr>
      <w:instrText xml:space="preserve">PAGE  </w:instrText>
    </w:r>
    <w:r w:rsidRPr="002C1C39">
      <w:rPr>
        <w:rStyle w:val="PageNumber"/>
        <w:rFonts w:ascii="Verdana" w:hAnsi="Verdana"/>
        <w:sz w:val="20"/>
      </w:rPr>
      <w:fldChar w:fldCharType="separate"/>
    </w:r>
    <w:r w:rsidR="007136F8">
      <w:rPr>
        <w:rStyle w:val="PageNumber"/>
        <w:rFonts w:ascii="Verdana" w:hAnsi="Verdana"/>
        <w:noProof/>
        <w:sz w:val="20"/>
      </w:rPr>
      <w:t>19</w:t>
    </w:r>
    <w:r w:rsidRPr="002C1C39">
      <w:rPr>
        <w:rStyle w:val="PageNumber"/>
        <w:rFonts w:ascii="Verdana" w:hAnsi="Verdana"/>
        <w:sz w:val="20"/>
      </w:rPr>
      <w:fldChar w:fldCharType="end"/>
    </w:r>
  </w:p>
  <w:p w14:paraId="704E3024" w14:textId="782D73E4" w:rsidR="00F7612E" w:rsidRDefault="00F7612E" w:rsidP="00AD13CA">
    <w:pPr>
      <w:pStyle w:val="Header"/>
    </w:pPr>
  </w:p>
  <w:p w14:paraId="4BD655C6" w14:textId="0480523B" w:rsidR="00F7612E" w:rsidRDefault="00F7612E" w:rsidP="00AD13CA">
    <w:pPr>
      <w:pStyle w:val="Header"/>
    </w:pPr>
    <w:r>
      <w:tab/>
    </w:r>
  </w:p>
  <w:p w14:paraId="78A56498" w14:textId="77777777" w:rsidR="00F7612E" w:rsidRPr="00AD13CA" w:rsidRDefault="00F7612E" w:rsidP="00AD13CA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5BBE28" w14:textId="106CC557" w:rsidR="00F7612E" w:rsidRDefault="00F7612E">
    <w:pPr>
      <w:pStyle w:val="Header"/>
    </w:pPr>
    <w:r w:rsidRPr="00963735">
      <w:rPr>
        <w:b/>
        <w:noProof/>
        <w:sz w:val="28"/>
        <w:lang w:val="en-US" w:eastAsia="en-US"/>
      </w:rPr>
      <w:drawing>
        <wp:anchor distT="0" distB="0" distL="114300" distR="114300" simplePos="0" relativeHeight="251660800" behindDoc="0" locked="0" layoutInCell="1" allowOverlap="1" wp14:anchorId="07AAE6B4" wp14:editId="516D4C29">
          <wp:simplePos x="0" y="0"/>
          <wp:positionH relativeFrom="margin">
            <wp:posOffset>4448810</wp:posOffset>
          </wp:positionH>
          <wp:positionV relativeFrom="margin">
            <wp:posOffset>-930275</wp:posOffset>
          </wp:positionV>
          <wp:extent cx="1388745" cy="669290"/>
          <wp:effectExtent l="0" t="0" r="8255" b="0"/>
          <wp:wrapSquare wrapText="bothSides"/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 cstate="screen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88745" cy="6692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7728" behindDoc="0" locked="0" layoutInCell="1" allowOverlap="1" wp14:anchorId="501A0B5E" wp14:editId="5FA6B4CE">
              <wp:simplePos x="0" y="0"/>
              <wp:positionH relativeFrom="column">
                <wp:posOffset>-571500</wp:posOffset>
              </wp:positionH>
              <wp:positionV relativeFrom="paragraph">
                <wp:posOffset>-6985</wp:posOffset>
              </wp:positionV>
              <wp:extent cx="377825" cy="9629775"/>
              <wp:effectExtent l="0" t="0" r="28575" b="22225"/>
              <wp:wrapNone/>
              <wp:docPr id="1" name="Group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7825" cy="9629775"/>
                        <a:chOff x="404" y="896"/>
                        <a:chExt cx="595" cy="15165"/>
                      </a:xfrm>
                    </wpg:grpSpPr>
                    <wps:wsp>
                      <wps:cNvPr id="2" name="Line 56"/>
                      <wps:cNvCnPr/>
                      <wps:spPr bwMode="auto">
                        <a:xfrm>
                          <a:off x="999" y="896"/>
                          <a:ext cx="0" cy="1516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6" name="Text Box 57"/>
                      <wps:cNvSpPr txBox="1">
                        <a:spLocks noChangeArrowheads="1"/>
                      </wps:cNvSpPr>
                      <wps:spPr bwMode="auto">
                        <a:xfrm>
                          <a:off x="404" y="1627"/>
                          <a:ext cx="540" cy="49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0171D7" w14:textId="716A8D1E" w:rsidR="00F7612E" w:rsidRPr="00AB3F5B" w:rsidRDefault="00F7612E" w:rsidP="00DB2E7D">
                            <w:pPr>
                              <w:jc w:val="right"/>
                              <w:rPr>
                                <w:rFonts w:ascii="Georgia" w:hAnsi="Georgia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Georgia" w:hAnsi="Georgia"/>
                                <w:i/>
                                <w:sz w:val="20"/>
                                <w:szCs w:val="20"/>
                              </w:rPr>
                              <w:t xml:space="preserve">Vanuatu Logistics Capacity </w:t>
                            </w:r>
                            <w:proofErr w:type="spellStart"/>
                            <w:r>
                              <w:rPr>
                                <w:rFonts w:ascii="Georgia" w:hAnsi="Georgia"/>
                                <w:i/>
                                <w:sz w:val="20"/>
                                <w:szCs w:val="20"/>
                              </w:rPr>
                              <w:t>Assessmnt</w:t>
                            </w:r>
                            <w:proofErr w:type="spellEnd"/>
                            <w:r>
                              <w:rPr>
                                <w:rFonts w:ascii="Georgia" w:hAnsi="Georgia"/>
                                <w:i/>
                                <w:sz w:val="20"/>
                                <w:szCs w:val="20"/>
                              </w:rPr>
                              <w:t xml:space="preserve"> 2017</w:t>
                            </w:r>
                          </w:p>
                          <w:p w14:paraId="1D7926BD" w14:textId="77777777" w:rsidR="00F7612E" w:rsidRDefault="00F7612E" w:rsidP="00DB2E7D"/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group w14:anchorId="501A0B5E" id="Group 55" o:spid="_x0000_s1029" style="position:absolute;margin-left:-45pt;margin-top:-.55pt;width:29.75pt;height:758.25pt;z-index:251657728" coordorigin="404,896" coordsize="595,15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">
              <v:line id="Line 56" o:spid="_x0000_s1030" style="position:absolute;visibility:visible;mso-wrap-style:square" from="999,896" to="999,160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SaaEMMAAADaAAAADwAAAGRycy9kb3ducmV2LnhtbESPQWsCMRSE7wX/Q3gFbzWrB2m3Zhep&#10;LSg9lKo/4Ll53axuXpYk6uqvbwTB4zAz3zCzsretOJEPjWMF41EGgrhyuuFawXbz9fIKIkRkja1j&#10;UnChAGUxeJphrt2Zf+m0jrVIEA45KjAxdrmUoTJkMYxcR5y8P+ctxiR9LbXHc4LbVk6ybCotNpwW&#10;DHb0Yag6rI9Wwcrvvg/ja23kjlf+s/1ZvAW7V2r43M/fQUTq4yN8by+1ggncrqQbIIt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EmmhDDAAAA2gAAAA8AAAAAAAAAAAAA&#10;AAAAoQIAAGRycy9kb3ducmV2LnhtbFBLBQYAAAAABAAEAPkAAACRAwAAAAA=&#10;" strokeweight="1pt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7" o:spid="_x0000_s1031" type="#_x0000_t202" style="position:absolute;left:404;top:1627;width:540;height:49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nbX8UA&#10;AADaAAAADwAAAGRycy9kb3ducmV2LnhtbESPQWvCQBSE7wX/w/KE3urGFkKJriKK0l5KkurB2zP7&#10;TILZt2l2a5J/3y0Uehxm5htmuR5MI+7UudqygvksAkFcWF1zqeD4uX96BeE8ssbGMikYycF6NXlY&#10;YqJtzxndc1+KAGGXoILK+zaR0hUVGXQz2xIH72o7gz7IrpS6wz7ATSOfoyiWBmsOCxW2tK2ouOXf&#10;RsHp8jE2Wftyjur+PR0OX2m+O5RKPU6HzQKEp8H/h//ab1pBDL9Xwg2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udtfxQAAANoAAAAPAAAAAAAAAAAAAAAAAJgCAABkcnMv&#10;ZG93bnJldi54bWxQSwUGAAAAAAQABAD1AAAAigMAAAAA&#10;" filled="f" stroked="f">
                <v:textbox style="layout-flow:vertical;mso-layout-flow-alt:bottom-to-top">
                  <w:txbxContent>
                    <w:p w14:paraId="470171D7" w14:textId="716A8D1E" w:rsidR="00EE4AD5" w:rsidRPr="00AB3F5B" w:rsidRDefault="00EE4AD5" w:rsidP="00DB2E7D">
                      <w:pPr>
                        <w:jc w:val="right"/>
                        <w:rPr>
                          <w:rFonts w:ascii="Georgia" w:hAnsi="Georgia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Georgia" w:hAnsi="Georgia"/>
                          <w:i/>
                          <w:sz w:val="20"/>
                          <w:szCs w:val="20"/>
                        </w:rPr>
                        <w:t>Vanuatu Logistics Capacity Assessmnt 2017</w:t>
                      </w:r>
                    </w:p>
                    <w:p w14:paraId="1D7926BD" w14:textId="77777777" w:rsidR="00EE4AD5" w:rsidRDefault="00EE4AD5" w:rsidP="00DB2E7D"/>
                  </w:txbxContent>
                </v:textbox>
              </v:shape>
            </v:group>
          </w:pict>
        </mc:Fallback>
      </mc:AlternateContent>
    </w:r>
    <w:r w:rsidRPr="004C6C34">
      <w:rPr>
        <w:rFonts w:ascii="Helvetica" w:hAnsi="Helvetica" w:cs="Helvetica"/>
        <w:lang w:val="en-US"/>
      </w:rPr>
      <w:t xml:space="preserve"> </w:t>
    </w:r>
    <w:r>
      <w:rPr>
        <w:rFonts w:ascii="Helvetica" w:hAnsi="Helvetica" w:cs="Helvetica"/>
        <w:noProof/>
        <w:lang w:val="en-US" w:eastAsia="en-US"/>
      </w:rPr>
      <w:drawing>
        <wp:inline distT="0" distB="0" distL="0" distR="0" wp14:anchorId="1DB3B9CC" wp14:editId="27BC7AA6">
          <wp:extent cx="984673" cy="1045193"/>
          <wp:effectExtent l="0" t="0" r="6350" b="0"/>
          <wp:docPr id="1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9231" b="11282"/>
                  <a:stretch/>
                </pic:blipFill>
                <pic:spPr bwMode="auto">
                  <a:xfrm>
                    <a:off x="0" y="0"/>
                    <a:ext cx="984991" cy="104553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tab/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74621"/>
    <w:multiLevelType w:val="hybridMultilevel"/>
    <w:tmpl w:val="44F61C66"/>
    <w:lvl w:ilvl="0" w:tplc="EBE418FA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6F03170"/>
    <w:multiLevelType w:val="hybridMultilevel"/>
    <w:tmpl w:val="9A6CD1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5281BFA"/>
    <w:multiLevelType w:val="hybridMultilevel"/>
    <w:tmpl w:val="F29003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9024024"/>
    <w:multiLevelType w:val="hybridMultilevel"/>
    <w:tmpl w:val="D0B431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A0462B3"/>
    <w:multiLevelType w:val="hybridMultilevel"/>
    <w:tmpl w:val="8796E7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ABD2B36"/>
    <w:multiLevelType w:val="hybridMultilevel"/>
    <w:tmpl w:val="DCD8D7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E8752A0"/>
    <w:multiLevelType w:val="hybridMultilevel"/>
    <w:tmpl w:val="390615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5271A13"/>
    <w:multiLevelType w:val="hybridMultilevel"/>
    <w:tmpl w:val="0EA4E8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7"/>
  </w:num>
  <w:num w:numId="4">
    <w:abstractNumId w:val="1"/>
  </w:num>
  <w:num w:numId="5">
    <w:abstractNumId w:val="2"/>
  </w:num>
  <w:num w:numId="6">
    <w:abstractNumId w:val="6"/>
  </w:num>
  <w:num w:numId="7">
    <w:abstractNumId w:val="5"/>
  </w:num>
  <w:num w:numId="8">
    <w:abstractNumId w:val="0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Florent Chane">
    <w15:presenceInfo w15:providerId="None" w15:userId="Florent Chane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2"/>
  <w:hideSpellingErrors/>
  <w:hideGrammaticalError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382C"/>
    <w:rsid w:val="00002AB2"/>
    <w:rsid w:val="0002318B"/>
    <w:rsid w:val="00026A6C"/>
    <w:rsid w:val="00054148"/>
    <w:rsid w:val="00063C67"/>
    <w:rsid w:val="00066286"/>
    <w:rsid w:val="000662E2"/>
    <w:rsid w:val="000713DE"/>
    <w:rsid w:val="00071864"/>
    <w:rsid w:val="00073645"/>
    <w:rsid w:val="00073A58"/>
    <w:rsid w:val="00086259"/>
    <w:rsid w:val="00087F9D"/>
    <w:rsid w:val="00096FC8"/>
    <w:rsid w:val="000A5FEC"/>
    <w:rsid w:val="000B1DD4"/>
    <w:rsid w:val="000B42AE"/>
    <w:rsid w:val="000B630C"/>
    <w:rsid w:val="000C174A"/>
    <w:rsid w:val="000C5740"/>
    <w:rsid w:val="000D1570"/>
    <w:rsid w:val="000D254A"/>
    <w:rsid w:val="000D334D"/>
    <w:rsid w:val="000D465B"/>
    <w:rsid w:val="000D7D9C"/>
    <w:rsid w:val="000F6463"/>
    <w:rsid w:val="0010538D"/>
    <w:rsid w:val="0010628F"/>
    <w:rsid w:val="00112BA5"/>
    <w:rsid w:val="00116581"/>
    <w:rsid w:val="00122E58"/>
    <w:rsid w:val="00134758"/>
    <w:rsid w:val="00137A66"/>
    <w:rsid w:val="00141660"/>
    <w:rsid w:val="00142156"/>
    <w:rsid w:val="001439D0"/>
    <w:rsid w:val="00147094"/>
    <w:rsid w:val="00152069"/>
    <w:rsid w:val="001526DD"/>
    <w:rsid w:val="00160509"/>
    <w:rsid w:val="00161EE0"/>
    <w:rsid w:val="00170E01"/>
    <w:rsid w:val="001754FE"/>
    <w:rsid w:val="001812BB"/>
    <w:rsid w:val="0019283D"/>
    <w:rsid w:val="0019382C"/>
    <w:rsid w:val="001A5374"/>
    <w:rsid w:val="001B0DEB"/>
    <w:rsid w:val="001B3948"/>
    <w:rsid w:val="001B450D"/>
    <w:rsid w:val="001B7D4B"/>
    <w:rsid w:val="001C6C3E"/>
    <w:rsid w:val="001C7B75"/>
    <w:rsid w:val="001E191B"/>
    <w:rsid w:val="001E2B2C"/>
    <w:rsid w:val="001E6465"/>
    <w:rsid w:val="001F0954"/>
    <w:rsid w:val="001F393C"/>
    <w:rsid w:val="001F494D"/>
    <w:rsid w:val="001F729E"/>
    <w:rsid w:val="001F762A"/>
    <w:rsid w:val="001F7D06"/>
    <w:rsid w:val="00205A73"/>
    <w:rsid w:val="00216934"/>
    <w:rsid w:val="002202C2"/>
    <w:rsid w:val="002219A4"/>
    <w:rsid w:val="002220E5"/>
    <w:rsid w:val="00224906"/>
    <w:rsid w:val="0022577E"/>
    <w:rsid w:val="00232D58"/>
    <w:rsid w:val="002344A0"/>
    <w:rsid w:val="00244DAD"/>
    <w:rsid w:val="00245BA6"/>
    <w:rsid w:val="002542AD"/>
    <w:rsid w:val="00265847"/>
    <w:rsid w:val="00267DB3"/>
    <w:rsid w:val="00271BD2"/>
    <w:rsid w:val="00272C0C"/>
    <w:rsid w:val="002768C0"/>
    <w:rsid w:val="002870E6"/>
    <w:rsid w:val="00296DA4"/>
    <w:rsid w:val="00297FE1"/>
    <w:rsid w:val="002B20E5"/>
    <w:rsid w:val="002B75FB"/>
    <w:rsid w:val="002C0C1D"/>
    <w:rsid w:val="002C1DC0"/>
    <w:rsid w:val="002C39F8"/>
    <w:rsid w:val="002C7CBC"/>
    <w:rsid w:val="002D4DC1"/>
    <w:rsid w:val="002D5ADB"/>
    <w:rsid w:val="002F1532"/>
    <w:rsid w:val="002F7BAA"/>
    <w:rsid w:val="00302A39"/>
    <w:rsid w:val="003068A1"/>
    <w:rsid w:val="00314DD7"/>
    <w:rsid w:val="00316BD9"/>
    <w:rsid w:val="00316E34"/>
    <w:rsid w:val="00324D69"/>
    <w:rsid w:val="00325A43"/>
    <w:rsid w:val="00327BA5"/>
    <w:rsid w:val="00331BE6"/>
    <w:rsid w:val="00337021"/>
    <w:rsid w:val="00347BF2"/>
    <w:rsid w:val="003648E4"/>
    <w:rsid w:val="00367D9D"/>
    <w:rsid w:val="00376CBB"/>
    <w:rsid w:val="003873A1"/>
    <w:rsid w:val="00390431"/>
    <w:rsid w:val="00390835"/>
    <w:rsid w:val="00392611"/>
    <w:rsid w:val="003A23F7"/>
    <w:rsid w:val="003A7416"/>
    <w:rsid w:val="003C17E9"/>
    <w:rsid w:val="003F3432"/>
    <w:rsid w:val="003F4993"/>
    <w:rsid w:val="003F5312"/>
    <w:rsid w:val="00407081"/>
    <w:rsid w:val="00414EC3"/>
    <w:rsid w:val="00425559"/>
    <w:rsid w:val="00437FC8"/>
    <w:rsid w:val="0044047B"/>
    <w:rsid w:val="00441D7C"/>
    <w:rsid w:val="00446791"/>
    <w:rsid w:val="00455532"/>
    <w:rsid w:val="00455696"/>
    <w:rsid w:val="00474A44"/>
    <w:rsid w:val="00477FBD"/>
    <w:rsid w:val="004A49E1"/>
    <w:rsid w:val="004A5E17"/>
    <w:rsid w:val="004B066D"/>
    <w:rsid w:val="004C0DD0"/>
    <w:rsid w:val="004C4BB5"/>
    <w:rsid w:val="004C6C34"/>
    <w:rsid w:val="004D3A16"/>
    <w:rsid w:val="004F0B70"/>
    <w:rsid w:val="004F4BB5"/>
    <w:rsid w:val="00505A97"/>
    <w:rsid w:val="00514C3A"/>
    <w:rsid w:val="00515A98"/>
    <w:rsid w:val="00521CB4"/>
    <w:rsid w:val="00524A59"/>
    <w:rsid w:val="00526A16"/>
    <w:rsid w:val="00534993"/>
    <w:rsid w:val="00541200"/>
    <w:rsid w:val="0055631E"/>
    <w:rsid w:val="00557B61"/>
    <w:rsid w:val="00567FC5"/>
    <w:rsid w:val="00587EA7"/>
    <w:rsid w:val="00590528"/>
    <w:rsid w:val="005A452D"/>
    <w:rsid w:val="005A6C2E"/>
    <w:rsid w:val="005B37A0"/>
    <w:rsid w:val="005B4E7A"/>
    <w:rsid w:val="005B52C1"/>
    <w:rsid w:val="005B6063"/>
    <w:rsid w:val="005B7412"/>
    <w:rsid w:val="005D0517"/>
    <w:rsid w:val="005E58A1"/>
    <w:rsid w:val="005F718E"/>
    <w:rsid w:val="0063301B"/>
    <w:rsid w:val="00644A30"/>
    <w:rsid w:val="0065465B"/>
    <w:rsid w:val="006662CB"/>
    <w:rsid w:val="0067064D"/>
    <w:rsid w:val="0067119F"/>
    <w:rsid w:val="006879B8"/>
    <w:rsid w:val="00697917"/>
    <w:rsid w:val="006A1BEB"/>
    <w:rsid w:val="006A764D"/>
    <w:rsid w:val="006A76E9"/>
    <w:rsid w:val="006B0DF0"/>
    <w:rsid w:val="006B2204"/>
    <w:rsid w:val="006B464E"/>
    <w:rsid w:val="006C1AA8"/>
    <w:rsid w:val="006C2B3B"/>
    <w:rsid w:val="006D20EF"/>
    <w:rsid w:val="006E3295"/>
    <w:rsid w:val="00712C56"/>
    <w:rsid w:val="007136F8"/>
    <w:rsid w:val="0071517A"/>
    <w:rsid w:val="007218B9"/>
    <w:rsid w:val="00723436"/>
    <w:rsid w:val="00724822"/>
    <w:rsid w:val="007276D9"/>
    <w:rsid w:val="0074002B"/>
    <w:rsid w:val="0074339A"/>
    <w:rsid w:val="00747825"/>
    <w:rsid w:val="0075179A"/>
    <w:rsid w:val="007525AE"/>
    <w:rsid w:val="00761501"/>
    <w:rsid w:val="00763BF0"/>
    <w:rsid w:val="00782B3F"/>
    <w:rsid w:val="007870C2"/>
    <w:rsid w:val="00787DDE"/>
    <w:rsid w:val="007909E7"/>
    <w:rsid w:val="00791887"/>
    <w:rsid w:val="007953C8"/>
    <w:rsid w:val="007A0875"/>
    <w:rsid w:val="007B066B"/>
    <w:rsid w:val="007C647A"/>
    <w:rsid w:val="007D4164"/>
    <w:rsid w:val="007D5938"/>
    <w:rsid w:val="007D78CE"/>
    <w:rsid w:val="007D7CCF"/>
    <w:rsid w:val="007E7009"/>
    <w:rsid w:val="007F0C59"/>
    <w:rsid w:val="007F7306"/>
    <w:rsid w:val="00800EC6"/>
    <w:rsid w:val="00801B98"/>
    <w:rsid w:val="0081044F"/>
    <w:rsid w:val="00812952"/>
    <w:rsid w:val="00816B33"/>
    <w:rsid w:val="00817603"/>
    <w:rsid w:val="008223B8"/>
    <w:rsid w:val="008232E8"/>
    <w:rsid w:val="008241CF"/>
    <w:rsid w:val="00840506"/>
    <w:rsid w:val="00845A60"/>
    <w:rsid w:val="008509B1"/>
    <w:rsid w:val="0087181E"/>
    <w:rsid w:val="008742FD"/>
    <w:rsid w:val="00884653"/>
    <w:rsid w:val="00894E95"/>
    <w:rsid w:val="0089512B"/>
    <w:rsid w:val="008A4BE8"/>
    <w:rsid w:val="008A763E"/>
    <w:rsid w:val="008B648D"/>
    <w:rsid w:val="008E09FD"/>
    <w:rsid w:val="008E2C08"/>
    <w:rsid w:val="008F00F7"/>
    <w:rsid w:val="008F6206"/>
    <w:rsid w:val="008F672E"/>
    <w:rsid w:val="00901365"/>
    <w:rsid w:val="009040F0"/>
    <w:rsid w:val="009077AD"/>
    <w:rsid w:val="00910C32"/>
    <w:rsid w:val="00916B63"/>
    <w:rsid w:val="0092048F"/>
    <w:rsid w:val="009211D4"/>
    <w:rsid w:val="0092563A"/>
    <w:rsid w:val="009324FC"/>
    <w:rsid w:val="00932B60"/>
    <w:rsid w:val="00934913"/>
    <w:rsid w:val="00943779"/>
    <w:rsid w:val="00943897"/>
    <w:rsid w:val="00944729"/>
    <w:rsid w:val="0094582F"/>
    <w:rsid w:val="00960713"/>
    <w:rsid w:val="00963875"/>
    <w:rsid w:val="00976A9E"/>
    <w:rsid w:val="0097704C"/>
    <w:rsid w:val="00984592"/>
    <w:rsid w:val="00997E43"/>
    <w:rsid w:val="009A3783"/>
    <w:rsid w:val="009B3D42"/>
    <w:rsid w:val="009C56E4"/>
    <w:rsid w:val="009D5823"/>
    <w:rsid w:val="009E12AD"/>
    <w:rsid w:val="009E1DF9"/>
    <w:rsid w:val="009E4CF5"/>
    <w:rsid w:val="009E6018"/>
    <w:rsid w:val="009F0037"/>
    <w:rsid w:val="00A02AFC"/>
    <w:rsid w:val="00A03185"/>
    <w:rsid w:val="00A1034B"/>
    <w:rsid w:val="00A13B73"/>
    <w:rsid w:val="00A15DBE"/>
    <w:rsid w:val="00A20AA9"/>
    <w:rsid w:val="00A31B66"/>
    <w:rsid w:val="00A42BB0"/>
    <w:rsid w:val="00A518F2"/>
    <w:rsid w:val="00A52880"/>
    <w:rsid w:val="00A5421B"/>
    <w:rsid w:val="00A65219"/>
    <w:rsid w:val="00A66CF4"/>
    <w:rsid w:val="00A67B63"/>
    <w:rsid w:val="00A829BF"/>
    <w:rsid w:val="00AB3F5B"/>
    <w:rsid w:val="00AB44AE"/>
    <w:rsid w:val="00AB74C8"/>
    <w:rsid w:val="00AC12B2"/>
    <w:rsid w:val="00AC1B14"/>
    <w:rsid w:val="00AC4829"/>
    <w:rsid w:val="00AC66A9"/>
    <w:rsid w:val="00AD13CA"/>
    <w:rsid w:val="00AD5957"/>
    <w:rsid w:val="00AE2827"/>
    <w:rsid w:val="00AE42B5"/>
    <w:rsid w:val="00AF7C8C"/>
    <w:rsid w:val="00B04355"/>
    <w:rsid w:val="00B07ABC"/>
    <w:rsid w:val="00B1557F"/>
    <w:rsid w:val="00B20587"/>
    <w:rsid w:val="00B23C9A"/>
    <w:rsid w:val="00B33142"/>
    <w:rsid w:val="00B34508"/>
    <w:rsid w:val="00B37E8C"/>
    <w:rsid w:val="00B43275"/>
    <w:rsid w:val="00B50F8F"/>
    <w:rsid w:val="00B537D0"/>
    <w:rsid w:val="00B62C0B"/>
    <w:rsid w:val="00B64A62"/>
    <w:rsid w:val="00B65F18"/>
    <w:rsid w:val="00B84821"/>
    <w:rsid w:val="00B86317"/>
    <w:rsid w:val="00B93015"/>
    <w:rsid w:val="00BB6CE6"/>
    <w:rsid w:val="00BB7FE7"/>
    <w:rsid w:val="00BD13AA"/>
    <w:rsid w:val="00BD6795"/>
    <w:rsid w:val="00BD6F56"/>
    <w:rsid w:val="00BE0A49"/>
    <w:rsid w:val="00BF19AF"/>
    <w:rsid w:val="00BF7B0E"/>
    <w:rsid w:val="00C0066F"/>
    <w:rsid w:val="00C15F17"/>
    <w:rsid w:val="00C214EC"/>
    <w:rsid w:val="00C345E4"/>
    <w:rsid w:val="00C44339"/>
    <w:rsid w:val="00C45FC0"/>
    <w:rsid w:val="00C476A5"/>
    <w:rsid w:val="00C61964"/>
    <w:rsid w:val="00C62B6E"/>
    <w:rsid w:val="00C66A41"/>
    <w:rsid w:val="00C75484"/>
    <w:rsid w:val="00C81113"/>
    <w:rsid w:val="00C86A82"/>
    <w:rsid w:val="00C97C27"/>
    <w:rsid w:val="00CA777E"/>
    <w:rsid w:val="00CB4FEA"/>
    <w:rsid w:val="00CC3311"/>
    <w:rsid w:val="00CC3F98"/>
    <w:rsid w:val="00CD4C67"/>
    <w:rsid w:val="00CD71FA"/>
    <w:rsid w:val="00CF4F0F"/>
    <w:rsid w:val="00D02FD5"/>
    <w:rsid w:val="00D14E42"/>
    <w:rsid w:val="00D17EA1"/>
    <w:rsid w:val="00D20395"/>
    <w:rsid w:val="00D20A47"/>
    <w:rsid w:val="00D260B0"/>
    <w:rsid w:val="00D3247E"/>
    <w:rsid w:val="00D341FB"/>
    <w:rsid w:val="00D45C08"/>
    <w:rsid w:val="00D629EF"/>
    <w:rsid w:val="00D74BDC"/>
    <w:rsid w:val="00D80CC4"/>
    <w:rsid w:val="00D84355"/>
    <w:rsid w:val="00DA46E3"/>
    <w:rsid w:val="00DA665F"/>
    <w:rsid w:val="00DB2E7D"/>
    <w:rsid w:val="00DC0BF4"/>
    <w:rsid w:val="00DC0E89"/>
    <w:rsid w:val="00DC2801"/>
    <w:rsid w:val="00DC4343"/>
    <w:rsid w:val="00DD711E"/>
    <w:rsid w:val="00DE0C9A"/>
    <w:rsid w:val="00DF1146"/>
    <w:rsid w:val="00E03103"/>
    <w:rsid w:val="00E04583"/>
    <w:rsid w:val="00E10DE2"/>
    <w:rsid w:val="00E17023"/>
    <w:rsid w:val="00E221A2"/>
    <w:rsid w:val="00E37B4C"/>
    <w:rsid w:val="00E4119A"/>
    <w:rsid w:val="00E428F5"/>
    <w:rsid w:val="00E63FFF"/>
    <w:rsid w:val="00E8002E"/>
    <w:rsid w:val="00E96435"/>
    <w:rsid w:val="00EA0785"/>
    <w:rsid w:val="00EA0EAE"/>
    <w:rsid w:val="00EA4496"/>
    <w:rsid w:val="00EB14B9"/>
    <w:rsid w:val="00EB1EFD"/>
    <w:rsid w:val="00EC5BC1"/>
    <w:rsid w:val="00ED16C0"/>
    <w:rsid w:val="00ED3B45"/>
    <w:rsid w:val="00ED59F5"/>
    <w:rsid w:val="00ED68F4"/>
    <w:rsid w:val="00EE0950"/>
    <w:rsid w:val="00EE1346"/>
    <w:rsid w:val="00EE4AD5"/>
    <w:rsid w:val="00EF03AC"/>
    <w:rsid w:val="00F013A4"/>
    <w:rsid w:val="00F01D61"/>
    <w:rsid w:val="00F0348F"/>
    <w:rsid w:val="00F04999"/>
    <w:rsid w:val="00F06188"/>
    <w:rsid w:val="00F1064B"/>
    <w:rsid w:val="00F12A68"/>
    <w:rsid w:val="00F13AB5"/>
    <w:rsid w:val="00F3096C"/>
    <w:rsid w:val="00F332BA"/>
    <w:rsid w:val="00F345C2"/>
    <w:rsid w:val="00F46134"/>
    <w:rsid w:val="00F47D59"/>
    <w:rsid w:val="00F54FFB"/>
    <w:rsid w:val="00F56D55"/>
    <w:rsid w:val="00F60687"/>
    <w:rsid w:val="00F718E5"/>
    <w:rsid w:val="00F7371C"/>
    <w:rsid w:val="00F743FD"/>
    <w:rsid w:val="00F7612E"/>
    <w:rsid w:val="00F80100"/>
    <w:rsid w:val="00F85E4F"/>
    <w:rsid w:val="00F9634F"/>
    <w:rsid w:val="00FA0DCA"/>
    <w:rsid w:val="00FA4A89"/>
    <w:rsid w:val="00FA61E0"/>
    <w:rsid w:val="00FB5F9E"/>
    <w:rsid w:val="00FC7062"/>
    <w:rsid w:val="00FD0110"/>
    <w:rsid w:val="00FD244C"/>
    <w:rsid w:val="00FD6A90"/>
    <w:rsid w:val="00FD6BBD"/>
    <w:rsid w:val="00FE14BD"/>
    <w:rsid w:val="00FF0A7F"/>
    <w:rsid w:val="00FF1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24416EA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qFormat/>
    <w:rsid w:val="00DC4343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21A2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845A60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rsid w:val="00845A60"/>
    <w:pPr>
      <w:tabs>
        <w:tab w:val="center" w:pos="4153"/>
        <w:tab w:val="right" w:pos="8306"/>
      </w:tabs>
    </w:pPr>
  </w:style>
  <w:style w:type="table" w:styleId="TableGrid">
    <w:name w:val="Table Grid"/>
    <w:basedOn w:val="TableNormal"/>
    <w:rsid w:val="00845A6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semiHidden/>
    <w:rsid w:val="00337021"/>
    <w:rPr>
      <w:rFonts w:ascii="Tahoma" w:hAnsi="Tahoma" w:cs="Tahoma"/>
      <w:sz w:val="16"/>
      <w:szCs w:val="16"/>
    </w:rPr>
  </w:style>
  <w:style w:type="character" w:customStyle="1" w:styleId="HeaderChar">
    <w:name w:val="Header Char"/>
    <w:basedOn w:val="DefaultParagraphFont"/>
    <w:link w:val="Header"/>
    <w:rsid w:val="0065465B"/>
    <w:rPr>
      <w:sz w:val="24"/>
      <w:szCs w:val="24"/>
      <w:lang w:val="en-GB" w:eastAsia="en-GB" w:bidi="ar-SA"/>
    </w:rPr>
  </w:style>
  <w:style w:type="character" w:styleId="PageNumber">
    <w:name w:val="page number"/>
    <w:basedOn w:val="DefaultParagraphFont"/>
    <w:rsid w:val="0065465B"/>
  </w:style>
  <w:style w:type="character" w:customStyle="1" w:styleId="Heading2Char">
    <w:name w:val="Heading 2 Char"/>
    <w:basedOn w:val="DefaultParagraphFont"/>
    <w:link w:val="Heading2"/>
    <w:uiPriority w:val="9"/>
    <w:rsid w:val="00E221A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 w:eastAsia="en-US"/>
    </w:rPr>
  </w:style>
  <w:style w:type="paragraph" w:styleId="Title">
    <w:name w:val="Title"/>
    <w:basedOn w:val="Normal"/>
    <w:next w:val="Normal"/>
    <w:link w:val="TitleChar"/>
    <w:uiPriority w:val="10"/>
    <w:qFormat/>
    <w:rsid w:val="00E221A2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E221A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E03103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E0310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2F1532"/>
    <w:pPr>
      <w:ind w:left="720"/>
      <w:contextualSpacing/>
    </w:pPr>
  </w:style>
  <w:style w:type="character" w:styleId="SubtleReference">
    <w:name w:val="Subtle Reference"/>
    <w:basedOn w:val="DefaultParagraphFont"/>
    <w:uiPriority w:val="31"/>
    <w:qFormat/>
    <w:rsid w:val="009040F0"/>
    <w:rPr>
      <w:smallCaps/>
      <w:color w:val="C0504D" w:themeColor="accent2"/>
      <w:u w:val="single"/>
    </w:rPr>
  </w:style>
  <w:style w:type="character" w:styleId="Hyperlink">
    <w:name w:val="Hyperlink"/>
    <w:basedOn w:val="DefaultParagraphFont"/>
    <w:uiPriority w:val="99"/>
    <w:unhideWhenUsed/>
    <w:rsid w:val="00F718E5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324FC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EE095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E095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E0950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E095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E0950"/>
    <w:rPr>
      <w:b/>
      <w:bCs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qFormat/>
    <w:rsid w:val="00DC4343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21A2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845A60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rsid w:val="00845A60"/>
    <w:pPr>
      <w:tabs>
        <w:tab w:val="center" w:pos="4153"/>
        <w:tab w:val="right" w:pos="8306"/>
      </w:tabs>
    </w:pPr>
  </w:style>
  <w:style w:type="table" w:styleId="TableGrid">
    <w:name w:val="Table Grid"/>
    <w:basedOn w:val="TableNormal"/>
    <w:rsid w:val="00845A6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semiHidden/>
    <w:rsid w:val="00337021"/>
    <w:rPr>
      <w:rFonts w:ascii="Tahoma" w:hAnsi="Tahoma" w:cs="Tahoma"/>
      <w:sz w:val="16"/>
      <w:szCs w:val="16"/>
    </w:rPr>
  </w:style>
  <w:style w:type="character" w:customStyle="1" w:styleId="HeaderChar">
    <w:name w:val="Header Char"/>
    <w:basedOn w:val="DefaultParagraphFont"/>
    <w:link w:val="Header"/>
    <w:rsid w:val="0065465B"/>
    <w:rPr>
      <w:sz w:val="24"/>
      <w:szCs w:val="24"/>
      <w:lang w:val="en-GB" w:eastAsia="en-GB" w:bidi="ar-SA"/>
    </w:rPr>
  </w:style>
  <w:style w:type="character" w:styleId="PageNumber">
    <w:name w:val="page number"/>
    <w:basedOn w:val="DefaultParagraphFont"/>
    <w:rsid w:val="0065465B"/>
  </w:style>
  <w:style w:type="character" w:customStyle="1" w:styleId="Heading2Char">
    <w:name w:val="Heading 2 Char"/>
    <w:basedOn w:val="DefaultParagraphFont"/>
    <w:link w:val="Heading2"/>
    <w:uiPriority w:val="9"/>
    <w:rsid w:val="00E221A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 w:eastAsia="en-US"/>
    </w:rPr>
  </w:style>
  <w:style w:type="paragraph" w:styleId="Title">
    <w:name w:val="Title"/>
    <w:basedOn w:val="Normal"/>
    <w:next w:val="Normal"/>
    <w:link w:val="TitleChar"/>
    <w:uiPriority w:val="10"/>
    <w:qFormat/>
    <w:rsid w:val="00E221A2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E221A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E03103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E0310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2F1532"/>
    <w:pPr>
      <w:ind w:left="720"/>
      <w:contextualSpacing/>
    </w:pPr>
  </w:style>
  <w:style w:type="character" w:styleId="SubtleReference">
    <w:name w:val="Subtle Reference"/>
    <w:basedOn w:val="DefaultParagraphFont"/>
    <w:uiPriority w:val="31"/>
    <w:qFormat/>
    <w:rsid w:val="009040F0"/>
    <w:rPr>
      <w:smallCaps/>
      <w:color w:val="C0504D" w:themeColor="accent2"/>
      <w:u w:val="single"/>
    </w:rPr>
  </w:style>
  <w:style w:type="character" w:styleId="Hyperlink">
    <w:name w:val="Hyperlink"/>
    <w:basedOn w:val="DefaultParagraphFont"/>
    <w:uiPriority w:val="99"/>
    <w:unhideWhenUsed/>
    <w:rsid w:val="00F718E5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324FC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EE095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E095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E0950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E095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E095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32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83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87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05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5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7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71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02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4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67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6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4" Type="http://schemas.openxmlformats.org/officeDocument/2006/relationships/image" Target="media/image3.jpg"/><Relationship Id="rId15" Type="http://schemas.openxmlformats.org/officeDocument/2006/relationships/image" Target="media/image4.jpg"/><Relationship Id="rId16" Type="http://schemas.openxmlformats.org/officeDocument/2006/relationships/image" Target="media/image5.png"/><Relationship Id="rId17" Type="http://schemas.openxmlformats.org/officeDocument/2006/relationships/hyperlink" Target="mailto:domestic.cargo@airvanuatu.com" TargetMode="External"/><Relationship Id="rId18" Type="http://schemas.openxmlformats.org/officeDocument/2006/relationships/hyperlink" Target="mailto:cargo.pekoa@airvanuatu.com" TargetMode="External"/><Relationship Id="rId19" Type="http://schemas.openxmlformats.org/officeDocument/2006/relationships/hyperlink" Target="mailto:info@airtaxivanuatu.com" TargetMode="External"/><Relationship Id="rId50" Type="http://schemas.openxmlformats.org/officeDocument/2006/relationships/header" Target="header2.xml"/><Relationship Id="rId51" Type="http://schemas.openxmlformats.org/officeDocument/2006/relationships/footer" Target="footer1.xml"/><Relationship Id="rId52" Type="http://schemas.openxmlformats.org/officeDocument/2006/relationships/footer" Target="footer2.xml"/><Relationship Id="rId53" Type="http://schemas.openxmlformats.org/officeDocument/2006/relationships/header" Target="header3.xml"/><Relationship Id="rId54" Type="http://schemas.openxmlformats.org/officeDocument/2006/relationships/footer" Target="footer3.xml"/><Relationship Id="rId55" Type="http://schemas.openxmlformats.org/officeDocument/2006/relationships/fontTable" Target="fontTable.xml"/><Relationship Id="rId56" Type="http://schemas.openxmlformats.org/officeDocument/2006/relationships/theme" Target="theme/theme1.xml"/><Relationship Id="rId57" Type="http://schemas.microsoft.com/office/2011/relationships/people" Target="people.xml"/><Relationship Id="rId58" Type="http://schemas.microsoft.com/office/2011/relationships/commentsExtended" Target="commentsExtended.xml"/><Relationship Id="rId40" Type="http://schemas.microsoft.com/office/2007/relationships/hdphoto" Target="media/hdphoto4.wdp"/><Relationship Id="rId41" Type="http://schemas.openxmlformats.org/officeDocument/2006/relationships/image" Target="media/image9.png"/><Relationship Id="rId42" Type="http://schemas.microsoft.com/office/2007/relationships/hdphoto" Target="media/hdphoto5.wdp"/><Relationship Id="rId43" Type="http://schemas.openxmlformats.org/officeDocument/2006/relationships/image" Target="media/image10.png"/><Relationship Id="rId44" Type="http://schemas.microsoft.com/office/2007/relationships/hdphoto" Target="media/hdphoto6.wdp"/><Relationship Id="rId45" Type="http://schemas.openxmlformats.org/officeDocument/2006/relationships/image" Target="media/image11.png"/><Relationship Id="rId46" Type="http://schemas.microsoft.com/office/2007/relationships/hdphoto" Target="media/hdphoto7.wdp"/><Relationship Id="rId47" Type="http://schemas.openxmlformats.org/officeDocument/2006/relationships/image" Target="media/image12.jpeg"/><Relationship Id="rId48" Type="http://schemas.microsoft.com/office/2007/relationships/hdphoto" Target="media/hdphoto8.wdp"/><Relationship Id="rId49" Type="http://schemas.openxmlformats.org/officeDocument/2006/relationships/header" Target="header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microsoft.com/office/2007/relationships/hdphoto" Target="media/hdphoto1.wdp"/><Relationship Id="rId30" Type="http://schemas.openxmlformats.org/officeDocument/2006/relationships/hyperlink" Target="mailto:lawilinshippingservices@gmail.com" TargetMode="External"/><Relationship Id="rId31" Type="http://schemas.openxmlformats.org/officeDocument/2006/relationships/hyperlink" Target="mailto:mvtouaraken@gmail.com" TargetMode="External"/><Relationship Id="rId32" Type="http://schemas.openxmlformats.org/officeDocument/2006/relationships/hyperlink" Target="mailto:searoadservices@gmail.com" TargetMode="External"/><Relationship Id="rId33" Type="http://schemas.openxmlformats.org/officeDocument/2006/relationships/hyperlink" Target="mailto:Uratashipping@gmail.com" TargetMode="External"/><Relationship Id="rId34" Type="http://schemas.openxmlformats.org/officeDocument/2006/relationships/hyperlink" Target="mailto:mail@lcmstore.com" TargetMode="External"/><Relationship Id="rId35" Type="http://schemas.openxmlformats.org/officeDocument/2006/relationships/hyperlink" Target="mailto:locm@vanuatu.com.vu" TargetMode="External"/><Relationship Id="rId36" Type="http://schemas.openxmlformats.org/officeDocument/2006/relationships/hyperlink" Target="mailto:tiwitrader2016@gmail.com" TargetMode="External"/><Relationship Id="rId37" Type="http://schemas.openxmlformats.org/officeDocument/2006/relationships/image" Target="media/image7.jpeg"/><Relationship Id="rId38" Type="http://schemas.microsoft.com/office/2007/relationships/hdphoto" Target="media/hdphoto3.wdp"/><Relationship Id="rId39" Type="http://schemas.openxmlformats.org/officeDocument/2006/relationships/image" Target="media/image8.png"/><Relationship Id="rId20" Type="http://schemas.openxmlformats.org/officeDocument/2006/relationships/hyperlink" Target="mailto:unity-airlines@vanuatu.com.vu" TargetMode="External"/><Relationship Id="rId21" Type="http://schemas.openxmlformats.org/officeDocument/2006/relationships/hyperlink" Target="mailto:airways@belair.vu" TargetMode="External"/><Relationship Id="rId22" Type="http://schemas.openxmlformats.org/officeDocument/2006/relationships/hyperlink" Target="mailto:flights@airsafaris.vu" TargetMode="External"/><Relationship Id="rId23" Type="http://schemas.openxmlformats.org/officeDocument/2006/relationships/hyperlink" Target="http://www.vanuatuhelicopters.com/vanuatu-robinson-R44-robinson-R66-__I.7373" TargetMode="External"/><Relationship Id="rId24" Type="http://schemas.openxmlformats.org/officeDocument/2006/relationships/hyperlink" Target="mailto:opsuper@ifra.com.vu" TargetMode="External"/><Relationship Id="rId25" Type="http://schemas.openxmlformats.org/officeDocument/2006/relationships/image" Target="media/image6.jpg"/><Relationship Id="rId26" Type="http://schemas.openxmlformats.org/officeDocument/2006/relationships/hyperlink" Target="mailto:shippingandservices@belair.vu" TargetMode="External"/><Relationship Id="rId27" Type="http://schemas.openxmlformats.org/officeDocument/2006/relationships/hyperlink" Target="mailto:Rebecca.jonas@silentworld.com.au" TargetMode="External"/><Relationship Id="rId28" Type="http://schemas.openxmlformats.org/officeDocument/2006/relationships/hyperlink" Target="mailto:merinok@ifira.com.vu" TargetMode="External"/><Relationship Id="rId29" Type="http://schemas.openxmlformats.org/officeDocument/2006/relationships/hyperlink" Target="mailto:contact@vanuatu-ferry.com" TargetMode="External"/><Relationship Id="rId10" Type="http://schemas.openxmlformats.org/officeDocument/2006/relationships/hyperlink" Target="mailto:sg@shefa.vu" TargetMode="External"/><Relationship Id="rId11" Type="http://schemas.openxmlformats.org/officeDocument/2006/relationships/hyperlink" Target="mailto:iankalsuak@shefa.vu" TargetMode="External"/><Relationship Id="rId12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Relationship Id="rId2" Type="http://schemas.openxmlformats.org/officeDocument/2006/relationships/image" Target="media/image1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ANESS~1.BAR\AppData\Local\Temp\WFP_english_letter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\Users\VANESS~1.BAR\AppData\Local\Temp\WFP_english_letter.dot</Template>
  <TotalTime>806</TotalTime>
  <Pages>19</Pages>
  <Words>3144</Words>
  <Characters>17926</Characters>
  <Application>Microsoft Macintosh Word</Application>
  <DocSecurity>0</DocSecurity>
  <Lines>149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19 January 2010</vt:lpstr>
    </vt:vector>
  </TitlesOfParts>
  <Company>WFP</Company>
  <LinksUpToDate>false</LinksUpToDate>
  <CharactersWithSpaces>21028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Wfp letter - English</dc:title>
  <dc:creator>Vanessa Barbato</dc:creator>
  <cp:lastModifiedBy>Patricia Thornhill</cp:lastModifiedBy>
  <cp:revision>155</cp:revision>
  <cp:lastPrinted>2017-04-27T05:31:00Z</cp:lastPrinted>
  <dcterms:created xsi:type="dcterms:W3CDTF">2017-04-11T01:27:00Z</dcterms:created>
  <dcterms:modified xsi:type="dcterms:W3CDTF">2017-06-01T04:15:00Z</dcterms:modified>
</cp:coreProperties>
</file>