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7C4972" w14:textId="20E3D355" w:rsidR="006F4E41" w:rsidRDefault="00DA6362" w:rsidP="006F4E41">
      <w:pPr>
        <w:pStyle w:val="Heading1"/>
      </w:pPr>
      <w:r>
        <w:rPr>
          <w:noProof/>
          <w:lang w:val="en-US" w:eastAsia="en-US"/>
        </w:rPr>
        <w:drawing>
          <wp:inline distT="0" distB="0" distL="0" distR="0" wp14:anchorId="729DA425" wp14:editId="2ADBA55F">
            <wp:extent cx="6055796" cy="8488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nceOverviewPenama.jpg"/>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56207" cy="8488621"/>
                    </a:xfrm>
                    <a:prstGeom prst="rect">
                      <a:avLst/>
                    </a:prstGeom>
                  </pic:spPr>
                </pic:pic>
              </a:graphicData>
            </a:graphic>
          </wp:inline>
        </w:drawing>
      </w:r>
    </w:p>
    <w:p w14:paraId="6FC2E4A4" w14:textId="1FA87424" w:rsidR="004A60B3" w:rsidRDefault="004A60B3" w:rsidP="006F4E41">
      <w:pPr>
        <w:pStyle w:val="Heading1"/>
      </w:pPr>
      <w:proofErr w:type="gramStart"/>
      <w:r>
        <w:lastRenderedPageBreak/>
        <w:t>Disaster and logistics context.</w:t>
      </w:r>
      <w:proofErr w:type="gramEnd"/>
      <w:r>
        <w:t xml:space="preserve"> </w:t>
      </w:r>
    </w:p>
    <w:p w14:paraId="4A583144" w14:textId="77777777" w:rsidR="004A60B3" w:rsidRDefault="004A60B3" w:rsidP="00E221A2"/>
    <w:p w14:paraId="39CC8EF4" w14:textId="40AA9428" w:rsidR="001C3FEE" w:rsidRDefault="00EF1806" w:rsidP="00E221A2">
      <w:pPr>
        <w:rPr>
          <w:color w:val="FF0000"/>
        </w:rPr>
      </w:pPr>
      <w:proofErr w:type="spellStart"/>
      <w:r>
        <w:t>Penama</w:t>
      </w:r>
      <w:proofErr w:type="spellEnd"/>
      <w:r>
        <w:t xml:space="preserve"> province consists of three large islands. </w:t>
      </w:r>
      <w:proofErr w:type="spellStart"/>
      <w:r>
        <w:t>Ambae</w:t>
      </w:r>
      <w:proofErr w:type="spellEnd"/>
      <w:r>
        <w:t xml:space="preserve">, Pentecost and </w:t>
      </w:r>
      <w:proofErr w:type="spellStart"/>
      <w:r>
        <w:t>Maewo</w:t>
      </w:r>
      <w:proofErr w:type="spellEnd"/>
      <w:r w:rsidR="006F7601">
        <w:t xml:space="preserve">. </w:t>
      </w:r>
    </w:p>
    <w:p w14:paraId="6B028CDC" w14:textId="77777777" w:rsidR="00D0698D" w:rsidRDefault="00D0698D" w:rsidP="00E221A2">
      <w:pPr>
        <w:rPr>
          <w:color w:val="FF0000"/>
        </w:rPr>
      </w:pPr>
    </w:p>
    <w:p w14:paraId="5BE2B4F4" w14:textId="3055F4EC" w:rsidR="00D0698D" w:rsidRDefault="00D0698D" w:rsidP="00E221A2">
      <w:pPr>
        <w:rPr>
          <w:color w:val="FF0000"/>
        </w:rPr>
      </w:pPr>
      <w:r>
        <w:rPr>
          <w:color w:val="FF0000"/>
        </w:rPr>
        <w:t xml:space="preserve">Draft </w:t>
      </w:r>
      <w:proofErr w:type="spellStart"/>
      <w:r>
        <w:rPr>
          <w:color w:val="FF0000"/>
        </w:rPr>
        <w:t>poulation</w:t>
      </w:r>
      <w:proofErr w:type="spellEnd"/>
      <w:r>
        <w:rPr>
          <w:color w:val="FF0000"/>
        </w:rPr>
        <w:t xml:space="preserve"> data from mini census 2016:</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3"/>
        <w:gridCol w:w="1842"/>
        <w:gridCol w:w="851"/>
        <w:gridCol w:w="850"/>
        <w:gridCol w:w="851"/>
        <w:gridCol w:w="1275"/>
        <w:gridCol w:w="709"/>
        <w:gridCol w:w="851"/>
      </w:tblGrid>
      <w:tr w:rsidR="00D0698D" w:rsidRPr="007739BB" w14:paraId="7B8E6AD6" w14:textId="77777777" w:rsidTr="00D0698D">
        <w:trPr>
          <w:trHeight w:val="240"/>
        </w:trPr>
        <w:tc>
          <w:tcPr>
            <w:tcW w:w="1135" w:type="dxa"/>
            <w:gridSpan w:val="2"/>
            <w:shd w:val="clear" w:color="auto" w:fill="C6D9F1" w:themeFill="text2" w:themeFillTint="33"/>
          </w:tcPr>
          <w:p w14:paraId="6CA1C205" w14:textId="77777777" w:rsidR="00D0698D" w:rsidRPr="007739BB" w:rsidRDefault="00D0698D" w:rsidP="002E2D77">
            <w:pPr>
              <w:jc w:val="center"/>
              <w:rPr>
                <w:rFonts w:ascii="Arial" w:hAnsi="Arial" w:cs="Arial"/>
                <w:b/>
                <w:color w:val="000000"/>
                <w:sz w:val="18"/>
                <w:szCs w:val="18"/>
                <w:lang w:val="en-AU"/>
              </w:rPr>
            </w:pPr>
            <w:r w:rsidRPr="007739BB">
              <w:rPr>
                <w:rFonts w:ascii="Arial" w:hAnsi="Arial" w:cs="Arial"/>
                <w:b/>
                <w:color w:val="000000"/>
                <w:sz w:val="18"/>
                <w:szCs w:val="18"/>
                <w:lang w:val="en-AU"/>
              </w:rPr>
              <w:t>Province</w:t>
            </w:r>
          </w:p>
        </w:tc>
        <w:tc>
          <w:tcPr>
            <w:tcW w:w="1842" w:type="dxa"/>
            <w:shd w:val="clear" w:color="auto" w:fill="C6D9F1" w:themeFill="text2" w:themeFillTint="33"/>
          </w:tcPr>
          <w:p w14:paraId="149D342D" w14:textId="77777777" w:rsidR="00D0698D" w:rsidRPr="007739BB" w:rsidRDefault="00D0698D" w:rsidP="002E2D77">
            <w:pPr>
              <w:jc w:val="center"/>
              <w:rPr>
                <w:rFonts w:ascii="Arial" w:hAnsi="Arial" w:cs="Arial"/>
                <w:b/>
                <w:color w:val="000000"/>
                <w:sz w:val="18"/>
                <w:szCs w:val="18"/>
                <w:lang w:val="en-AU"/>
              </w:rPr>
            </w:pPr>
            <w:r w:rsidRPr="007739BB">
              <w:rPr>
                <w:rFonts w:ascii="Arial" w:hAnsi="Arial" w:cs="Arial"/>
                <w:b/>
                <w:color w:val="000000"/>
                <w:sz w:val="18"/>
                <w:szCs w:val="18"/>
                <w:lang w:val="en-AU"/>
              </w:rPr>
              <w:t>Area Council</w:t>
            </w:r>
          </w:p>
        </w:tc>
        <w:tc>
          <w:tcPr>
            <w:tcW w:w="851" w:type="dxa"/>
            <w:shd w:val="clear" w:color="auto" w:fill="C6D9F1" w:themeFill="text2" w:themeFillTint="33"/>
            <w:noWrap/>
            <w:vAlign w:val="center"/>
          </w:tcPr>
          <w:p w14:paraId="6DE76DA6" w14:textId="77777777" w:rsidR="00D0698D" w:rsidRPr="007739BB" w:rsidRDefault="00D0698D" w:rsidP="002E2D77">
            <w:pPr>
              <w:jc w:val="center"/>
              <w:rPr>
                <w:rFonts w:ascii="Arial" w:hAnsi="Arial" w:cs="Arial"/>
                <w:b/>
                <w:color w:val="000000"/>
                <w:sz w:val="18"/>
                <w:szCs w:val="18"/>
                <w:lang w:val="en-AU"/>
              </w:rPr>
            </w:pPr>
            <w:r w:rsidRPr="007739BB">
              <w:rPr>
                <w:rFonts w:ascii="Arial" w:hAnsi="Arial" w:cs="Arial"/>
                <w:b/>
                <w:color w:val="000000"/>
                <w:sz w:val="18"/>
                <w:szCs w:val="18"/>
                <w:lang w:val="en-AU"/>
              </w:rPr>
              <w:t>Male</w:t>
            </w:r>
          </w:p>
        </w:tc>
        <w:tc>
          <w:tcPr>
            <w:tcW w:w="850" w:type="dxa"/>
            <w:shd w:val="clear" w:color="auto" w:fill="C6D9F1" w:themeFill="text2" w:themeFillTint="33"/>
            <w:noWrap/>
            <w:vAlign w:val="center"/>
          </w:tcPr>
          <w:p w14:paraId="62666832" w14:textId="77777777" w:rsidR="00D0698D" w:rsidRPr="007739BB" w:rsidRDefault="00D0698D" w:rsidP="002E2D77">
            <w:pPr>
              <w:jc w:val="center"/>
              <w:rPr>
                <w:rFonts w:ascii="Arial" w:hAnsi="Arial" w:cs="Arial"/>
                <w:b/>
                <w:color w:val="000000"/>
                <w:sz w:val="18"/>
                <w:szCs w:val="18"/>
                <w:lang w:val="en-AU"/>
              </w:rPr>
            </w:pPr>
            <w:r w:rsidRPr="007739BB">
              <w:rPr>
                <w:rFonts w:ascii="Arial" w:hAnsi="Arial" w:cs="Arial"/>
                <w:b/>
                <w:color w:val="000000"/>
                <w:sz w:val="18"/>
                <w:szCs w:val="18"/>
                <w:lang w:val="en-AU"/>
              </w:rPr>
              <w:t>Female</w:t>
            </w:r>
          </w:p>
        </w:tc>
        <w:tc>
          <w:tcPr>
            <w:tcW w:w="851" w:type="dxa"/>
            <w:shd w:val="clear" w:color="auto" w:fill="C6D9F1" w:themeFill="text2" w:themeFillTint="33"/>
            <w:noWrap/>
            <w:vAlign w:val="bottom"/>
          </w:tcPr>
          <w:p w14:paraId="0DB83FC7" w14:textId="77777777" w:rsidR="00D0698D" w:rsidRPr="007739BB" w:rsidRDefault="00D0698D" w:rsidP="002E2D77">
            <w:pPr>
              <w:jc w:val="center"/>
              <w:rPr>
                <w:rFonts w:ascii="Arial" w:hAnsi="Arial" w:cs="Arial"/>
                <w:b/>
                <w:color w:val="000000"/>
                <w:sz w:val="18"/>
                <w:szCs w:val="18"/>
                <w:lang w:val="en-AU"/>
              </w:rPr>
            </w:pPr>
            <w:r w:rsidRPr="007739BB">
              <w:rPr>
                <w:rFonts w:ascii="Arial" w:hAnsi="Arial" w:cs="Arial"/>
                <w:b/>
                <w:color w:val="000000"/>
                <w:sz w:val="18"/>
                <w:szCs w:val="18"/>
                <w:lang w:val="en-AU"/>
              </w:rPr>
              <w:t>Not stated</w:t>
            </w:r>
          </w:p>
        </w:tc>
        <w:tc>
          <w:tcPr>
            <w:tcW w:w="1275" w:type="dxa"/>
            <w:shd w:val="clear" w:color="auto" w:fill="C6D9F1" w:themeFill="text2" w:themeFillTint="33"/>
            <w:noWrap/>
            <w:vAlign w:val="center"/>
          </w:tcPr>
          <w:p w14:paraId="70736133" w14:textId="77777777" w:rsidR="00D0698D" w:rsidRPr="007739BB" w:rsidRDefault="00D0698D" w:rsidP="002E2D77">
            <w:pPr>
              <w:jc w:val="center"/>
              <w:rPr>
                <w:rFonts w:ascii="Arial" w:hAnsi="Arial" w:cs="Arial"/>
                <w:b/>
                <w:color w:val="000000"/>
                <w:sz w:val="18"/>
                <w:szCs w:val="18"/>
                <w:lang w:val="en-AU"/>
              </w:rPr>
            </w:pPr>
            <w:r w:rsidRPr="007739BB">
              <w:rPr>
                <w:rFonts w:ascii="Arial" w:hAnsi="Arial" w:cs="Arial"/>
                <w:b/>
                <w:color w:val="000000"/>
                <w:sz w:val="18"/>
                <w:szCs w:val="18"/>
                <w:lang w:val="en-AU"/>
              </w:rPr>
              <w:t>Population</w:t>
            </w:r>
          </w:p>
        </w:tc>
        <w:tc>
          <w:tcPr>
            <w:tcW w:w="709" w:type="dxa"/>
            <w:shd w:val="clear" w:color="auto" w:fill="C6D9F1" w:themeFill="text2" w:themeFillTint="33"/>
            <w:noWrap/>
            <w:vAlign w:val="bottom"/>
          </w:tcPr>
          <w:p w14:paraId="1564CC4E" w14:textId="77777777" w:rsidR="00D0698D" w:rsidRPr="007739BB" w:rsidRDefault="00D0698D" w:rsidP="002E2D77">
            <w:pPr>
              <w:jc w:val="center"/>
              <w:rPr>
                <w:rFonts w:ascii="Arial" w:hAnsi="Arial" w:cs="Arial"/>
                <w:b/>
                <w:color w:val="000000"/>
                <w:sz w:val="18"/>
                <w:szCs w:val="18"/>
                <w:lang w:val="en-AU"/>
              </w:rPr>
            </w:pPr>
            <w:r w:rsidRPr="007739BB">
              <w:rPr>
                <w:rFonts w:ascii="Arial" w:hAnsi="Arial" w:cs="Arial"/>
                <w:b/>
                <w:color w:val="000000"/>
                <w:sz w:val="18"/>
                <w:szCs w:val="18"/>
                <w:lang w:val="en-AU"/>
              </w:rPr>
              <w:t>HH</w:t>
            </w:r>
          </w:p>
        </w:tc>
        <w:tc>
          <w:tcPr>
            <w:tcW w:w="851" w:type="dxa"/>
            <w:shd w:val="clear" w:color="auto" w:fill="C6D9F1" w:themeFill="text2" w:themeFillTint="33"/>
            <w:noWrap/>
            <w:vAlign w:val="bottom"/>
          </w:tcPr>
          <w:p w14:paraId="56FE79AB" w14:textId="77777777" w:rsidR="00D0698D" w:rsidRPr="007739BB" w:rsidRDefault="00D0698D" w:rsidP="002E2D77">
            <w:pPr>
              <w:jc w:val="center"/>
              <w:rPr>
                <w:rFonts w:ascii="Arial" w:hAnsi="Arial" w:cs="Arial"/>
                <w:b/>
                <w:color w:val="000000"/>
                <w:sz w:val="18"/>
                <w:szCs w:val="18"/>
                <w:lang w:val="en-AU"/>
              </w:rPr>
            </w:pPr>
            <w:r w:rsidRPr="007739BB">
              <w:rPr>
                <w:rFonts w:ascii="Arial" w:hAnsi="Arial" w:cs="Arial"/>
                <w:b/>
                <w:color w:val="000000"/>
                <w:sz w:val="18"/>
                <w:szCs w:val="18"/>
                <w:lang w:val="en-AU"/>
              </w:rPr>
              <w:t>HH size</w:t>
            </w:r>
          </w:p>
        </w:tc>
      </w:tr>
      <w:tr w:rsidR="00D0698D" w:rsidRPr="007739BB" w14:paraId="6E7551A4" w14:textId="77777777" w:rsidTr="00D0698D">
        <w:trPr>
          <w:trHeight w:val="240"/>
        </w:trPr>
        <w:tc>
          <w:tcPr>
            <w:tcW w:w="1122" w:type="dxa"/>
            <w:shd w:val="clear" w:color="auto" w:fill="auto"/>
            <w:hideMark/>
          </w:tcPr>
          <w:p w14:paraId="21A58C27" w14:textId="77777777" w:rsidR="00D0698D" w:rsidRPr="007739BB" w:rsidRDefault="00D0698D" w:rsidP="002E2D77">
            <w:pPr>
              <w:rPr>
                <w:rFonts w:ascii="Arial" w:hAnsi="Arial" w:cs="Arial"/>
                <w:color w:val="000000"/>
                <w:sz w:val="18"/>
                <w:szCs w:val="18"/>
                <w:lang w:val="en-AU"/>
              </w:rPr>
            </w:pPr>
            <w:proofErr w:type="spellStart"/>
            <w:r w:rsidRPr="007739BB">
              <w:rPr>
                <w:rFonts w:ascii="Arial" w:hAnsi="Arial" w:cs="Arial"/>
                <w:color w:val="000000"/>
                <w:sz w:val="18"/>
                <w:szCs w:val="18"/>
                <w:lang w:val="en-AU"/>
              </w:rPr>
              <w:t>Penama</w:t>
            </w:r>
            <w:proofErr w:type="spellEnd"/>
          </w:p>
        </w:tc>
        <w:tc>
          <w:tcPr>
            <w:tcW w:w="1855" w:type="dxa"/>
            <w:gridSpan w:val="2"/>
            <w:shd w:val="clear" w:color="auto" w:fill="auto"/>
            <w:hideMark/>
          </w:tcPr>
          <w:p w14:paraId="66FE8A1C" w14:textId="77777777" w:rsidR="00D0698D" w:rsidRPr="007739BB" w:rsidRDefault="00D0698D" w:rsidP="002E2D77">
            <w:pPr>
              <w:rPr>
                <w:rFonts w:ascii="Arial" w:hAnsi="Arial" w:cs="Arial"/>
                <w:color w:val="000000"/>
                <w:sz w:val="18"/>
                <w:szCs w:val="18"/>
                <w:lang w:val="en-AU"/>
              </w:rPr>
            </w:pPr>
            <w:proofErr w:type="gramStart"/>
            <w:r w:rsidRPr="007739BB">
              <w:rPr>
                <w:rFonts w:ascii="Arial" w:hAnsi="Arial" w:cs="Arial"/>
                <w:color w:val="000000"/>
                <w:sz w:val="18"/>
                <w:szCs w:val="18"/>
                <w:lang w:val="en-AU"/>
              </w:rPr>
              <w:t>west</w:t>
            </w:r>
            <w:proofErr w:type="gramEnd"/>
            <w:r w:rsidRPr="007739BB">
              <w:rPr>
                <w:rFonts w:ascii="Arial" w:hAnsi="Arial" w:cs="Arial"/>
                <w:color w:val="000000"/>
                <w:sz w:val="18"/>
                <w:szCs w:val="18"/>
                <w:lang w:val="en-AU"/>
              </w:rPr>
              <w:t xml:space="preserve"> </w:t>
            </w:r>
            <w:proofErr w:type="spellStart"/>
            <w:r w:rsidRPr="007739BB">
              <w:rPr>
                <w:rFonts w:ascii="Arial" w:hAnsi="Arial" w:cs="Arial"/>
                <w:color w:val="000000"/>
                <w:sz w:val="18"/>
                <w:szCs w:val="18"/>
                <w:lang w:val="en-AU"/>
              </w:rPr>
              <w:t>ambae</w:t>
            </w:r>
            <w:proofErr w:type="spellEnd"/>
          </w:p>
        </w:tc>
        <w:tc>
          <w:tcPr>
            <w:tcW w:w="851" w:type="dxa"/>
            <w:shd w:val="clear" w:color="auto" w:fill="auto"/>
            <w:noWrap/>
            <w:vAlign w:val="center"/>
            <w:hideMark/>
          </w:tcPr>
          <w:p w14:paraId="4E053B1F"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2062</w:t>
            </w:r>
          </w:p>
        </w:tc>
        <w:tc>
          <w:tcPr>
            <w:tcW w:w="850" w:type="dxa"/>
            <w:shd w:val="clear" w:color="auto" w:fill="auto"/>
            <w:noWrap/>
            <w:vAlign w:val="center"/>
            <w:hideMark/>
          </w:tcPr>
          <w:p w14:paraId="39BA0421"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1962</w:t>
            </w:r>
          </w:p>
        </w:tc>
        <w:tc>
          <w:tcPr>
            <w:tcW w:w="851" w:type="dxa"/>
            <w:shd w:val="clear" w:color="auto" w:fill="auto"/>
            <w:noWrap/>
            <w:vAlign w:val="bottom"/>
            <w:hideMark/>
          </w:tcPr>
          <w:p w14:paraId="303D4719"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0</w:t>
            </w:r>
          </w:p>
        </w:tc>
        <w:tc>
          <w:tcPr>
            <w:tcW w:w="1275" w:type="dxa"/>
            <w:shd w:val="clear" w:color="auto" w:fill="auto"/>
            <w:noWrap/>
            <w:vAlign w:val="center"/>
            <w:hideMark/>
          </w:tcPr>
          <w:p w14:paraId="39DD4D25"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4024</w:t>
            </w:r>
          </w:p>
        </w:tc>
        <w:tc>
          <w:tcPr>
            <w:tcW w:w="709" w:type="dxa"/>
            <w:shd w:val="clear" w:color="auto" w:fill="auto"/>
            <w:noWrap/>
            <w:vAlign w:val="bottom"/>
            <w:hideMark/>
          </w:tcPr>
          <w:p w14:paraId="79E54DB8"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838</w:t>
            </w:r>
          </w:p>
        </w:tc>
        <w:tc>
          <w:tcPr>
            <w:tcW w:w="851" w:type="dxa"/>
            <w:shd w:val="clear" w:color="auto" w:fill="auto"/>
            <w:noWrap/>
            <w:vAlign w:val="bottom"/>
            <w:hideMark/>
          </w:tcPr>
          <w:p w14:paraId="6CE37E68"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4.8</w:t>
            </w:r>
          </w:p>
        </w:tc>
      </w:tr>
      <w:tr w:rsidR="00D0698D" w:rsidRPr="007739BB" w14:paraId="2CE00BA4" w14:textId="77777777" w:rsidTr="00D0698D">
        <w:trPr>
          <w:trHeight w:val="240"/>
        </w:trPr>
        <w:tc>
          <w:tcPr>
            <w:tcW w:w="1122" w:type="dxa"/>
            <w:shd w:val="clear" w:color="auto" w:fill="auto"/>
            <w:hideMark/>
          </w:tcPr>
          <w:p w14:paraId="25C9F624" w14:textId="77777777" w:rsidR="00D0698D" w:rsidRPr="007739BB" w:rsidRDefault="00D0698D" w:rsidP="002E2D77">
            <w:pPr>
              <w:rPr>
                <w:rFonts w:ascii="Arial" w:hAnsi="Arial" w:cs="Arial"/>
                <w:color w:val="000000"/>
                <w:sz w:val="18"/>
                <w:szCs w:val="18"/>
                <w:lang w:val="en-AU"/>
              </w:rPr>
            </w:pPr>
            <w:proofErr w:type="spellStart"/>
            <w:r w:rsidRPr="007739BB">
              <w:rPr>
                <w:rFonts w:ascii="Arial" w:hAnsi="Arial" w:cs="Arial"/>
                <w:color w:val="000000"/>
                <w:sz w:val="18"/>
                <w:szCs w:val="18"/>
                <w:lang w:val="en-AU"/>
              </w:rPr>
              <w:t>Penama</w:t>
            </w:r>
            <w:proofErr w:type="spellEnd"/>
          </w:p>
        </w:tc>
        <w:tc>
          <w:tcPr>
            <w:tcW w:w="1855" w:type="dxa"/>
            <w:gridSpan w:val="2"/>
            <w:shd w:val="clear" w:color="auto" w:fill="auto"/>
            <w:hideMark/>
          </w:tcPr>
          <w:p w14:paraId="4FF49CC4" w14:textId="77777777" w:rsidR="00D0698D" w:rsidRPr="007739BB" w:rsidRDefault="00D0698D" w:rsidP="002E2D77">
            <w:pPr>
              <w:rPr>
                <w:rFonts w:ascii="Arial" w:hAnsi="Arial" w:cs="Arial"/>
                <w:color w:val="000000"/>
                <w:sz w:val="18"/>
                <w:szCs w:val="18"/>
                <w:lang w:val="en-AU"/>
              </w:rPr>
            </w:pPr>
            <w:proofErr w:type="gramStart"/>
            <w:r w:rsidRPr="007739BB">
              <w:rPr>
                <w:rFonts w:ascii="Arial" w:hAnsi="Arial" w:cs="Arial"/>
                <w:color w:val="000000"/>
                <w:sz w:val="18"/>
                <w:szCs w:val="18"/>
                <w:lang w:val="en-AU"/>
              </w:rPr>
              <w:t>north</w:t>
            </w:r>
            <w:proofErr w:type="gramEnd"/>
            <w:r w:rsidRPr="007739BB">
              <w:rPr>
                <w:rFonts w:ascii="Arial" w:hAnsi="Arial" w:cs="Arial"/>
                <w:color w:val="000000"/>
                <w:sz w:val="18"/>
                <w:szCs w:val="18"/>
                <w:lang w:val="en-AU"/>
              </w:rPr>
              <w:t xml:space="preserve"> </w:t>
            </w:r>
            <w:proofErr w:type="spellStart"/>
            <w:r w:rsidRPr="007739BB">
              <w:rPr>
                <w:rFonts w:ascii="Arial" w:hAnsi="Arial" w:cs="Arial"/>
                <w:color w:val="000000"/>
                <w:sz w:val="18"/>
                <w:szCs w:val="18"/>
                <w:lang w:val="en-AU"/>
              </w:rPr>
              <w:t>ambae</w:t>
            </w:r>
            <w:proofErr w:type="spellEnd"/>
          </w:p>
        </w:tc>
        <w:tc>
          <w:tcPr>
            <w:tcW w:w="851" w:type="dxa"/>
            <w:shd w:val="clear" w:color="auto" w:fill="auto"/>
            <w:noWrap/>
            <w:vAlign w:val="center"/>
            <w:hideMark/>
          </w:tcPr>
          <w:p w14:paraId="762EF54C"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1707</w:t>
            </w:r>
          </w:p>
        </w:tc>
        <w:tc>
          <w:tcPr>
            <w:tcW w:w="850" w:type="dxa"/>
            <w:shd w:val="clear" w:color="auto" w:fill="auto"/>
            <w:noWrap/>
            <w:vAlign w:val="center"/>
            <w:hideMark/>
          </w:tcPr>
          <w:p w14:paraId="02856C9C"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1746</w:t>
            </w:r>
          </w:p>
        </w:tc>
        <w:tc>
          <w:tcPr>
            <w:tcW w:w="851" w:type="dxa"/>
            <w:shd w:val="clear" w:color="auto" w:fill="auto"/>
            <w:noWrap/>
            <w:vAlign w:val="bottom"/>
            <w:hideMark/>
          </w:tcPr>
          <w:p w14:paraId="53A443DC"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7</w:t>
            </w:r>
          </w:p>
        </w:tc>
        <w:tc>
          <w:tcPr>
            <w:tcW w:w="1275" w:type="dxa"/>
            <w:shd w:val="clear" w:color="auto" w:fill="auto"/>
            <w:noWrap/>
            <w:vAlign w:val="center"/>
            <w:hideMark/>
          </w:tcPr>
          <w:p w14:paraId="5FCC28B0"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3460</w:t>
            </w:r>
          </w:p>
        </w:tc>
        <w:tc>
          <w:tcPr>
            <w:tcW w:w="709" w:type="dxa"/>
            <w:shd w:val="clear" w:color="auto" w:fill="auto"/>
            <w:noWrap/>
            <w:vAlign w:val="bottom"/>
            <w:hideMark/>
          </w:tcPr>
          <w:p w14:paraId="3641C9A5"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727</w:t>
            </w:r>
          </w:p>
        </w:tc>
        <w:tc>
          <w:tcPr>
            <w:tcW w:w="851" w:type="dxa"/>
            <w:shd w:val="clear" w:color="auto" w:fill="auto"/>
            <w:noWrap/>
            <w:vAlign w:val="bottom"/>
            <w:hideMark/>
          </w:tcPr>
          <w:p w14:paraId="14E19363"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4.8</w:t>
            </w:r>
          </w:p>
        </w:tc>
      </w:tr>
      <w:tr w:rsidR="00D0698D" w:rsidRPr="007739BB" w14:paraId="3982A44C" w14:textId="77777777" w:rsidTr="00D0698D">
        <w:trPr>
          <w:trHeight w:val="240"/>
        </w:trPr>
        <w:tc>
          <w:tcPr>
            <w:tcW w:w="1122" w:type="dxa"/>
            <w:shd w:val="clear" w:color="auto" w:fill="auto"/>
            <w:hideMark/>
          </w:tcPr>
          <w:p w14:paraId="2A2B61C7" w14:textId="77777777" w:rsidR="00D0698D" w:rsidRPr="007739BB" w:rsidRDefault="00D0698D" w:rsidP="002E2D77">
            <w:pPr>
              <w:rPr>
                <w:rFonts w:ascii="Arial" w:hAnsi="Arial" w:cs="Arial"/>
                <w:color w:val="000000"/>
                <w:sz w:val="18"/>
                <w:szCs w:val="18"/>
                <w:lang w:val="en-AU"/>
              </w:rPr>
            </w:pPr>
            <w:proofErr w:type="spellStart"/>
            <w:r w:rsidRPr="007739BB">
              <w:rPr>
                <w:rFonts w:ascii="Arial" w:hAnsi="Arial" w:cs="Arial"/>
                <w:color w:val="000000"/>
                <w:sz w:val="18"/>
                <w:szCs w:val="18"/>
                <w:lang w:val="en-AU"/>
              </w:rPr>
              <w:t>Penama</w:t>
            </w:r>
            <w:proofErr w:type="spellEnd"/>
          </w:p>
        </w:tc>
        <w:tc>
          <w:tcPr>
            <w:tcW w:w="1855" w:type="dxa"/>
            <w:gridSpan w:val="2"/>
            <w:shd w:val="clear" w:color="auto" w:fill="auto"/>
            <w:hideMark/>
          </w:tcPr>
          <w:p w14:paraId="5D52E8E8" w14:textId="77777777" w:rsidR="00D0698D" w:rsidRPr="007739BB" w:rsidRDefault="00D0698D" w:rsidP="002E2D77">
            <w:pPr>
              <w:rPr>
                <w:rFonts w:ascii="Arial" w:hAnsi="Arial" w:cs="Arial"/>
                <w:color w:val="000000"/>
                <w:sz w:val="18"/>
                <w:szCs w:val="18"/>
                <w:lang w:val="en-AU"/>
              </w:rPr>
            </w:pPr>
            <w:proofErr w:type="gramStart"/>
            <w:r w:rsidRPr="007739BB">
              <w:rPr>
                <w:rFonts w:ascii="Arial" w:hAnsi="Arial" w:cs="Arial"/>
                <w:color w:val="000000"/>
                <w:sz w:val="18"/>
                <w:szCs w:val="18"/>
                <w:lang w:val="en-AU"/>
              </w:rPr>
              <w:t>east</w:t>
            </w:r>
            <w:proofErr w:type="gramEnd"/>
            <w:r w:rsidRPr="007739BB">
              <w:rPr>
                <w:rFonts w:ascii="Arial" w:hAnsi="Arial" w:cs="Arial"/>
                <w:color w:val="000000"/>
                <w:sz w:val="18"/>
                <w:szCs w:val="18"/>
                <w:lang w:val="en-AU"/>
              </w:rPr>
              <w:t xml:space="preserve"> </w:t>
            </w:r>
            <w:proofErr w:type="spellStart"/>
            <w:r w:rsidRPr="007739BB">
              <w:rPr>
                <w:rFonts w:ascii="Arial" w:hAnsi="Arial" w:cs="Arial"/>
                <w:color w:val="000000"/>
                <w:sz w:val="18"/>
                <w:szCs w:val="18"/>
                <w:lang w:val="en-AU"/>
              </w:rPr>
              <w:t>ambae</w:t>
            </w:r>
            <w:proofErr w:type="spellEnd"/>
          </w:p>
        </w:tc>
        <w:tc>
          <w:tcPr>
            <w:tcW w:w="851" w:type="dxa"/>
            <w:shd w:val="clear" w:color="auto" w:fill="auto"/>
            <w:noWrap/>
            <w:vAlign w:val="center"/>
            <w:hideMark/>
          </w:tcPr>
          <w:p w14:paraId="50BDEF69"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1018</w:t>
            </w:r>
          </w:p>
        </w:tc>
        <w:tc>
          <w:tcPr>
            <w:tcW w:w="850" w:type="dxa"/>
            <w:shd w:val="clear" w:color="auto" w:fill="auto"/>
            <w:noWrap/>
            <w:vAlign w:val="center"/>
            <w:hideMark/>
          </w:tcPr>
          <w:p w14:paraId="219674E6"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838</w:t>
            </w:r>
          </w:p>
        </w:tc>
        <w:tc>
          <w:tcPr>
            <w:tcW w:w="851" w:type="dxa"/>
            <w:shd w:val="clear" w:color="auto" w:fill="auto"/>
            <w:noWrap/>
            <w:vAlign w:val="bottom"/>
            <w:hideMark/>
          </w:tcPr>
          <w:p w14:paraId="240F68A8"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0</w:t>
            </w:r>
          </w:p>
        </w:tc>
        <w:tc>
          <w:tcPr>
            <w:tcW w:w="1275" w:type="dxa"/>
            <w:shd w:val="clear" w:color="auto" w:fill="auto"/>
            <w:noWrap/>
            <w:vAlign w:val="center"/>
            <w:hideMark/>
          </w:tcPr>
          <w:p w14:paraId="7E2ECB58"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1856</w:t>
            </w:r>
          </w:p>
        </w:tc>
        <w:tc>
          <w:tcPr>
            <w:tcW w:w="709" w:type="dxa"/>
            <w:shd w:val="clear" w:color="auto" w:fill="auto"/>
            <w:noWrap/>
            <w:vAlign w:val="bottom"/>
            <w:hideMark/>
          </w:tcPr>
          <w:p w14:paraId="643BF8C3"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455</w:t>
            </w:r>
          </w:p>
        </w:tc>
        <w:tc>
          <w:tcPr>
            <w:tcW w:w="851" w:type="dxa"/>
            <w:shd w:val="clear" w:color="auto" w:fill="auto"/>
            <w:noWrap/>
            <w:vAlign w:val="bottom"/>
            <w:hideMark/>
          </w:tcPr>
          <w:p w14:paraId="6BC32C2D"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4.1</w:t>
            </w:r>
          </w:p>
        </w:tc>
      </w:tr>
      <w:tr w:rsidR="00D0698D" w:rsidRPr="007739BB" w14:paraId="44C2D393" w14:textId="77777777" w:rsidTr="00D0698D">
        <w:trPr>
          <w:trHeight w:val="240"/>
        </w:trPr>
        <w:tc>
          <w:tcPr>
            <w:tcW w:w="1122" w:type="dxa"/>
            <w:shd w:val="clear" w:color="auto" w:fill="auto"/>
            <w:hideMark/>
          </w:tcPr>
          <w:p w14:paraId="63E5CB74" w14:textId="77777777" w:rsidR="00D0698D" w:rsidRPr="007739BB" w:rsidRDefault="00D0698D" w:rsidP="002E2D77">
            <w:pPr>
              <w:rPr>
                <w:rFonts w:ascii="Arial" w:hAnsi="Arial" w:cs="Arial"/>
                <w:color w:val="000000"/>
                <w:sz w:val="18"/>
                <w:szCs w:val="18"/>
                <w:lang w:val="en-AU"/>
              </w:rPr>
            </w:pPr>
            <w:proofErr w:type="spellStart"/>
            <w:r w:rsidRPr="007739BB">
              <w:rPr>
                <w:rFonts w:ascii="Arial" w:hAnsi="Arial" w:cs="Arial"/>
                <w:color w:val="000000"/>
                <w:sz w:val="18"/>
                <w:szCs w:val="18"/>
                <w:lang w:val="en-AU"/>
              </w:rPr>
              <w:t>Penama</w:t>
            </w:r>
            <w:proofErr w:type="spellEnd"/>
          </w:p>
        </w:tc>
        <w:tc>
          <w:tcPr>
            <w:tcW w:w="1855" w:type="dxa"/>
            <w:gridSpan w:val="2"/>
            <w:shd w:val="clear" w:color="auto" w:fill="auto"/>
            <w:hideMark/>
          </w:tcPr>
          <w:p w14:paraId="01BB04CD" w14:textId="77777777" w:rsidR="00D0698D" w:rsidRPr="007739BB" w:rsidRDefault="00D0698D" w:rsidP="002E2D77">
            <w:pPr>
              <w:rPr>
                <w:rFonts w:ascii="Arial" w:hAnsi="Arial" w:cs="Arial"/>
                <w:color w:val="000000"/>
                <w:sz w:val="18"/>
                <w:szCs w:val="18"/>
                <w:lang w:val="en-AU"/>
              </w:rPr>
            </w:pPr>
            <w:proofErr w:type="gramStart"/>
            <w:r w:rsidRPr="007739BB">
              <w:rPr>
                <w:rFonts w:ascii="Arial" w:hAnsi="Arial" w:cs="Arial"/>
                <w:color w:val="000000"/>
                <w:sz w:val="18"/>
                <w:szCs w:val="18"/>
                <w:lang w:val="en-AU"/>
              </w:rPr>
              <w:t>south</w:t>
            </w:r>
            <w:proofErr w:type="gramEnd"/>
            <w:r w:rsidRPr="007739BB">
              <w:rPr>
                <w:rFonts w:ascii="Arial" w:hAnsi="Arial" w:cs="Arial"/>
                <w:color w:val="000000"/>
                <w:sz w:val="18"/>
                <w:szCs w:val="18"/>
                <w:lang w:val="en-AU"/>
              </w:rPr>
              <w:t xml:space="preserve"> </w:t>
            </w:r>
            <w:proofErr w:type="spellStart"/>
            <w:r w:rsidRPr="007739BB">
              <w:rPr>
                <w:rFonts w:ascii="Arial" w:hAnsi="Arial" w:cs="Arial"/>
                <w:color w:val="000000"/>
                <w:sz w:val="18"/>
                <w:szCs w:val="18"/>
                <w:lang w:val="en-AU"/>
              </w:rPr>
              <w:t>ambae</w:t>
            </w:r>
            <w:proofErr w:type="spellEnd"/>
          </w:p>
        </w:tc>
        <w:tc>
          <w:tcPr>
            <w:tcW w:w="851" w:type="dxa"/>
            <w:shd w:val="clear" w:color="auto" w:fill="auto"/>
            <w:noWrap/>
            <w:vAlign w:val="center"/>
            <w:hideMark/>
          </w:tcPr>
          <w:p w14:paraId="7EB3CFE9"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762</w:t>
            </w:r>
          </w:p>
        </w:tc>
        <w:tc>
          <w:tcPr>
            <w:tcW w:w="850" w:type="dxa"/>
            <w:shd w:val="clear" w:color="auto" w:fill="auto"/>
            <w:noWrap/>
            <w:vAlign w:val="center"/>
            <w:hideMark/>
          </w:tcPr>
          <w:p w14:paraId="533C1AA0"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719</w:t>
            </w:r>
          </w:p>
        </w:tc>
        <w:tc>
          <w:tcPr>
            <w:tcW w:w="851" w:type="dxa"/>
            <w:shd w:val="clear" w:color="auto" w:fill="auto"/>
            <w:noWrap/>
            <w:vAlign w:val="bottom"/>
            <w:hideMark/>
          </w:tcPr>
          <w:p w14:paraId="43D65C25"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0</w:t>
            </w:r>
          </w:p>
        </w:tc>
        <w:tc>
          <w:tcPr>
            <w:tcW w:w="1275" w:type="dxa"/>
            <w:shd w:val="clear" w:color="auto" w:fill="auto"/>
            <w:noWrap/>
            <w:vAlign w:val="center"/>
            <w:hideMark/>
          </w:tcPr>
          <w:p w14:paraId="1199C020"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1481</w:t>
            </w:r>
          </w:p>
        </w:tc>
        <w:tc>
          <w:tcPr>
            <w:tcW w:w="709" w:type="dxa"/>
            <w:shd w:val="clear" w:color="auto" w:fill="auto"/>
            <w:noWrap/>
            <w:vAlign w:val="bottom"/>
            <w:hideMark/>
          </w:tcPr>
          <w:p w14:paraId="526C4671"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327</w:t>
            </w:r>
          </w:p>
        </w:tc>
        <w:tc>
          <w:tcPr>
            <w:tcW w:w="851" w:type="dxa"/>
            <w:shd w:val="clear" w:color="auto" w:fill="auto"/>
            <w:noWrap/>
            <w:vAlign w:val="bottom"/>
            <w:hideMark/>
          </w:tcPr>
          <w:p w14:paraId="1ED74D72"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4.5</w:t>
            </w:r>
          </w:p>
        </w:tc>
      </w:tr>
      <w:tr w:rsidR="00D0698D" w:rsidRPr="007739BB" w14:paraId="1870918A" w14:textId="77777777" w:rsidTr="00D0698D">
        <w:trPr>
          <w:trHeight w:val="240"/>
        </w:trPr>
        <w:tc>
          <w:tcPr>
            <w:tcW w:w="1122" w:type="dxa"/>
            <w:shd w:val="clear" w:color="auto" w:fill="auto"/>
            <w:hideMark/>
          </w:tcPr>
          <w:p w14:paraId="013B7AFC" w14:textId="77777777" w:rsidR="00D0698D" w:rsidRPr="007739BB" w:rsidRDefault="00D0698D" w:rsidP="002E2D77">
            <w:pPr>
              <w:rPr>
                <w:rFonts w:ascii="Arial" w:hAnsi="Arial" w:cs="Arial"/>
                <w:color w:val="000000"/>
                <w:sz w:val="18"/>
                <w:szCs w:val="18"/>
                <w:lang w:val="en-AU"/>
              </w:rPr>
            </w:pPr>
            <w:proofErr w:type="spellStart"/>
            <w:r w:rsidRPr="007739BB">
              <w:rPr>
                <w:rFonts w:ascii="Arial" w:hAnsi="Arial" w:cs="Arial"/>
                <w:color w:val="000000"/>
                <w:sz w:val="18"/>
                <w:szCs w:val="18"/>
                <w:lang w:val="en-AU"/>
              </w:rPr>
              <w:t>Penama</w:t>
            </w:r>
            <w:proofErr w:type="spellEnd"/>
          </w:p>
        </w:tc>
        <w:tc>
          <w:tcPr>
            <w:tcW w:w="1855" w:type="dxa"/>
            <w:gridSpan w:val="2"/>
            <w:shd w:val="clear" w:color="auto" w:fill="auto"/>
            <w:hideMark/>
          </w:tcPr>
          <w:p w14:paraId="61E9BB16" w14:textId="77777777" w:rsidR="00D0698D" w:rsidRPr="007739BB" w:rsidRDefault="00D0698D" w:rsidP="002E2D77">
            <w:pPr>
              <w:rPr>
                <w:rFonts w:ascii="Arial" w:hAnsi="Arial" w:cs="Arial"/>
                <w:color w:val="000000"/>
                <w:sz w:val="18"/>
                <w:szCs w:val="18"/>
                <w:lang w:val="en-AU"/>
              </w:rPr>
            </w:pPr>
            <w:proofErr w:type="gramStart"/>
            <w:r w:rsidRPr="007739BB">
              <w:rPr>
                <w:rFonts w:ascii="Arial" w:hAnsi="Arial" w:cs="Arial"/>
                <w:color w:val="000000"/>
                <w:sz w:val="18"/>
                <w:szCs w:val="18"/>
                <w:lang w:val="en-AU"/>
              </w:rPr>
              <w:t>north</w:t>
            </w:r>
            <w:proofErr w:type="gramEnd"/>
            <w:r w:rsidRPr="007739BB">
              <w:rPr>
                <w:rFonts w:ascii="Arial" w:hAnsi="Arial" w:cs="Arial"/>
                <w:color w:val="000000"/>
                <w:sz w:val="18"/>
                <w:szCs w:val="18"/>
                <w:lang w:val="en-AU"/>
              </w:rPr>
              <w:t xml:space="preserve"> </w:t>
            </w:r>
            <w:proofErr w:type="spellStart"/>
            <w:r w:rsidRPr="007739BB">
              <w:rPr>
                <w:rFonts w:ascii="Arial" w:hAnsi="Arial" w:cs="Arial"/>
                <w:color w:val="000000"/>
                <w:sz w:val="18"/>
                <w:szCs w:val="18"/>
                <w:lang w:val="en-AU"/>
              </w:rPr>
              <w:t>maewo</w:t>
            </w:r>
            <w:proofErr w:type="spellEnd"/>
          </w:p>
        </w:tc>
        <w:tc>
          <w:tcPr>
            <w:tcW w:w="851" w:type="dxa"/>
            <w:shd w:val="clear" w:color="auto" w:fill="auto"/>
            <w:noWrap/>
            <w:vAlign w:val="center"/>
            <w:hideMark/>
          </w:tcPr>
          <w:p w14:paraId="5EBB14E8"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1189</w:t>
            </w:r>
          </w:p>
        </w:tc>
        <w:tc>
          <w:tcPr>
            <w:tcW w:w="850" w:type="dxa"/>
            <w:shd w:val="clear" w:color="auto" w:fill="auto"/>
            <w:noWrap/>
            <w:vAlign w:val="center"/>
            <w:hideMark/>
          </w:tcPr>
          <w:p w14:paraId="4A1DEC63"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1117</w:t>
            </w:r>
          </w:p>
        </w:tc>
        <w:tc>
          <w:tcPr>
            <w:tcW w:w="851" w:type="dxa"/>
            <w:shd w:val="clear" w:color="auto" w:fill="auto"/>
            <w:noWrap/>
            <w:vAlign w:val="bottom"/>
            <w:hideMark/>
          </w:tcPr>
          <w:p w14:paraId="79025F36"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1</w:t>
            </w:r>
          </w:p>
        </w:tc>
        <w:tc>
          <w:tcPr>
            <w:tcW w:w="1275" w:type="dxa"/>
            <w:shd w:val="clear" w:color="auto" w:fill="auto"/>
            <w:noWrap/>
            <w:vAlign w:val="center"/>
            <w:hideMark/>
          </w:tcPr>
          <w:p w14:paraId="6B0BA53B"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2307</w:t>
            </w:r>
          </w:p>
        </w:tc>
        <w:tc>
          <w:tcPr>
            <w:tcW w:w="709" w:type="dxa"/>
            <w:shd w:val="clear" w:color="auto" w:fill="auto"/>
            <w:noWrap/>
            <w:vAlign w:val="bottom"/>
            <w:hideMark/>
          </w:tcPr>
          <w:p w14:paraId="38CECA23"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543</w:t>
            </w:r>
          </w:p>
        </w:tc>
        <w:tc>
          <w:tcPr>
            <w:tcW w:w="851" w:type="dxa"/>
            <w:shd w:val="clear" w:color="auto" w:fill="auto"/>
            <w:noWrap/>
            <w:vAlign w:val="bottom"/>
            <w:hideMark/>
          </w:tcPr>
          <w:p w14:paraId="702D645F"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4.2</w:t>
            </w:r>
          </w:p>
        </w:tc>
      </w:tr>
      <w:tr w:rsidR="00D0698D" w:rsidRPr="007739BB" w14:paraId="2E4A3ADC" w14:textId="77777777" w:rsidTr="00D0698D">
        <w:trPr>
          <w:trHeight w:val="240"/>
        </w:trPr>
        <w:tc>
          <w:tcPr>
            <w:tcW w:w="1122" w:type="dxa"/>
            <w:shd w:val="clear" w:color="auto" w:fill="auto"/>
            <w:hideMark/>
          </w:tcPr>
          <w:p w14:paraId="318C2CE1" w14:textId="77777777" w:rsidR="00D0698D" w:rsidRPr="007739BB" w:rsidRDefault="00D0698D" w:rsidP="002E2D77">
            <w:pPr>
              <w:rPr>
                <w:rFonts w:ascii="Arial" w:hAnsi="Arial" w:cs="Arial"/>
                <w:color w:val="000000"/>
                <w:sz w:val="18"/>
                <w:szCs w:val="18"/>
                <w:lang w:val="en-AU"/>
              </w:rPr>
            </w:pPr>
            <w:proofErr w:type="spellStart"/>
            <w:r w:rsidRPr="007739BB">
              <w:rPr>
                <w:rFonts w:ascii="Arial" w:hAnsi="Arial" w:cs="Arial"/>
                <w:color w:val="000000"/>
                <w:sz w:val="18"/>
                <w:szCs w:val="18"/>
                <w:lang w:val="en-AU"/>
              </w:rPr>
              <w:t>Penama</w:t>
            </w:r>
            <w:proofErr w:type="spellEnd"/>
          </w:p>
        </w:tc>
        <w:tc>
          <w:tcPr>
            <w:tcW w:w="1855" w:type="dxa"/>
            <w:gridSpan w:val="2"/>
            <w:shd w:val="clear" w:color="auto" w:fill="auto"/>
            <w:hideMark/>
          </w:tcPr>
          <w:p w14:paraId="69A29418" w14:textId="77777777" w:rsidR="00D0698D" w:rsidRPr="007739BB" w:rsidRDefault="00D0698D" w:rsidP="002E2D77">
            <w:pPr>
              <w:rPr>
                <w:rFonts w:ascii="Arial" w:hAnsi="Arial" w:cs="Arial"/>
                <w:color w:val="000000"/>
                <w:sz w:val="18"/>
                <w:szCs w:val="18"/>
                <w:lang w:val="en-AU"/>
              </w:rPr>
            </w:pPr>
            <w:proofErr w:type="gramStart"/>
            <w:r w:rsidRPr="007739BB">
              <w:rPr>
                <w:rFonts w:ascii="Arial" w:hAnsi="Arial" w:cs="Arial"/>
                <w:color w:val="000000"/>
                <w:sz w:val="18"/>
                <w:szCs w:val="18"/>
                <w:lang w:val="en-AU"/>
              </w:rPr>
              <w:t>south</w:t>
            </w:r>
            <w:proofErr w:type="gramEnd"/>
            <w:r w:rsidRPr="007739BB">
              <w:rPr>
                <w:rFonts w:ascii="Arial" w:hAnsi="Arial" w:cs="Arial"/>
                <w:color w:val="000000"/>
                <w:sz w:val="18"/>
                <w:szCs w:val="18"/>
                <w:lang w:val="en-AU"/>
              </w:rPr>
              <w:t xml:space="preserve"> </w:t>
            </w:r>
            <w:proofErr w:type="spellStart"/>
            <w:r w:rsidRPr="007739BB">
              <w:rPr>
                <w:rFonts w:ascii="Arial" w:hAnsi="Arial" w:cs="Arial"/>
                <w:color w:val="000000"/>
                <w:sz w:val="18"/>
                <w:szCs w:val="18"/>
                <w:lang w:val="en-AU"/>
              </w:rPr>
              <w:t>maewo</w:t>
            </w:r>
            <w:proofErr w:type="spellEnd"/>
          </w:p>
        </w:tc>
        <w:tc>
          <w:tcPr>
            <w:tcW w:w="851" w:type="dxa"/>
            <w:shd w:val="clear" w:color="auto" w:fill="auto"/>
            <w:noWrap/>
            <w:vAlign w:val="center"/>
            <w:hideMark/>
          </w:tcPr>
          <w:p w14:paraId="1D184D30"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655</w:t>
            </w:r>
          </w:p>
        </w:tc>
        <w:tc>
          <w:tcPr>
            <w:tcW w:w="850" w:type="dxa"/>
            <w:shd w:val="clear" w:color="auto" w:fill="auto"/>
            <w:noWrap/>
            <w:vAlign w:val="center"/>
            <w:hideMark/>
          </w:tcPr>
          <w:p w14:paraId="4855F691"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637</w:t>
            </w:r>
          </w:p>
        </w:tc>
        <w:tc>
          <w:tcPr>
            <w:tcW w:w="851" w:type="dxa"/>
            <w:shd w:val="clear" w:color="auto" w:fill="auto"/>
            <w:noWrap/>
            <w:vAlign w:val="bottom"/>
            <w:hideMark/>
          </w:tcPr>
          <w:p w14:paraId="24E0E122"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0</w:t>
            </w:r>
          </w:p>
        </w:tc>
        <w:tc>
          <w:tcPr>
            <w:tcW w:w="1275" w:type="dxa"/>
            <w:shd w:val="clear" w:color="auto" w:fill="auto"/>
            <w:noWrap/>
            <w:vAlign w:val="center"/>
            <w:hideMark/>
          </w:tcPr>
          <w:p w14:paraId="6229A1A0"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1292</w:t>
            </w:r>
          </w:p>
        </w:tc>
        <w:tc>
          <w:tcPr>
            <w:tcW w:w="709" w:type="dxa"/>
            <w:shd w:val="clear" w:color="auto" w:fill="auto"/>
            <w:noWrap/>
            <w:vAlign w:val="bottom"/>
            <w:hideMark/>
          </w:tcPr>
          <w:p w14:paraId="722A73E1"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275</w:t>
            </w:r>
          </w:p>
        </w:tc>
        <w:tc>
          <w:tcPr>
            <w:tcW w:w="851" w:type="dxa"/>
            <w:shd w:val="clear" w:color="auto" w:fill="auto"/>
            <w:noWrap/>
            <w:vAlign w:val="bottom"/>
            <w:hideMark/>
          </w:tcPr>
          <w:p w14:paraId="61AC6922"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4.7</w:t>
            </w:r>
          </w:p>
        </w:tc>
      </w:tr>
      <w:tr w:rsidR="00D0698D" w:rsidRPr="007739BB" w14:paraId="3AB0B20D" w14:textId="77777777" w:rsidTr="00D0698D">
        <w:trPr>
          <w:trHeight w:val="240"/>
        </w:trPr>
        <w:tc>
          <w:tcPr>
            <w:tcW w:w="1122" w:type="dxa"/>
            <w:shd w:val="clear" w:color="auto" w:fill="auto"/>
            <w:hideMark/>
          </w:tcPr>
          <w:p w14:paraId="70C0C6E9" w14:textId="77777777" w:rsidR="00D0698D" w:rsidRPr="007739BB" w:rsidRDefault="00D0698D" w:rsidP="002E2D77">
            <w:pPr>
              <w:rPr>
                <w:rFonts w:ascii="Arial" w:hAnsi="Arial" w:cs="Arial"/>
                <w:color w:val="000000"/>
                <w:sz w:val="18"/>
                <w:szCs w:val="18"/>
                <w:lang w:val="en-AU"/>
              </w:rPr>
            </w:pPr>
            <w:proofErr w:type="spellStart"/>
            <w:r w:rsidRPr="007739BB">
              <w:rPr>
                <w:rFonts w:ascii="Arial" w:hAnsi="Arial" w:cs="Arial"/>
                <w:color w:val="000000"/>
                <w:sz w:val="18"/>
                <w:szCs w:val="18"/>
                <w:lang w:val="en-AU"/>
              </w:rPr>
              <w:t>Penama</w:t>
            </w:r>
            <w:proofErr w:type="spellEnd"/>
          </w:p>
        </w:tc>
        <w:tc>
          <w:tcPr>
            <w:tcW w:w="1855" w:type="dxa"/>
            <w:gridSpan w:val="2"/>
            <w:shd w:val="clear" w:color="auto" w:fill="auto"/>
            <w:hideMark/>
          </w:tcPr>
          <w:p w14:paraId="2E9BD34E" w14:textId="77777777" w:rsidR="00D0698D" w:rsidRPr="007739BB" w:rsidRDefault="00D0698D" w:rsidP="002E2D77">
            <w:pPr>
              <w:rPr>
                <w:rFonts w:ascii="Arial" w:hAnsi="Arial" w:cs="Arial"/>
                <w:color w:val="000000"/>
                <w:sz w:val="18"/>
                <w:szCs w:val="18"/>
                <w:lang w:val="en-AU"/>
              </w:rPr>
            </w:pPr>
            <w:proofErr w:type="gramStart"/>
            <w:r w:rsidRPr="007739BB">
              <w:rPr>
                <w:rFonts w:ascii="Arial" w:hAnsi="Arial" w:cs="Arial"/>
                <w:color w:val="000000"/>
                <w:sz w:val="18"/>
                <w:szCs w:val="18"/>
                <w:lang w:val="en-AU"/>
              </w:rPr>
              <w:t>north</w:t>
            </w:r>
            <w:proofErr w:type="gramEnd"/>
            <w:r w:rsidRPr="007739BB">
              <w:rPr>
                <w:rFonts w:ascii="Arial" w:hAnsi="Arial" w:cs="Arial"/>
                <w:color w:val="000000"/>
                <w:sz w:val="18"/>
                <w:szCs w:val="18"/>
                <w:lang w:val="en-AU"/>
              </w:rPr>
              <w:t xml:space="preserve"> </w:t>
            </w:r>
            <w:proofErr w:type="spellStart"/>
            <w:r w:rsidRPr="007739BB">
              <w:rPr>
                <w:rFonts w:ascii="Arial" w:hAnsi="Arial" w:cs="Arial"/>
                <w:color w:val="000000"/>
                <w:sz w:val="18"/>
                <w:szCs w:val="18"/>
                <w:lang w:val="en-AU"/>
              </w:rPr>
              <w:t>pentecost</w:t>
            </w:r>
            <w:proofErr w:type="spellEnd"/>
          </w:p>
        </w:tc>
        <w:tc>
          <w:tcPr>
            <w:tcW w:w="851" w:type="dxa"/>
            <w:shd w:val="clear" w:color="auto" w:fill="auto"/>
            <w:noWrap/>
            <w:vAlign w:val="center"/>
            <w:hideMark/>
          </w:tcPr>
          <w:p w14:paraId="2B061827"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2850</w:t>
            </w:r>
          </w:p>
        </w:tc>
        <w:tc>
          <w:tcPr>
            <w:tcW w:w="850" w:type="dxa"/>
            <w:shd w:val="clear" w:color="auto" w:fill="auto"/>
            <w:noWrap/>
            <w:vAlign w:val="center"/>
            <w:hideMark/>
          </w:tcPr>
          <w:p w14:paraId="23D94837"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2649</w:t>
            </w:r>
          </w:p>
        </w:tc>
        <w:tc>
          <w:tcPr>
            <w:tcW w:w="851" w:type="dxa"/>
            <w:shd w:val="clear" w:color="auto" w:fill="auto"/>
            <w:noWrap/>
            <w:vAlign w:val="bottom"/>
            <w:hideMark/>
          </w:tcPr>
          <w:p w14:paraId="61B43AB9"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w:t>
            </w:r>
          </w:p>
        </w:tc>
        <w:tc>
          <w:tcPr>
            <w:tcW w:w="1275" w:type="dxa"/>
            <w:shd w:val="clear" w:color="auto" w:fill="auto"/>
            <w:noWrap/>
            <w:vAlign w:val="center"/>
            <w:hideMark/>
          </w:tcPr>
          <w:p w14:paraId="5A3DB5C1"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5503</w:t>
            </w:r>
          </w:p>
        </w:tc>
        <w:tc>
          <w:tcPr>
            <w:tcW w:w="709" w:type="dxa"/>
            <w:shd w:val="clear" w:color="auto" w:fill="auto"/>
            <w:noWrap/>
            <w:vAlign w:val="bottom"/>
            <w:hideMark/>
          </w:tcPr>
          <w:p w14:paraId="0C729232"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1,162</w:t>
            </w:r>
          </w:p>
        </w:tc>
        <w:tc>
          <w:tcPr>
            <w:tcW w:w="851" w:type="dxa"/>
            <w:shd w:val="clear" w:color="auto" w:fill="auto"/>
            <w:noWrap/>
            <w:vAlign w:val="bottom"/>
            <w:hideMark/>
          </w:tcPr>
          <w:p w14:paraId="225F3CEA"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4.7</w:t>
            </w:r>
          </w:p>
        </w:tc>
      </w:tr>
      <w:tr w:rsidR="00D0698D" w:rsidRPr="007739BB" w14:paraId="1B185636" w14:textId="77777777" w:rsidTr="00D0698D">
        <w:trPr>
          <w:trHeight w:val="240"/>
        </w:trPr>
        <w:tc>
          <w:tcPr>
            <w:tcW w:w="1122" w:type="dxa"/>
            <w:shd w:val="clear" w:color="auto" w:fill="auto"/>
            <w:hideMark/>
          </w:tcPr>
          <w:p w14:paraId="27AB7CC8" w14:textId="77777777" w:rsidR="00D0698D" w:rsidRPr="007739BB" w:rsidRDefault="00D0698D" w:rsidP="002E2D77">
            <w:pPr>
              <w:rPr>
                <w:rFonts w:ascii="Arial" w:hAnsi="Arial" w:cs="Arial"/>
                <w:color w:val="000000"/>
                <w:sz w:val="18"/>
                <w:szCs w:val="18"/>
                <w:lang w:val="en-AU"/>
              </w:rPr>
            </w:pPr>
            <w:proofErr w:type="spellStart"/>
            <w:r w:rsidRPr="007739BB">
              <w:rPr>
                <w:rFonts w:ascii="Arial" w:hAnsi="Arial" w:cs="Arial"/>
                <w:color w:val="000000"/>
                <w:sz w:val="18"/>
                <w:szCs w:val="18"/>
                <w:lang w:val="en-AU"/>
              </w:rPr>
              <w:t>Penama</w:t>
            </w:r>
            <w:proofErr w:type="spellEnd"/>
          </w:p>
        </w:tc>
        <w:tc>
          <w:tcPr>
            <w:tcW w:w="1855" w:type="dxa"/>
            <w:gridSpan w:val="2"/>
            <w:shd w:val="clear" w:color="auto" w:fill="auto"/>
            <w:hideMark/>
          </w:tcPr>
          <w:p w14:paraId="78DED93F" w14:textId="77777777" w:rsidR="00D0698D" w:rsidRPr="007739BB" w:rsidRDefault="00D0698D" w:rsidP="002E2D77">
            <w:pPr>
              <w:rPr>
                <w:rFonts w:ascii="Arial" w:hAnsi="Arial" w:cs="Arial"/>
                <w:color w:val="000000"/>
                <w:sz w:val="18"/>
                <w:szCs w:val="18"/>
                <w:lang w:val="en-AU"/>
              </w:rPr>
            </w:pPr>
            <w:proofErr w:type="gramStart"/>
            <w:r w:rsidRPr="007739BB">
              <w:rPr>
                <w:rFonts w:ascii="Arial" w:hAnsi="Arial" w:cs="Arial"/>
                <w:color w:val="000000"/>
                <w:sz w:val="18"/>
                <w:szCs w:val="18"/>
                <w:lang w:val="en-AU"/>
              </w:rPr>
              <w:t>central</w:t>
            </w:r>
            <w:proofErr w:type="gramEnd"/>
            <w:r w:rsidRPr="007739BB">
              <w:rPr>
                <w:rFonts w:ascii="Arial" w:hAnsi="Arial" w:cs="Arial"/>
                <w:color w:val="000000"/>
                <w:sz w:val="18"/>
                <w:szCs w:val="18"/>
                <w:lang w:val="en-AU"/>
              </w:rPr>
              <w:t xml:space="preserve"> </w:t>
            </w:r>
            <w:proofErr w:type="spellStart"/>
            <w:r w:rsidRPr="007739BB">
              <w:rPr>
                <w:rFonts w:ascii="Arial" w:hAnsi="Arial" w:cs="Arial"/>
                <w:color w:val="000000"/>
                <w:sz w:val="18"/>
                <w:szCs w:val="18"/>
                <w:lang w:val="en-AU"/>
              </w:rPr>
              <w:t>pentecost</w:t>
            </w:r>
            <w:proofErr w:type="spellEnd"/>
            <w:r w:rsidRPr="007739BB">
              <w:rPr>
                <w:rFonts w:ascii="Arial" w:hAnsi="Arial" w:cs="Arial"/>
                <w:color w:val="000000"/>
                <w:sz w:val="18"/>
                <w:szCs w:val="18"/>
                <w:lang w:val="en-AU"/>
              </w:rPr>
              <w:t xml:space="preserve"> 1</w:t>
            </w:r>
          </w:p>
        </w:tc>
        <w:tc>
          <w:tcPr>
            <w:tcW w:w="851" w:type="dxa"/>
            <w:shd w:val="clear" w:color="auto" w:fill="auto"/>
            <w:noWrap/>
            <w:vAlign w:val="center"/>
            <w:hideMark/>
          </w:tcPr>
          <w:p w14:paraId="184148DD"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1335</w:t>
            </w:r>
          </w:p>
        </w:tc>
        <w:tc>
          <w:tcPr>
            <w:tcW w:w="850" w:type="dxa"/>
            <w:shd w:val="clear" w:color="auto" w:fill="auto"/>
            <w:noWrap/>
            <w:vAlign w:val="center"/>
            <w:hideMark/>
          </w:tcPr>
          <w:p w14:paraId="1B950D3F"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1274</w:t>
            </w:r>
          </w:p>
        </w:tc>
        <w:tc>
          <w:tcPr>
            <w:tcW w:w="851" w:type="dxa"/>
            <w:shd w:val="clear" w:color="auto" w:fill="auto"/>
            <w:noWrap/>
            <w:vAlign w:val="bottom"/>
            <w:hideMark/>
          </w:tcPr>
          <w:p w14:paraId="4029DDE3"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0</w:t>
            </w:r>
          </w:p>
        </w:tc>
        <w:tc>
          <w:tcPr>
            <w:tcW w:w="1275" w:type="dxa"/>
            <w:shd w:val="clear" w:color="auto" w:fill="auto"/>
            <w:noWrap/>
            <w:vAlign w:val="center"/>
            <w:hideMark/>
          </w:tcPr>
          <w:p w14:paraId="2132298E"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2609</w:t>
            </w:r>
          </w:p>
        </w:tc>
        <w:tc>
          <w:tcPr>
            <w:tcW w:w="709" w:type="dxa"/>
            <w:shd w:val="clear" w:color="auto" w:fill="auto"/>
            <w:noWrap/>
            <w:vAlign w:val="bottom"/>
            <w:hideMark/>
          </w:tcPr>
          <w:p w14:paraId="1C70E921"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568</w:t>
            </w:r>
          </w:p>
        </w:tc>
        <w:tc>
          <w:tcPr>
            <w:tcW w:w="851" w:type="dxa"/>
            <w:shd w:val="clear" w:color="auto" w:fill="auto"/>
            <w:noWrap/>
            <w:vAlign w:val="bottom"/>
            <w:hideMark/>
          </w:tcPr>
          <w:p w14:paraId="32AC67D6"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4.6</w:t>
            </w:r>
          </w:p>
        </w:tc>
      </w:tr>
      <w:tr w:rsidR="00D0698D" w:rsidRPr="007739BB" w14:paraId="4D43F85D" w14:textId="77777777" w:rsidTr="00D0698D">
        <w:trPr>
          <w:trHeight w:val="240"/>
        </w:trPr>
        <w:tc>
          <w:tcPr>
            <w:tcW w:w="1122" w:type="dxa"/>
            <w:shd w:val="clear" w:color="auto" w:fill="auto"/>
            <w:hideMark/>
          </w:tcPr>
          <w:p w14:paraId="0FB00473" w14:textId="77777777" w:rsidR="00D0698D" w:rsidRPr="007739BB" w:rsidRDefault="00D0698D" w:rsidP="002E2D77">
            <w:pPr>
              <w:rPr>
                <w:rFonts w:ascii="Arial" w:hAnsi="Arial" w:cs="Arial"/>
                <w:color w:val="000000"/>
                <w:sz w:val="18"/>
                <w:szCs w:val="18"/>
                <w:lang w:val="en-AU"/>
              </w:rPr>
            </w:pPr>
            <w:proofErr w:type="spellStart"/>
            <w:r w:rsidRPr="007739BB">
              <w:rPr>
                <w:rFonts w:ascii="Arial" w:hAnsi="Arial" w:cs="Arial"/>
                <w:color w:val="000000"/>
                <w:sz w:val="18"/>
                <w:szCs w:val="18"/>
                <w:lang w:val="en-AU"/>
              </w:rPr>
              <w:t>Penama</w:t>
            </w:r>
            <w:proofErr w:type="spellEnd"/>
          </w:p>
        </w:tc>
        <w:tc>
          <w:tcPr>
            <w:tcW w:w="1855" w:type="dxa"/>
            <w:gridSpan w:val="2"/>
            <w:shd w:val="clear" w:color="auto" w:fill="auto"/>
            <w:hideMark/>
          </w:tcPr>
          <w:p w14:paraId="6EA77768" w14:textId="77777777" w:rsidR="00D0698D" w:rsidRPr="007739BB" w:rsidRDefault="00D0698D" w:rsidP="002E2D77">
            <w:pPr>
              <w:rPr>
                <w:rFonts w:ascii="Arial" w:hAnsi="Arial" w:cs="Arial"/>
                <w:color w:val="000000"/>
                <w:sz w:val="18"/>
                <w:szCs w:val="18"/>
                <w:lang w:val="en-AU"/>
              </w:rPr>
            </w:pPr>
            <w:proofErr w:type="gramStart"/>
            <w:r w:rsidRPr="007739BB">
              <w:rPr>
                <w:rFonts w:ascii="Arial" w:hAnsi="Arial" w:cs="Arial"/>
                <w:color w:val="000000"/>
                <w:sz w:val="18"/>
                <w:szCs w:val="18"/>
                <w:lang w:val="en-AU"/>
              </w:rPr>
              <w:t>central</w:t>
            </w:r>
            <w:proofErr w:type="gramEnd"/>
            <w:r w:rsidRPr="007739BB">
              <w:rPr>
                <w:rFonts w:ascii="Arial" w:hAnsi="Arial" w:cs="Arial"/>
                <w:color w:val="000000"/>
                <w:sz w:val="18"/>
                <w:szCs w:val="18"/>
                <w:lang w:val="en-AU"/>
              </w:rPr>
              <w:t xml:space="preserve"> </w:t>
            </w:r>
            <w:proofErr w:type="spellStart"/>
            <w:r w:rsidRPr="007739BB">
              <w:rPr>
                <w:rFonts w:ascii="Arial" w:hAnsi="Arial" w:cs="Arial"/>
                <w:color w:val="000000"/>
                <w:sz w:val="18"/>
                <w:szCs w:val="18"/>
                <w:lang w:val="en-AU"/>
              </w:rPr>
              <w:t>pentecost</w:t>
            </w:r>
            <w:proofErr w:type="spellEnd"/>
            <w:r w:rsidRPr="007739BB">
              <w:rPr>
                <w:rFonts w:ascii="Arial" w:hAnsi="Arial" w:cs="Arial"/>
                <w:color w:val="000000"/>
                <w:sz w:val="18"/>
                <w:szCs w:val="18"/>
                <w:lang w:val="en-AU"/>
              </w:rPr>
              <w:t xml:space="preserve"> 2</w:t>
            </w:r>
          </w:p>
        </w:tc>
        <w:tc>
          <w:tcPr>
            <w:tcW w:w="851" w:type="dxa"/>
            <w:shd w:val="clear" w:color="auto" w:fill="auto"/>
            <w:noWrap/>
            <w:vAlign w:val="center"/>
            <w:hideMark/>
          </w:tcPr>
          <w:p w14:paraId="299CC380"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1635</w:t>
            </w:r>
          </w:p>
        </w:tc>
        <w:tc>
          <w:tcPr>
            <w:tcW w:w="850" w:type="dxa"/>
            <w:shd w:val="clear" w:color="auto" w:fill="auto"/>
            <w:noWrap/>
            <w:vAlign w:val="center"/>
            <w:hideMark/>
          </w:tcPr>
          <w:p w14:paraId="7E04BC92"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1691</w:t>
            </w:r>
          </w:p>
        </w:tc>
        <w:tc>
          <w:tcPr>
            <w:tcW w:w="851" w:type="dxa"/>
            <w:shd w:val="clear" w:color="auto" w:fill="auto"/>
            <w:noWrap/>
            <w:vAlign w:val="bottom"/>
            <w:hideMark/>
          </w:tcPr>
          <w:p w14:paraId="16C31A4A"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9</w:t>
            </w:r>
          </w:p>
        </w:tc>
        <w:tc>
          <w:tcPr>
            <w:tcW w:w="1275" w:type="dxa"/>
            <w:shd w:val="clear" w:color="auto" w:fill="auto"/>
            <w:noWrap/>
            <w:vAlign w:val="center"/>
            <w:hideMark/>
          </w:tcPr>
          <w:p w14:paraId="55D43610"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3335</w:t>
            </w:r>
          </w:p>
        </w:tc>
        <w:tc>
          <w:tcPr>
            <w:tcW w:w="709" w:type="dxa"/>
            <w:shd w:val="clear" w:color="auto" w:fill="auto"/>
            <w:noWrap/>
            <w:vAlign w:val="bottom"/>
            <w:hideMark/>
          </w:tcPr>
          <w:p w14:paraId="492AF1F5"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791</w:t>
            </w:r>
          </w:p>
        </w:tc>
        <w:tc>
          <w:tcPr>
            <w:tcW w:w="851" w:type="dxa"/>
            <w:shd w:val="clear" w:color="auto" w:fill="auto"/>
            <w:noWrap/>
            <w:vAlign w:val="bottom"/>
            <w:hideMark/>
          </w:tcPr>
          <w:p w14:paraId="0F911E4C"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4.2</w:t>
            </w:r>
          </w:p>
        </w:tc>
      </w:tr>
      <w:tr w:rsidR="00D0698D" w:rsidRPr="007739BB" w14:paraId="09F0A679" w14:textId="77777777" w:rsidTr="00D0698D">
        <w:trPr>
          <w:trHeight w:val="240"/>
        </w:trPr>
        <w:tc>
          <w:tcPr>
            <w:tcW w:w="1122" w:type="dxa"/>
            <w:shd w:val="clear" w:color="auto" w:fill="auto"/>
            <w:hideMark/>
          </w:tcPr>
          <w:p w14:paraId="439BEED0" w14:textId="77777777" w:rsidR="00D0698D" w:rsidRPr="007739BB" w:rsidRDefault="00D0698D" w:rsidP="002E2D77">
            <w:pPr>
              <w:rPr>
                <w:rFonts w:ascii="Arial" w:hAnsi="Arial" w:cs="Arial"/>
                <w:color w:val="000000"/>
                <w:sz w:val="18"/>
                <w:szCs w:val="18"/>
                <w:lang w:val="en-AU"/>
              </w:rPr>
            </w:pPr>
            <w:proofErr w:type="spellStart"/>
            <w:r w:rsidRPr="007739BB">
              <w:rPr>
                <w:rFonts w:ascii="Arial" w:hAnsi="Arial" w:cs="Arial"/>
                <w:color w:val="000000"/>
                <w:sz w:val="18"/>
                <w:szCs w:val="18"/>
                <w:lang w:val="en-AU"/>
              </w:rPr>
              <w:t>Penama</w:t>
            </w:r>
            <w:proofErr w:type="spellEnd"/>
          </w:p>
        </w:tc>
        <w:tc>
          <w:tcPr>
            <w:tcW w:w="1855" w:type="dxa"/>
            <w:gridSpan w:val="2"/>
            <w:shd w:val="clear" w:color="auto" w:fill="auto"/>
            <w:hideMark/>
          </w:tcPr>
          <w:p w14:paraId="50257209" w14:textId="77777777" w:rsidR="00D0698D" w:rsidRPr="007739BB" w:rsidRDefault="00D0698D" w:rsidP="002E2D77">
            <w:pPr>
              <w:rPr>
                <w:rFonts w:ascii="Arial" w:hAnsi="Arial" w:cs="Arial"/>
                <w:color w:val="000000"/>
                <w:sz w:val="18"/>
                <w:szCs w:val="18"/>
                <w:lang w:val="en-AU"/>
              </w:rPr>
            </w:pPr>
            <w:proofErr w:type="gramStart"/>
            <w:r w:rsidRPr="007739BB">
              <w:rPr>
                <w:rFonts w:ascii="Arial" w:hAnsi="Arial" w:cs="Arial"/>
                <w:color w:val="000000"/>
                <w:sz w:val="18"/>
                <w:szCs w:val="18"/>
                <w:lang w:val="en-AU"/>
              </w:rPr>
              <w:t>south</w:t>
            </w:r>
            <w:proofErr w:type="gramEnd"/>
            <w:r w:rsidRPr="007739BB">
              <w:rPr>
                <w:rFonts w:ascii="Arial" w:hAnsi="Arial" w:cs="Arial"/>
                <w:color w:val="000000"/>
                <w:sz w:val="18"/>
                <w:szCs w:val="18"/>
                <w:lang w:val="en-AU"/>
              </w:rPr>
              <w:t xml:space="preserve"> </w:t>
            </w:r>
            <w:proofErr w:type="spellStart"/>
            <w:r w:rsidRPr="007739BB">
              <w:rPr>
                <w:rFonts w:ascii="Arial" w:hAnsi="Arial" w:cs="Arial"/>
                <w:color w:val="000000"/>
                <w:sz w:val="18"/>
                <w:szCs w:val="18"/>
                <w:lang w:val="en-AU"/>
              </w:rPr>
              <w:t>pentecost</w:t>
            </w:r>
            <w:proofErr w:type="spellEnd"/>
          </w:p>
        </w:tc>
        <w:tc>
          <w:tcPr>
            <w:tcW w:w="851" w:type="dxa"/>
            <w:shd w:val="clear" w:color="auto" w:fill="auto"/>
            <w:noWrap/>
            <w:vAlign w:val="center"/>
            <w:hideMark/>
          </w:tcPr>
          <w:p w14:paraId="4794A041"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2431</w:t>
            </w:r>
          </w:p>
        </w:tc>
        <w:tc>
          <w:tcPr>
            <w:tcW w:w="850" w:type="dxa"/>
            <w:shd w:val="clear" w:color="auto" w:fill="auto"/>
            <w:noWrap/>
            <w:vAlign w:val="center"/>
            <w:hideMark/>
          </w:tcPr>
          <w:p w14:paraId="2BD4C76A"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2523</w:t>
            </w:r>
          </w:p>
        </w:tc>
        <w:tc>
          <w:tcPr>
            <w:tcW w:w="851" w:type="dxa"/>
            <w:shd w:val="clear" w:color="auto" w:fill="auto"/>
            <w:noWrap/>
            <w:vAlign w:val="bottom"/>
            <w:hideMark/>
          </w:tcPr>
          <w:p w14:paraId="1CF2F345"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3</w:t>
            </w:r>
          </w:p>
        </w:tc>
        <w:tc>
          <w:tcPr>
            <w:tcW w:w="1275" w:type="dxa"/>
            <w:shd w:val="clear" w:color="auto" w:fill="auto"/>
            <w:noWrap/>
            <w:vAlign w:val="center"/>
            <w:hideMark/>
          </w:tcPr>
          <w:p w14:paraId="2F6B55AA" w14:textId="77777777" w:rsidR="00D0698D" w:rsidRPr="007739BB" w:rsidRDefault="00D0698D" w:rsidP="002E2D77">
            <w:pPr>
              <w:jc w:val="right"/>
              <w:rPr>
                <w:rFonts w:ascii="Arial" w:hAnsi="Arial" w:cs="Arial"/>
                <w:color w:val="000000"/>
                <w:sz w:val="18"/>
                <w:szCs w:val="18"/>
                <w:lang w:val="en-AU"/>
              </w:rPr>
            </w:pPr>
            <w:r w:rsidRPr="007739BB">
              <w:rPr>
                <w:rFonts w:ascii="Arial" w:hAnsi="Arial" w:cs="Arial"/>
                <w:color w:val="000000"/>
                <w:sz w:val="18"/>
                <w:szCs w:val="18"/>
                <w:lang w:val="en-AU"/>
              </w:rPr>
              <w:t>4957</w:t>
            </w:r>
          </w:p>
        </w:tc>
        <w:tc>
          <w:tcPr>
            <w:tcW w:w="709" w:type="dxa"/>
            <w:shd w:val="clear" w:color="auto" w:fill="auto"/>
            <w:noWrap/>
            <w:vAlign w:val="bottom"/>
            <w:hideMark/>
          </w:tcPr>
          <w:p w14:paraId="43C22C0E"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1,016</w:t>
            </w:r>
          </w:p>
        </w:tc>
        <w:tc>
          <w:tcPr>
            <w:tcW w:w="851" w:type="dxa"/>
            <w:shd w:val="clear" w:color="auto" w:fill="auto"/>
            <w:noWrap/>
            <w:vAlign w:val="bottom"/>
            <w:hideMark/>
          </w:tcPr>
          <w:p w14:paraId="0B20F200" w14:textId="77777777" w:rsidR="00D0698D" w:rsidRPr="007739BB" w:rsidRDefault="00D0698D" w:rsidP="002E2D77">
            <w:pPr>
              <w:jc w:val="right"/>
              <w:rPr>
                <w:rFonts w:ascii="Arial" w:hAnsi="Arial" w:cs="Arial"/>
                <w:sz w:val="18"/>
                <w:szCs w:val="18"/>
                <w:lang w:val="en-AU"/>
              </w:rPr>
            </w:pPr>
            <w:r w:rsidRPr="007739BB">
              <w:rPr>
                <w:rFonts w:ascii="Arial" w:hAnsi="Arial" w:cs="Arial"/>
                <w:sz w:val="18"/>
                <w:szCs w:val="18"/>
                <w:lang w:val="en-AU"/>
              </w:rPr>
              <w:t>4.9</w:t>
            </w:r>
          </w:p>
        </w:tc>
      </w:tr>
    </w:tbl>
    <w:p w14:paraId="39CAB386" w14:textId="77777777" w:rsidR="00D0698D" w:rsidRDefault="00D0698D" w:rsidP="00E221A2">
      <w:pPr>
        <w:rPr>
          <w:color w:val="FF0000"/>
        </w:rPr>
      </w:pPr>
    </w:p>
    <w:p w14:paraId="57987E8F" w14:textId="77777777" w:rsidR="003D0837" w:rsidRDefault="001C3FEE" w:rsidP="00E221A2">
      <w:r w:rsidRPr="00630CFF">
        <w:t xml:space="preserve">All islands are to the East of Santo, meaning </w:t>
      </w:r>
      <w:proofErr w:type="spellStart"/>
      <w:r w:rsidRPr="00630CFF">
        <w:t>Penama</w:t>
      </w:r>
      <w:proofErr w:type="spellEnd"/>
      <w:r w:rsidRPr="00630CFF">
        <w:t xml:space="preserve"> is </w:t>
      </w:r>
      <w:r w:rsidR="00630CFF" w:rsidRPr="00630CFF">
        <w:t xml:space="preserve">equally as </w:t>
      </w:r>
      <w:r w:rsidRPr="00630CFF">
        <w:t xml:space="preserve">serviceable from both </w:t>
      </w:r>
      <w:r w:rsidR="00630CFF" w:rsidRPr="00630CFF">
        <w:t xml:space="preserve">logistics hubs of Port Vila and </w:t>
      </w:r>
      <w:proofErr w:type="spellStart"/>
      <w:r w:rsidR="00630CFF" w:rsidRPr="00630CFF">
        <w:t>Luganville</w:t>
      </w:r>
      <w:proofErr w:type="spellEnd"/>
      <w:r w:rsidR="003D0837">
        <w:t>.</w:t>
      </w:r>
    </w:p>
    <w:p w14:paraId="6F0300D9" w14:textId="77777777" w:rsidR="003D0837" w:rsidRDefault="003D0837" w:rsidP="00E221A2"/>
    <w:p w14:paraId="7794FB4F" w14:textId="15CFDD31" w:rsidR="001C3FEE" w:rsidRDefault="003D0837" w:rsidP="00E221A2">
      <w:r>
        <w:t xml:space="preserve">The Provincial headquarters is located in </w:t>
      </w:r>
      <w:proofErr w:type="spellStart"/>
      <w:r>
        <w:t>Saratamata</w:t>
      </w:r>
      <w:proofErr w:type="spellEnd"/>
      <w:r>
        <w:t xml:space="preserve">, </w:t>
      </w:r>
      <w:proofErr w:type="spellStart"/>
      <w:r>
        <w:t>Ambae</w:t>
      </w:r>
      <w:proofErr w:type="spellEnd"/>
      <w:r w:rsidR="001C3FEE" w:rsidRPr="00630CFF">
        <w:t>.</w:t>
      </w:r>
      <w:r w:rsidR="008C5024">
        <w:t xml:space="preserve"> </w:t>
      </w:r>
      <w:r w:rsidR="00672213">
        <w:t xml:space="preserve">It </w:t>
      </w:r>
      <w:r>
        <w:t>is located at the Nort</w:t>
      </w:r>
      <w:r w:rsidR="00672213">
        <w:t xml:space="preserve">h of </w:t>
      </w:r>
      <w:proofErr w:type="spellStart"/>
      <w:r w:rsidR="00672213">
        <w:t>Ambae</w:t>
      </w:r>
      <w:proofErr w:type="spellEnd"/>
      <w:r w:rsidR="00672213">
        <w:t xml:space="preserve"> close to the main port of </w:t>
      </w:r>
      <w:proofErr w:type="spellStart"/>
      <w:r>
        <w:t>Lolowai</w:t>
      </w:r>
      <w:proofErr w:type="spellEnd"/>
      <w:r>
        <w:t xml:space="preserve"> and </w:t>
      </w:r>
      <w:proofErr w:type="spellStart"/>
      <w:r w:rsidR="00672213">
        <w:t>Longana</w:t>
      </w:r>
      <w:proofErr w:type="spellEnd"/>
      <w:r w:rsidR="00672213">
        <w:t xml:space="preserve"> airport.</w:t>
      </w:r>
    </w:p>
    <w:p w14:paraId="1F0876D3" w14:textId="77777777" w:rsidR="00810489" w:rsidRDefault="00810489" w:rsidP="00E221A2"/>
    <w:p w14:paraId="22C3308A" w14:textId="0E63D3D0" w:rsidR="00810489" w:rsidRDefault="00810489" w:rsidP="00E221A2"/>
    <w:tbl>
      <w:tblPr>
        <w:tblStyle w:val="TableGrid"/>
        <w:tblW w:w="0" w:type="auto"/>
        <w:tblLook w:val="04A0" w:firstRow="1" w:lastRow="0" w:firstColumn="1" w:lastColumn="0" w:noHBand="0" w:noVBand="1"/>
      </w:tblPr>
      <w:tblGrid>
        <w:gridCol w:w="3006"/>
        <w:gridCol w:w="2951"/>
        <w:gridCol w:w="2950"/>
      </w:tblGrid>
      <w:tr w:rsidR="00B856F7" w:rsidRPr="007A3DEB" w14:paraId="4F3F9923" w14:textId="77777777" w:rsidTr="00F82275">
        <w:tc>
          <w:tcPr>
            <w:tcW w:w="3007" w:type="dxa"/>
            <w:shd w:val="clear" w:color="auto" w:fill="C6D9F1" w:themeFill="text2" w:themeFillTint="33"/>
          </w:tcPr>
          <w:p w14:paraId="6856346F" w14:textId="6DB0B7C1" w:rsidR="00B856F7" w:rsidRPr="007A3DEB" w:rsidRDefault="00B856F7" w:rsidP="00E221A2">
            <w:pPr>
              <w:rPr>
                <w:b/>
              </w:rPr>
            </w:pPr>
            <w:r w:rsidRPr="007A3DEB">
              <w:rPr>
                <w:b/>
              </w:rPr>
              <w:t>Provincial Disaster Officer</w:t>
            </w:r>
          </w:p>
        </w:tc>
        <w:tc>
          <w:tcPr>
            <w:tcW w:w="3007" w:type="dxa"/>
            <w:shd w:val="clear" w:color="auto" w:fill="C6D9F1" w:themeFill="text2" w:themeFillTint="33"/>
          </w:tcPr>
          <w:p w14:paraId="4E266781" w14:textId="2870D136" w:rsidR="00B856F7" w:rsidRPr="007A3DEB" w:rsidRDefault="00B856F7" w:rsidP="00E221A2">
            <w:pPr>
              <w:rPr>
                <w:b/>
              </w:rPr>
            </w:pPr>
            <w:r w:rsidRPr="007A3DEB">
              <w:rPr>
                <w:b/>
              </w:rPr>
              <w:t>Secretary General</w:t>
            </w:r>
          </w:p>
        </w:tc>
        <w:tc>
          <w:tcPr>
            <w:tcW w:w="3007" w:type="dxa"/>
            <w:shd w:val="clear" w:color="auto" w:fill="C6D9F1" w:themeFill="text2" w:themeFillTint="33"/>
          </w:tcPr>
          <w:p w14:paraId="325DB042" w14:textId="1789500C" w:rsidR="00B856F7" w:rsidRPr="007A3DEB" w:rsidRDefault="007A3DEB" w:rsidP="00E221A2">
            <w:pPr>
              <w:rPr>
                <w:b/>
              </w:rPr>
            </w:pPr>
            <w:r>
              <w:rPr>
                <w:b/>
              </w:rPr>
              <w:t>Planning Officer</w:t>
            </w:r>
          </w:p>
        </w:tc>
      </w:tr>
      <w:tr w:rsidR="00B856F7" w14:paraId="07781B7D" w14:textId="77777777" w:rsidTr="00B856F7">
        <w:tc>
          <w:tcPr>
            <w:tcW w:w="3007" w:type="dxa"/>
          </w:tcPr>
          <w:p w14:paraId="1F79FFF4" w14:textId="555D5898" w:rsidR="00B856F7" w:rsidRDefault="0033195D" w:rsidP="00E221A2">
            <w:r w:rsidRPr="0033195D">
              <w:t xml:space="preserve">Manson </w:t>
            </w:r>
            <w:proofErr w:type="spellStart"/>
            <w:r w:rsidRPr="0033195D">
              <w:t>Taridenga</w:t>
            </w:r>
            <w:proofErr w:type="spellEnd"/>
          </w:p>
          <w:p w14:paraId="2E5D69C1" w14:textId="160147F6" w:rsidR="0033195D" w:rsidRDefault="00A011B2" w:rsidP="00E221A2">
            <w:hyperlink r:id="rId9" w:history="1">
              <w:r w:rsidR="0033195D" w:rsidRPr="00BF5CB9">
                <w:rPr>
                  <w:rStyle w:val="Hyperlink"/>
                </w:rPr>
                <w:t>mtaridenga@vanuatu.gov.vu</w:t>
              </w:r>
            </w:hyperlink>
          </w:p>
          <w:p w14:paraId="265CE8D7" w14:textId="5539DA13" w:rsidR="0033195D" w:rsidRDefault="001B3F04" w:rsidP="00E221A2">
            <w:proofErr w:type="spellStart"/>
            <w:r>
              <w:t>P</w:t>
            </w:r>
            <w:r w:rsidR="0033195D">
              <w:t>h</w:t>
            </w:r>
            <w:proofErr w:type="spellEnd"/>
            <w:r w:rsidR="0033195D">
              <w:t xml:space="preserve">  </w:t>
            </w:r>
            <w:r w:rsidR="00F86765">
              <w:t>737</w:t>
            </w:r>
            <w:r w:rsidR="004412C7">
              <w:t>-</w:t>
            </w:r>
            <w:r w:rsidR="00F86765">
              <w:t>6099; 590</w:t>
            </w:r>
            <w:r w:rsidR="004412C7">
              <w:t>-</w:t>
            </w:r>
            <w:r w:rsidR="00F86765">
              <w:t>5037</w:t>
            </w:r>
          </w:p>
          <w:p w14:paraId="55E2A04A" w14:textId="3F6F4431" w:rsidR="0033195D" w:rsidRDefault="0033195D" w:rsidP="00E221A2"/>
        </w:tc>
        <w:tc>
          <w:tcPr>
            <w:tcW w:w="3007" w:type="dxa"/>
          </w:tcPr>
          <w:p w14:paraId="3D7EC660" w14:textId="77777777" w:rsidR="0033195D" w:rsidRDefault="0033195D" w:rsidP="00E221A2">
            <w:proofErr w:type="spellStart"/>
            <w:r>
              <w:t>Georgewin</w:t>
            </w:r>
            <w:proofErr w:type="spellEnd"/>
            <w:r>
              <w:t xml:space="preserve"> </w:t>
            </w:r>
            <w:proofErr w:type="spellStart"/>
            <w:r>
              <w:t>Garae</w:t>
            </w:r>
            <w:proofErr w:type="spellEnd"/>
          </w:p>
          <w:p w14:paraId="46A8AB2A" w14:textId="5822FDC1" w:rsidR="0033195D" w:rsidRDefault="00A011B2" w:rsidP="00E221A2">
            <w:hyperlink r:id="rId10" w:history="1">
              <w:r w:rsidR="0033195D" w:rsidRPr="00BF5CB9">
                <w:rPr>
                  <w:rStyle w:val="Hyperlink"/>
                </w:rPr>
                <w:t>ggarae@vanuatu.gov.vu</w:t>
              </w:r>
            </w:hyperlink>
          </w:p>
          <w:p w14:paraId="722C2925" w14:textId="4142DF56" w:rsidR="00B856F7" w:rsidRDefault="0033195D" w:rsidP="00E221A2">
            <w:proofErr w:type="spellStart"/>
            <w:r>
              <w:t>Ph</w:t>
            </w:r>
            <w:proofErr w:type="spellEnd"/>
            <w:r>
              <w:t xml:space="preserve"> </w:t>
            </w:r>
            <w:r w:rsidRPr="0033195D">
              <w:t>777-9749</w:t>
            </w:r>
          </w:p>
        </w:tc>
        <w:tc>
          <w:tcPr>
            <w:tcW w:w="3007" w:type="dxa"/>
          </w:tcPr>
          <w:p w14:paraId="4DAE2AB8" w14:textId="77777777" w:rsidR="00BC300D" w:rsidRDefault="00BC300D" w:rsidP="00E221A2">
            <w:r>
              <w:t xml:space="preserve">Augustine </w:t>
            </w:r>
            <w:proofErr w:type="spellStart"/>
            <w:r>
              <w:t>Garae</w:t>
            </w:r>
            <w:proofErr w:type="spellEnd"/>
          </w:p>
          <w:p w14:paraId="063DEE40" w14:textId="5F05AD8E" w:rsidR="00BC300D" w:rsidRDefault="00A011B2" w:rsidP="00E221A2">
            <w:hyperlink r:id="rId11" w:history="1">
              <w:r w:rsidR="00BC300D" w:rsidRPr="00BF5CB9">
                <w:rPr>
                  <w:rStyle w:val="Hyperlink"/>
                </w:rPr>
                <w:t>agarae@vanuatu.gov.vu</w:t>
              </w:r>
            </w:hyperlink>
          </w:p>
          <w:p w14:paraId="233370B9" w14:textId="77E0104D" w:rsidR="00B856F7" w:rsidRDefault="00BC300D" w:rsidP="00E221A2">
            <w:proofErr w:type="spellStart"/>
            <w:r>
              <w:t>Ph</w:t>
            </w:r>
            <w:proofErr w:type="spellEnd"/>
            <w:r>
              <w:t xml:space="preserve"> </w:t>
            </w:r>
            <w:r w:rsidRPr="00BC300D">
              <w:t>773-8069</w:t>
            </w:r>
          </w:p>
        </w:tc>
      </w:tr>
    </w:tbl>
    <w:p w14:paraId="01EE2593" w14:textId="10E9C659" w:rsidR="00B856F7" w:rsidRDefault="00B856F7" w:rsidP="00E221A2"/>
    <w:p w14:paraId="31B5E404" w14:textId="77777777" w:rsidR="008C5024" w:rsidRDefault="008C5024" w:rsidP="00E221A2"/>
    <w:p w14:paraId="6424E099" w14:textId="7602CA6E" w:rsidR="008C5024" w:rsidRDefault="008C5024" w:rsidP="00E221A2">
      <w:r>
        <w:t xml:space="preserve">All islands are regularly affected by cyclones: TC Pam (2015), TC </w:t>
      </w:r>
      <w:proofErr w:type="spellStart"/>
      <w:r>
        <w:t>Xena</w:t>
      </w:r>
      <w:proofErr w:type="spellEnd"/>
      <w:r>
        <w:t xml:space="preserve"> (2016), TC Cook (2017), dro</w:t>
      </w:r>
      <w:r w:rsidR="009778A5">
        <w:t>ught, flooding, earthquake and t</w:t>
      </w:r>
      <w:r>
        <w:t>sunami. In November 1999 two people were l</w:t>
      </w:r>
      <w:r w:rsidR="009778A5">
        <w:t>ost in South Pentecost after a t</w:t>
      </w:r>
      <w:r>
        <w:t xml:space="preserve">sunami. </w:t>
      </w:r>
    </w:p>
    <w:p w14:paraId="4313B3B9" w14:textId="4AA8E52B" w:rsidR="008C5024" w:rsidRDefault="008C5024" w:rsidP="00E221A2"/>
    <w:p w14:paraId="12A71372" w14:textId="0C8C78AD" w:rsidR="00073726" w:rsidRDefault="00904540" w:rsidP="00E221A2">
      <w:proofErr w:type="spellStart"/>
      <w:r>
        <w:t>Ambae</w:t>
      </w:r>
      <w:proofErr w:type="spellEnd"/>
      <w:r>
        <w:t xml:space="preserve"> </w:t>
      </w:r>
      <w:r w:rsidR="008C5024">
        <w:t xml:space="preserve">has an active </w:t>
      </w:r>
      <w:proofErr w:type="gramStart"/>
      <w:r w:rsidR="008C5024">
        <w:t>volcano which</w:t>
      </w:r>
      <w:proofErr w:type="gramEnd"/>
      <w:r w:rsidR="008C5024">
        <w:t xml:space="preserve"> last erupted in 2005 resulting in the evacuatio</w:t>
      </w:r>
      <w:r>
        <w:t>n of all communities to the Nor</w:t>
      </w:r>
      <w:r w:rsidR="008C5024">
        <w:t>t</w:t>
      </w:r>
      <w:r>
        <w:t>h</w:t>
      </w:r>
      <w:r w:rsidR="008C5024">
        <w:t xml:space="preserve">ern end of the island. It currently sits at activity level 2 and </w:t>
      </w:r>
      <w:proofErr w:type="gramStart"/>
      <w:r w:rsidR="008C5024">
        <w:t>the  ash</w:t>
      </w:r>
      <w:proofErr w:type="gramEnd"/>
      <w:r w:rsidR="008C5024">
        <w:t xml:space="preserve"> cloud can affect Pentecost and </w:t>
      </w:r>
      <w:proofErr w:type="spellStart"/>
      <w:r w:rsidR="008C5024">
        <w:t>Maewo</w:t>
      </w:r>
      <w:proofErr w:type="spellEnd"/>
      <w:r w:rsidR="008C5024">
        <w:t xml:space="preserve"> in the </w:t>
      </w:r>
      <w:r w:rsidR="007E4F1E">
        <w:t>summer during south westerly winds</w:t>
      </w:r>
      <w:r w:rsidR="008C5024">
        <w:t>.</w:t>
      </w:r>
      <w:r w:rsidR="009D7B62">
        <w:t xml:space="preserve"> Normally the ash affects</w:t>
      </w:r>
      <w:r w:rsidR="00073726">
        <w:t xml:space="preserve"> the west side of the island, which can</w:t>
      </w:r>
      <w:r w:rsidR="009D7B62">
        <w:t xml:space="preserve"> damage the water taro</w:t>
      </w:r>
      <w:r w:rsidR="00073726">
        <w:t xml:space="preserve"> crops</w:t>
      </w:r>
      <w:r w:rsidR="009D7B62">
        <w:t>.</w:t>
      </w:r>
    </w:p>
    <w:p w14:paraId="62560500" w14:textId="4C6C7CC2" w:rsidR="00E611A7" w:rsidRDefault="004E0EE6" w:rsidP="00E221A2">
      <w:r w:rsidRPr="004E0EE6">
        <w:rPr>
          <w:noProof/>
          <w:lang w:val="en-US" w:eastAsia="en-US"/>
        </w:rPr>
        <w:lastRenderedPageBreak/>
        <w:drawing>
          <wp:inline distT="0" distB="0" distL="0" distR="0" wp14:anchorId="78FB0C05" wp14:editId="67454BC3">
            <wp:extent cx="5591175" cy="3531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7 at 3.02.27 PM.pn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591175" cy="3531870"/>
                    </a:xfrm>
                    <a:prstGeom prst="rect">
                      <a:avLst/>
                    </a:prstGeom>
                  </pic:spPr>
                </pic:pic>
              </a:graphicData>
            </a:graphic>
          </wp:inline>
        </w:drawing>
      </w:r>
    </w:p>
    <w:p w14:paraId="68786096" w14:textId="77777777" w:rsidR="004E0EE6" w:rsidRDefault="004E0EE6" w:rsidP="00E221A2"/>
    <w:p w14:paraId="5A81BB25" w14:textId="0378C782" w:rsidR="00031B09" w:rsidRDefault="00031B09" w:rsidP="00E221A2">
      <w:r>
        <w:t xml:space="preserve">Water shortages are a problem for North Pentecost. TC Pam destroyed </w:t>
      </w:r>
      <w:proofErr w:type="gramStart"/>
      <w:r>
        <w:t>wa</w:t>
      </w:r>
      <w:r w:rsidR="009778A5">
        <w:t>ter harvesting</w:t>
      </w:r>
      <w:proofErr w:type="gramEnd"/>
      <w:r w:rsidR="009778A5">
        <w:t xml:space="preserve"> systems, and </w:t>
      </w:r>
      <w:r>
        <w:t xml:space="preserve">springs are located down very steep hills. Roads to the schools are bad and </w:t>
      </w:r>
      <w:r w:rsidR="009778A5">
        <w:t xml:space="preserve">can be </w:t>
      </w:r>
      <w:proofErr w:type="spellStart"/>
      <w:r>
        <w:t>impassible</w:t>
      </w:r>
      <w:proofErr w:type="spellEnd"/>
      <w:r>
        <w:t xml:space="preserve"> after heavy rain. NGO’s have been working to install </w:t>
      </w:r>
      <w:proofErr w:type="gramStart"/>
      <w:r>
        <w:t>water pumping</w:t>
      </w:r>
      <w:proofErr w:type="gramEnd"/>
      <w:r>
        <w:t xml:space="preserve"> systems from the springs but it has been a difficult process due to the land conditions and weather. Water trucking was implemented to three of the major boarding schools </w:t>
      </w:r>
      <w:r w:rsidR="009778A5">
        <w:t>in North and C</w:t>
      </w:r>
      <w:r>
        <w:t xml:space="preserve">entral Pentecost, who ran out of water </w:t>
      </w:r>
      <w:r w:rsidR="009778A5">
        <w:t>during the El Nino related drought in</w:t>
      </w:r>
      <w:r>
        <w:t xml:space="preserve"> 2016. </w:t>
      </w:r>
    </w:p>
    <w:p w14:paraId="1C0109EF" w14:textId="77777777" w:rsidR="00D61D13" w:rsidRDefault="00D61D13" w:rsidP="00E221A2"/>
    <w:p w14:paraId="6EE6DBF4" w14:textId="31E480A4" w:rsidR="00D61D13" w:rsidRDefault="00D61D13" w:rsidP="00E221A2">
      <w:r>
        <w:t>The following a</w:t>
      </w:r>
      <w:r w:rsidR="00A77399">
        <w:t xml:space="preserve">gencies are operating in </w:t>
      </w:r>
      <w:proofErr w:type="spellStart"/>
      <w:r w:rsidR="00A77399">
        <w:t>Penama</w:t>
      </w:r>
      <w:proofErr w:type="spellEnd"/>
      <w:r w:rsidR="00A77399">
        <w:t>:</w:t>
      </w:r>
    </w:p>
    <w:p w14:paraId="29912072" w14:textId="7529BF3A" w:rsidR="00D61D13" w:rsidRDefault="00A77399" w:rsidP="00A77399">
      <w:pPr>
        <w:ind w:left="2160"/>
      </w:pPr>
      <w:r>
        <w:rPr>
          <w:noProof/>
          <w:lang w:val="en-US" w:eastAsia="en-US"/>
        </w:rPr>
        <w:drawing>
          <wp:inline distT="0" distB="0" distL="0" distR="0" wp14:anchorId="5D99FB9F" wp14:editId="3E8628A1">
            <wp:extent cx="3809331" cy="178667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3 at 4.23.36 PM.pn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11334" cy="1787617"/>
                    </a:xfrm>
                    <a:prstGeom prst="rect">
                      <a:avLst/>
                    </a:prstGeom>
                  </pic:spPr>
                </pic:pic>
              </a:graphicData>
            </a:graphic>
          </wp:inline>
        </w:drawing>
      </w:r>
    </w:p>
    <w:p w14:paraId="2EA1BD87" w14:textId="658F6ABF" w:rsidR="00073726" w:rsidRPr="00A77399" w:rsidRDefault="00A77399" w:rsidP="00A77399">
      <w:pPr>
        <w:ind w:left="2160"/>
        <w:rPr>
          <w:sz w:val="22"/>
          <w:szCs w:val="22"/>
        </w:rPr>
      </w:pPr>
      <w:r w:rsidRPr="00A77399">
        <w:rPr>
          <w:sz w:val="22"/>
          <w:szCs w:val="22"/>
        </w:rPr>
        <w:t>Image: Extract</w:t>
      </w:r>
      <w:r>
        <w:rPr>
          <w:sz w:val="22"/>
          <w:szCs w:val="22"/>
        </w:rPr>
        <w:t xml:space="preserve"> from VHT 3</w:t>
      </w:r>
      <w:r w:rsidRPr="00A77399">
        <w:rPr>
          <w:sz w:val="22"/>
          <w:szCs w:val="22"/>
        </w:rPr>
        <w:t>W’s October 2016.</w:t>
      </w:r>
    </w:p>
    <w:p w14:paraId="0EFDED31" w14:textId="7AF4EDFD" w:rsidR="002219C3" w:rsidRDefault="00E140EB" w:rsidP="002219C3">
      <w:pPr>
        <w:pStyle w:val="Heading1"/>
      </w:pPr>
      <w:proofErr w:type="spellStart"/>
      <w:r>
        <w:lastRenderedPageBreak/>
        <w:t>Ambae</w:t>
      </w:r>
      <w:proofErr w:type="spellEnd"/>
    </w:p>
    <w:p w14:paraId="75DC4716" w14:textId="4FC9A16F" w:rsidR="00BD519B" w:rsidRPr="00BD519B" w:rsidRDefault="009F7AA6" w:rsidP="00BD519B">
      <w:r>
        <w:rPr>
          <w:noProof/>
          <w:lang w:val="en-US" w:eastAsia="en-US"/>
        </w:rPr>
        <w:drawing>
          <wp:inline distT="0" distB="0" distL="0" distR="0" wp14:anchorId="0542ED1B" wp14:editId="55F8FC79">
            <wp:extent cx="5591175" cy="3956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ae.pn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91175" cy="3956050"/>
                    </a:xfrm>
                    <a:prstGeom prst="rect">
                      <a:avLst/>
                    </a:prstGeom>
                  </pic:spPr>
                </pic:pic>
              </a:graphicData>
            </a:graphic>
          </wp:inline>
        </w:drawing>
      </w:r>
    </w:p>
    <w:p w14:paraId="1B05D665" w14:textId="4063E77D" w:rsidR="00CA363D" w:rsidRPr="00CA363D" w:rsidRDefault="004E0EE6" w:rsidP="00CA363D">
      <w:proofErr w:type="spellStart"/>
      <w:r>
        <w:t>Lolowai</w:t>
      </w:r>
      <w:proofErr w:type="spellEnd"/>
      <w:r>
        <w:t xml:space="preserve"> port is the main port</w:t>
      </w:r>
      <w:r w:rsidR="00AD5ED4">
        <w:t xml:space="preserve"> of </w:t>
      </w:r>
      <w:proofErr w:type="spellStart"/>
      <w:r w:rsidR="00AD5ED4">
        <w:t>Ambae</w:t>
      </w:r>
      <w:proofErr w:type="spellEnd"/>
      <w:r w:rsidR="00AD5ED4">
        <w:t xml:space="preserve"> and close to the </w:t>
      </w:r>
      <w:proofErr w:type="spellStart"/>
      <w:r w:rsidR="00AD5ED4">
        <w:t>Provinicial</w:t>
      </w:r>
      <w:proofErr w:type="spellEnd"/>
      <w:r w:rsidR="00AD5ED4">
        <w:t xml:space="preserve"> capital of </w:t>
      </w:r>
      <w:proofErr w:type="spellStart"/>
      <w:r w:rsidR="00AD5ED4">
        <w:t>Saratamata</w:t>
      </w:r>
      <w:proofErr w:type="spellEnd"/>
      <w:r w:rsidR="00AD5ED4">
        <w:t xml:space="preserve">. Ships depart </w:t>
      </w:r>
      <w:proofErr w:type="spellStart"/>
      <w:r w:rsidR="00AD5ED4">
        <w:t>Lolowai</w:t>
      </w:r>
      <w:proofErr w:type="spellEnd"/>
      <w:r w:rsidR="00AD5ED4">
        <w:t xml:space="preserve"> to </w:t>
      </w:r>
      <w:proofErr w:type="spellStart"/>
      <w:r w:rsidR="00AD5ED4">
        <w:t>Loane</w:t>
      </w:r>
      <w:proofErr w:type="spellEnd"/>
      <w:r w:rsidR="00AD5ED4">
        <w:t xml:space="preserve"> in North Pentecost and </w:t>
      </w:r>
      <w:proofErr w:type="spellStart"/>
      <w:r w:rsidR="00AD5ED4">
        <w:rPr>
          <w:rFonts w:ascii="Georgia" w:hAnsi="Georgia"/>
          <w:sz w:val="22"/>
          <w:szCs w:val="22"/>
        </w:rPr>
        <w:t>Asanvwari</w:t>
      </w:r>
      <w:proofErr w:type="spellEnd"/>
      <w:r w:rsidR="00AD5ED4">
        <w:rPr>
          <w:rFonts w:ascii="Georgia" w:hAnsi="Georgia"/>
          <w:sz w:val="22"/>
          <w:szCs w:val="22"/>
        </w:rPr>
        <w:t xml:space="preserve">, South </w:t>
      </w:r>
      <w:proofErr w:type="spellStart"/>
      <w:r w:rsidR="00AD5ED4">
        <w:rPr>
          <w:rFonts w:ascii="Georgia" w:hAnsi="Georgia"/>
          <w:sz w:val="22"/>
          <w:szCs w:val="22"/>
        </w:rPr>
        <w:t>Maewo</w:t>
      </w:r>
      <w:proofErr w:type="spellEnd"/>
      <w:r w:rsidR="00AD5ED4">
        <w:rPr>
          <w:rFonts w:ascii="Georgia" w:hAnsi="Georgia"/>
          <w:sz w:val="22"/>
          <w:szCs w:val="22"/>
        </w:rPr>
        <w:t>.</w:t>
      </w:r>
    </w:p>
    <w:p w14:paraId="2A64029A" w14:textId="6883955C" w:rsidR="00CA363D" w:rsidRPr="00CA363D" w:rsidRDefault="00F82275" w:rsidP="00CA363D">
      <w:pPr>
        <w:pStyle w:val="Heading2"/>
        <w:rPr>
          <w:color w:val="auto"/>
        </w:rPr>
      </w:pPr>
      <w:r w:rsidRPr="00F82275">
        <w:rPr>
          <w:color w:val="auto"/>
        </w:rPr>
        <w:t xml:space="preserve">Air transport </w:t>
      </w:r>
    </w:p>
    <w:p w14:paraId="47E99EF2" w14:textId="77777777" w:rsidR="00CA363D" w:rsidRPr="002219C3" w:rsidRDefault="00CA363D" w:rsidP="00CA363D">
      <w:r>
        <w:t xml:space="preserve">Air Vanuatu and </w:t>
      </w:r>
      <w:proofErr w:type="spellStart"/>
      <w:r>
        <w:t>Belair</w:t>
      </w:r>
      <w:proofErr w:type="spellEnd"/>
      <w:r>
        <w:t xml:space="preserve"> provide air transport service to </w:t>
      </w:r>
      <w:proofErr w:type="spellStart"/>
      <w:r>
        <w:t>Ambae</w:t>
      </w:r>
      <w:proofErr w:type="spellEnd"/>
      <w:r>
        <w:t>.</w:t>
      </w:r>
    </w:p>
    <w:p w14:paraId="59C49CFE" w14:textId="77777777" w:rsidR="00CA363D" w:rsidRPr="00CA363D" w:rsidRDefault="00CA363D" w:rsidP="00CA363D"/>
    <w:tbl>
      <w:tblPr>
        <w:tblStyle w:val="TableGrid"/>
        <w:tblW w:w="0" w:type="auto"/>
        <w:tblLook w:val="04A0" w:firstRow="1" w:lastRow="0" w:firstColumn="1" w:lastColumn="0" w:noHBand="0" w:noVBand="1"/>
      </w:tblPr>
      <w:tblGrid>
        <w:gridCol w:w="1652"/>
        <w:gridCol w:w="2384"/>
        <w:gridCol w:w="3066"/>
        <w:gridCol w:w="1805"/>
      </w:tblGrid>
      <w:tr w:rsidR="00F82275" w:rsidRPr="008941C0" w14:paraId="73309314" w14:textId="77777777" w:rsidTr="00F82275">
        <w:tc>
          <w:tcPr>
            <w:tcW w:w="1668" w:type="dxa"/>
            <w:shd w:val="clear" w:color="auto" w:fill="FFFF00"/>
          </w:tcPr>
          <w:p w14:paraId="2177CEA0" w14:textId="77777777" w:rsidR="00F82275" w:rsidRPr="008941C0" w:rsidRDefault="00F82275" w:rsidP="00F82275">
            <w:pPr>
              <w:rPr>
                <w:b/>
              </w:rPr>
            </w:pPr>
            <w:r w:rsidRPr="008941C0">
              <w:rPr>
                <w:b/>
              </w:rPr>
              <w:t>Airport Name</w:t>
            </w:r>
          </w:p>
        </w:tc>
        <w:tc>
          <w:tcPr>
            <w:tcW w:w="2409" w:type="dxa"/>
            <w:shd w:val="clear" w:color="auto" w:fill="FFFF00"/>
          </w:tcPr>
          <w:p w14:paraId="0C3E85A1" w14:textId="77777777" w:rsidR="00F82275" w:rsidRPr="008941C0" w:rsidRDefault="00F82275" w:rsidP="00F82275">
            <w:pPr>
              <w:rPr>
                <w:b/>
              </w:rPr>
            </w:pPr>
            <w:r w:rsidRPr="008941C0">
              <w:rPr>
                <w:b/>
              </w:rPr>
              <w:t>Coordinates</w:t>
            </w:r>
          </w:p>
        </w:tc>
        <w:tc>
          <w:tcPr>
            <w:tcW w:w="3119" w:type="dxa"/>
            <w:shd w:val="clear" w:color="auto" w:fill="FFFF00"/>
          </w:tcPr>
          <w:p w14:paraId="55991920" w14:textId="77777777" w:rsidR="00F82275" w:rsidRPr="008941C0" w:rsidRDefault="00F82275" w:rsidP="00F82275">
            <w:pPr>
              <w:rPr>
                <w:b/>
              </w:rPr>
            </w:pPr>
            <w:r w:rsidRPr="008941C0">
              <w:rPr>
                <w:b/>
              </w:rPr>
              <w:t xml:space="preserve">Capacity </w:t>
            </w:r>
          </w:p>
        </w:tc>
        <w:tc>
          <w:tcPr>
            <w:tcW w:w="1825" w:type="dxa"/>
            <w:shd w:val="clear" w:color="auto" w:fill="FFFF00"/>
          </w:tcPr>
          <w:p w14:paraId="6D65BDD5" w14:textId="77777777" w:rsidR="00F82275" w:rsidRPr="008941C0" w:rsidRDefault="00F82275" w:rsidP="00F82275">
            <w:pPr>
              <w:rPr>
                <w:b/>
              </w:rPr>
            </w:pPr>
            <w:r w:rsidRPr="008941C0">
              <w:rPr>
                <w:b/>
              </w:rPr>
              <w:t xml:space="preserve">Runway </w:t>
            </w:r>
          </w:p>
        </w:tc>
      </w:tr>
      <w:tr w:rsidR="00F82275" w:rsidRPr="008941C0" w14:paraId="4B58D0FE" w14:textId="77777777" w:rsidTr="00F82275">
        <w:tc>
          <w:tcPr>
            <w:tcW w:w="9021" w:type="dxa"/>
            <w:gridSpan w:val="4"/>
            <w:shd w:val="clear" w:color="auto" w:fill="C6D9F1" w:themeFill="text2" w:themeFillTint="33"/>
          </w:tcPr>
          <w:p w14:paraId="29876C77" w14:textId="29615EDC" w:rsidR="00F82275" w:rsidRPr="008941C0" w:rsidRDefault="00F82275" w:rsidP="00F82275">
            <w:pPr>
              <w:jc w:val="center"/>
              <w:rPr>
                <w:b/>
              </w:rPr>
            </w:pPr>
            <w:proofErr w:type="spellStart"/>
            <w:r w:rsidRPr="008941C0">
              <w:rPr>
                <w:b/>
              </w:rPr>
              <w:t>Ambae</w:t>
            </w:r>
            <w:proofErr w:type="spellEnd"/>
          </w:p>
        </w:tc>
      </w:tr>
      <w:tr w:rsidR="00F82275" w:rsidRPr="008941C0" w14:paraId="59E2D74F" w14:textId="77777777" w:rsidTr="00F82275">
        <w:tc>
          <w:tcPr>
            <w:tcW w:w="1668" w:type="dxa"/>
            <w:shd w:val="clear" w:color="auto" w:fill="auto"/>
          </w:tcPr>
          <w:p w14:paraId="29569038" w14:textId="4577D602" w:rsidR="00F82275" w:rsidRPr="008941C0" w:rsidRDefault="00F82275" w:rsidP="00F82275">
            <w:proofErr w:type="spellStart"/>
            <w:r w:rsidRPr="008941C0">
              <w:t>Longana</w:t>
            </w:r>
            <w:proofErr w:type="spellEnd"/>
          </w:p>
        </w:tc>
        <w:tc>
          <w:tcPr>
            <w:tcW w:w="2409" w:type="dxa"/>
            <w:shd w:val="clear" w:color="auto" w:fill="auto"/>
          </w:tcPr>
          <w:p w14:paraId="6D7EC0BC" w14:textId="77777777" w:rsidR="00D6558B" w:rsidRPr="008941C0" w:rsidRDefault="00D6558B" w:rsidP="00D6558B">
            <w:proofErr w:type="spellStart"/>
            <w:r w:rsidRPr="008941C0">
              <w:rPr>
                <w:b/>
              </w:rPr>
              <w:t>Lat</w:t>
            </w:r>
            <w:proofErr w:type="spellEnd"/>
            <w:r w:rsidRPr="008941C0">
              <w:t xml:space="preserve"> S 15 18 35 </w:t>
            </w:r>
          </w:p>
          <w:p w14:paraId="32B4D0DA" w14:textId="77777777" w:rsidR="00D6558B" w:rsidRPr="008941C0" w:rsidRDefault="00D6558B" w:rsidP="00D6558B">
            <w:r w:rsidRPr="008941C0">
              <w:rPr>
                <w:b/>
              </w:rPr>
              <w:t xml:space="preserve">Long E </w:t>
            </w:r>
            <w:r w:rsidRPr="008941C0">
              <w:t xml:space="preserve">167 49 46  </w:t>
            </w:r>
          </w:p>
          <w:p w14:paraId="62A8DC63" w14:textId="06E3D569" w:rsidR="00F82275" w:rsidRPr="008941C0" w:rsidRDefault="00F82275" w:rsidP="00F82275"/>
          <w:p w14:paraId="031BB1FD" w14:textId="77777777" w:rsidR="00F82275" w:rsidRPr="008941C0" w:rsidRDefault="00F82275" w:rsidP="00F82275">
            <w:pPr>
              <w:rPr>
                <w:b/>
              </w:rPr>
            </w:pPr>
          </w:p>
        </w:tc>
        <w:tc>
          <w:tcPr>
            <w:tcW w:w="3119" w:type="dxa"/>
            <w:shd w:val="clear" w:color="auto" w:fill="auto"/>
          </w:tcPr>
          <w:p w14:paraId="4110B818" w14:textId="77777777" w:rsidR="008941C0" w:rsidRPr="008941C0" w:rsidRDefault="008941C0" w:rsidP="008941C0">
            <w:r w:rsidRPr="008941C0">
              <w:t>Twin otter, islander</w:t>
            </w:r>
          </w:p>
          <w:p w14:paraId="1644DA6D" w14:textId="77777777" w:rsidR="008941C0" w:rsidRPr="008941C0" w:rsidRDefault="008941C0" w:rsidP="008941C0">
            <w:pPr>
              <w:rPr>
                <w:color w:val="000000"/>
                <w:lang w:val="en-AU" w:eastAsia="en-US"/>
              </w:rPr>
            </w:pPr>
            <w:r w:rsidRPr="008941C0">
              <w:rPr>
                <w:color w:val="000000"/>
                <w:lang w:val="en-AU" w:eastAsia="en-US"/>
              </w:rPr>
              <w:t>Mon, Tue, Wed, Sat</w:t>
            </w:r>
          </w:p>
          <w:p w14:paraId="2D0BB354" w14:textId="77777777" w:rsidR="00F82275" w:rsidRPr="008941C0" w:rsidRDefault="00F82275" w:rsidP="00F82275"/>
          <w:p w14:paraId="34EB6539" w14:textId="77777777" w:rsidR="00F82275" w:rsidRPr="008941C0" w:rsidRDefault="00F82275" w:rsidP="00F82275">
            <w:pPr>
              <w:rPr>
                <w:b/>
              </w:rPr>
            </w:pPr>
          </w:p>
        </w:tc>
        <w:tc>
          <w:tcPr>
            <w:tcW w:w="1825" w:type="dxa"/>
            <w:shd w:val="clear" w:color="auto" w:fill="auto"/>
          </w:tcPr>
          <w:p w14:paraId="35871310" w14:textId="77777777" w:rsidR="00D6558B" w:rsidRPr="008941C0" w:rsidRDefault="00D6558B" w:rsidP="00D6558B">
            <w:r w:rsidRPr="008941C0">
              <w:t>735m x 22m</w:t>
            </w:r>
          </w:p>
          <w:p w14:paraId="19F31472" w14:textId="77777777" w:rsidR="00D6558B" w:rsidRPr="008941C0" w:rsidRDefault="00D6558B" w:rsidP="00D6558B">
            <w:r w:rsidRPr="008941C0">
              <w:t>Grass on soil</w:t>
            </w:r>
          </w:p>
          <w:p w14:paraId="4F2858C8" w14:textId="77777777" w:rsidR="00F82275" w:rsidRPr="008941C0" w:rsidRDefault="00F82275" w:rsidP="00F82275">
            <w:pPr>
              <w:rPr>
                <w:b/>
              </w:rPr>
            </w:pPr>
          </w:p>
        </w:tc>
      </w:tr>
      <w:tr w:rsidR="00F82275" w:rsidRPr="008941C0" w14:paraId="707C79BD" w14:textId="77777777" w:rsidTr="00F82275">
        <w:tc>
          <w:tcPr>
            <w:tcW w:w="1668" w:type="dxa"/>
            <w:shd w:val="clear" w:color="auto" w:fill="auto"/>
          </w:tcPr>
          <w:p w14:paraId="6E6AC5B1" w14:textId="1231EE60" w:rsidR="00F82275" w:rsidRPr="008941C0" w:rsidRDefault="00F82275" w:rsidP="00F82275">
            <w:proofErr w:type="spellStart"/>
            <w:r w:rsidRPr="008941C0">
              <w:t>Walaha</w:t>
            </w:r>
            <w:proofErr w:type="spellEnd"/>
          </w:p>
        </w:tc>
        <w:tc>
          <w:tcPr>
            <w:tcW w:w="2409" w:type="dxa"/>
            <w:shd w:val="clear" w:color="auto" w:fill="auto"/>
          </w:tcPr>
          <w:p w14:paraId="5CE34E43" w14:textId="77777777" w:rsidR="00532A17" w:rsidRPr="008941C0" w:rsidRDefault="00532A17" w:rsidP="00532A17">
            <w:proofErr w:type="spellStart"/>
            <w:r w:rsidRPr="008941C0">
              <w:rPr>
                <w:b/>
              </w:rPr>
              <w:t>Lat</w:t>
            </w:r>
            <w:proofErr w:type="spellEnd"/>
            <w:r w:rsidRPr="008941C0">
              <w:t xml:space="preserve"> S 15 24 58 </w:t>
            </w:r>
          </w:p>
          <w:p w14:paraId="26C4957B" w14:textId="173E3BAE" w:rsidR="00F82275" w:rsidRPr="008941C0" w:rsidRDefault="00532A17" w:rsidP="00532A17">
            <w:pPr>
              <w:rPr>
                <w:b/>
              </w:rPr>
            </w:pPr>
            <w:r w:rsidRPr="008941C0">
              <w:rPr>
                <w:b/>
              </w:rPr>
              <w:t xml:space="preserve">Long </w:t>
            </w:r>
            <w:r w:rsidRPr="008941C0">
              <w:t xml:space="preserve">E 167 41 </w:t>
            </w:r>
            <w:proofErr w:type="gramStart"/>
            <w:r w:rsidRPr="008941C0">
              <w:t xml:space="preserve">02  </w:t>
            </w:r>
            <w:proofErr w:type="gramEnd"/>
          </w:p>
        </w:tc>
        <w:tc>
          <w:tcPr>
            <w:tcW w:w="3119" w:type="dxa"/>
            <w:shd w:val="clear" w:color="auto" w:fill="auto"/>
          </w:tcPr>
          <w:p w14:paraId="4D0BC69C" w14:textId="77777777" w:rsidR="00F82275" w:rsidRPr="008941C0" w:rsidRDefault="008941C0" w:rsidP="00532A17">
            <w:r w:rsidRPr="008941C0">
              <w:t>Twin otter, islander</w:t>
            </w:r>
          </w:p>
          <w:p w14:paraId="61C1994D" w14:textId="77777777" w:rsidR="008941C0" w:rsidRPr="008941C0" w:rsidRDefault="008941C0" w:rsidP="008941C0">
            <w:pPr>
              <w:rPr>
                <w:color w:val="000000"/>
                <w:lang w:val="en-AU" w:eastAsia="en-US"/>
              </w:rPr>
            </w:pPr>
            <w:r w:rsidRPr="008941C0">
              <w:rPr>
                <w:color w:val="000000"/>
                <w:lang w:val="en-AU" w:eastAsia="en-US"/>
              </w:rPr>
              <w:t>Mon, Wed, Fri, Sat</w:t>
            </w:r>
          </w:p>
          <w:p w14:paraId="5DBBC5B9" w14:textId="7B036A23" w:rsidR="008941C0" w:rsidRPr="008941C0" w:rsidRDefault="008941C0" w:rsidP="00532A17"/>
        </w:tc>
        <w:tc>
          <w:tcPr>
            <w:tcW w:w="1825" w:type="dxa"/>
            <w:shd w:val="clear" w:color="auto" w:fill="auto"/>
          </w:tcPr>
          <w:p w14:paraId="6749DF58" w14:textId="77777777" w:rsidR="00532A17" w:rsidRPr="008941C0" w:rsidRDefault="00532A17" w:rsidP="00532A17">
            <w:r w:rsidRPr="008941C0">
              <w:t>725m x 35m</w:t>
            </w:r>
          </w:p>
          <w:p w14:paraId="180A1906" w14:textId="77777777" w:rsidR="00532A17" w:rsidRPr="008941C0" w:rsidRDefault="00532A17" w:rsidP="00532A17">
            <w:r w:rsidRPr="008941C0">
              <w:t>Grass</w:t>
            </w:r>
          </w:p>
          <w:p w14:paraId="349919B8" w14:textId="77777777" w:rsidR="00F82275" w:rsidRPr="008941C0" w:rsidRDefault="00F82275" w:rsidP="00F82275"/>
        </w:tc>
      </w:tr>
    </w:tbl>
    <w:p w14:paraId="257FE4B7" w14:textId="77777777" w:rsidR="00F82275" w:rsidRDefault="00F82275" w:rsidP="00F0392D">
      <w:pPr>
        <w:rPr>
          <w:color w:val="FF0000"/>
        </w:rPr>
      </w:pPr>
    </w:p>
    <w:p w14:paraId="68C8F0E5" w14:textId="1AE52C9F" w:rsidR="00F82275" w:rsidRPr="000320CC" w:rsidRDefault="000320CC" w:rsidP="000320CC">
      <w:pPr>
        <w:pStyle w:val="Heading2"/>
        <w:rPr>
          <w:color w:val="auto"/>
        </w:rPr>
      </w:pPr>
      <w:r w:rsidRPr="000320CC">
        <w:rPr>
          <w:color w:val="auto"/>
        </w:rPr>
        <w:t xml:space="preserve">Sea Transport </w:t>
      </w:r>
    </w:p>
    <w:p w14:paraId="64ED9452" w14:textId="6D1E5825" w:rsidR="000320CC" w:rsidRPr="000320CC" w:rsidRDefault="000320CC" w:rsidP="00F0392D">
      <w:r w:rsidRPr="00CA363D">
        <w:rPr>
          <w:highlight w:val="yellow"/>
        </w:rPr>
        <w:t xml:space="preserve">The following </w:t>
      </w:r>
      <w:r w:rsidR="004E0EE6">
        <w:rPr>
          <w:highlight w:val="yellow"/>
        </w:rPr>
        <w:t xml:space="preserve">cargo </w:t>
      </w:r>
      <w:r w:rsidRPr="00CA363D">
        <w:rPr>
          <w:highlight w:val="yellow"/>
        </w:rPr>
        <w:t xml:space="preserve">ships service </w:t>
      </w:r>
      <w:proofErr w:type="spellStart"/>
      <w:r w:rsidRPr="00CA363D">
        <w:rPr>
          <w:highlight w:val="yellow"/>
        </w:rPr>
        <w:t>Ambae</w:t>
      </w:r>
      <w:proofErr w:type="spellEnd"/>
      <w:r w:rsidRPr="00CA363D">
        <w:rPr>
          <w:highlight w:val="yellow"/>
        </w:rPr>
        <w:t>.</w:t>
      </w:r>
    </w:p>
    <w:p w14:paraId="095FEF59" w14:textId="4984882E" w:rsidR="000320CC" w:rsidRPr="00CA363D" w:rsidRDefault="00904540" w:rsidP="00F0392D">
      <w:r w:rsidRPr="00CA363D">
        <w:t>Tina 1/Brisk</w:t>
      </w:r>
    </w:p>
    <w:p w14:paraId="03FE3003" w14:textId="687766B6" w:rsidR="00904540" w:rsidRDefault="00904540" w:rsidP="00F0392D">
      <w:r w:rsidRPr="00CA363D">
        <w:t>Vanuatu Cargo</w:t>
      </w:r>
    </w:p>
    <w:p w14:paraId="0E13081A" w14:textId="5D03F2E2" w:rsidR="00F70ECA" w:rsidRDefault="00F70ECA" w:rsidP="00F0392D">
      <w:r w:rsidRPr="00F70ECA">
        <w:t xml:space="preserve">LC </w:t>
      </w:r>
      <w:proofErr w:type="spellStart"/>
      <w:r w:rsidRPr="00F70ECA">
        <w:t>Sarafenua</w:t>
      </w:r>
      <w:proofErr w:type="spellEnd"/>
    </w:p>
    <w:p w14:paraId="275E1F6D" w14:textId="60E87236" w:rsidR="008D4D0D" w:rsidRDefault="008D4D0D" w:rsidP="00F0392D">
      <w:r>
        <w:t>MV Brooklyn</w:t>
      </w:r>
    </w:p>
    <w:p w14:paraId="63486DD1" w14:textId="6CA9D41F" w:rsidR="009C4DEE" w:rsidRPr="00CA363D" w:rsidRDefault="009C4DEE" w:rsidP="00F0392D">
      <w:r>
        <w:t xml:space="preserve">LC </w:t>
      </w:r>
      <w:proofErr w:type="spellStart"/>
      <w:r>
        <w:t>Austrader</w:t>
      </w:r>
      <w:proofErr w:type="spellEnd"/>
    </w:p>
    <w:p w14:paraId="7C69232D" w14:textId="3828EB1A" w:rsidR="00904540" w:rsidRPr="00CA363D" w:rsidRDefault="00904540" w:rsidP="00F0392D">
      <w:r w:rsidRPr="00CA363D">
        <w:lastRenderedPageBreak/>
        <w:t xml:space="preserve">MV </w:t>
      </w:r>
      <w:proofErr w:type="spellStart"/>
      <w:r w:rsidRPr="00CA363D">
        <w:t>Makila</w:t>
      </w:r>
      <w:proofErr w:type="spellEnd"/>
      <w:r w:rsidRPr="00CA363D">
        <w:t xml:space="preserve"> </w:t>
      </w:r>
    </w:p>
    <w:p w14:paraId="14D0111A" w14:textId="739AB756" w:rsidR="00904540" w:rsidRPr="00CA363D" w:rsidRDefault="00904540" w:rsidP="00F0392D">
      <w:r w:rsidRPr="00CA363D">
        <w:t xml:space="preserve">MV </w:t>
      </w:r>
      <w:proofErr w:type="spellStart"/>
      <w:r w:rsidRPr="00CA363D">
        <w:t>Kalyara</w:t>
      </w:r>
      <w:proofErr w:type="spellEnd"/>
    </w:p>
    <w:p w14:paraId="08A66C70" w14:textId="166D1210" w:rsidR="00904540" w:rsidRPr="00CA363D" w:rsidRDefault="00904540" w:rsidP="00F0392D">
      <w:r w:rsidRPr="00CA363D">
        <w:t xml:space="preserve">MV </w:t>
      </w:r>
      <w:proofErr w:type="spellStart"/>
      <w:r w:rsidRPr="00CA363D">
        <w:t>Lepati</w:t>
      </w:r>
      <w:proofErr w:type="spellEnd"/>
    </w:p>
    <w:p w14:paraId="715AB7D1" w14:textId="0E1FBA05" w:rsidR="00904540" w:rsidRPr="00CA363D" w:rsidRDefault="00904540" w:rsidP="00F0392D">
      <w:r w:rsidRPr="00CA363D">
        <w:t xml:space="preserve">MV </w:t>
      </w:r>
      <w:proofErr w:type="spellStart"/>
      <w:r w:rsidRPr="00CA363D">
        <w:t>Keidi</w:t>
      </w:r>
      <w:proofErr w:type="spellEnd"/>
    </w:p>
    <w:p w14:paraId="770DA711" w14:textId="03072E68" w:rsidR="00E140EB" w:rsidRDefault="00E140EB" w:rsidP="00E221A2">
      <w:pPr>
        <w:pStyle w:val="Heading2"/>
      </w:pPr>
    </w:p>
    <w:p w14:paraId="5BBFD09A" w14:textId="6528D725" w:rsidR="00E221A2" w:rsidRDefault="000320CC" w:rsidP="00E221A2">
      <w:pPr>
        <w:pStyle w:val="Heading2"/>
        <w:rPr>
          <w:color w:val="auto"/>
        </w:rPr>
      </w:pPr>
      <w:r>
        <w:rPr>
          <w:color w:val="auto"/>
        </w:rPr>
        <w:t>Seaports</w:t>
      </w:r>
    </w:p>
    <w:p w14:paraId="173E3FA1" w14:textId="77777777" w:rsidR="00B922D0" w:rsidRDefault="00B922D0" w:rsidP="00B922D0"/>
    <w:tbl>
      <w:tblPr>
        <w:tblStyle w:val="TableGrid"/>
        <w:tblW w:w="0" w:type="auto"/>
        <w:tblLook w:val="04A0" w:firstRow="1" w:lastRow="0" w:firstColumn="1" w:lastColumn="0" w:noHBand="0" w:noVBand="1"/>
      </w:tblPr>
      <w:tblGrid>
        <w:gridCol w:w="2213"/>
        <w:gridCol w:w="3098"/>
        <w:gridCol w:w="3596"/>
      </w:tblGrid>
      <w:tr w:rsidR="00B922D0" w:rsidRPr="00893E3D" w14:paraId="158014E6" w14:textId="77777777" w:rsidTr="003736DF">
        <w:tc>
          <w:tcPr>
            <w:tcW w:w="2235" w:type="dxa"/>
            <w:shd w:val="clear" w:color="auto" w:fill="FFFF00"/>
          </w:tcPr>
          <w:p w14:paraId="284EE4FA" w14:textId="77777777" w:rsidR="00B922D0" w:rsidRPr="00893E3D" w:rsidRDefault="00B922D0" w:rsidP="003736DF">
            <w:pPr>
              <w:rPr>
                <w:b/>
              </w:rPr>
            </w:pPr>
            <w:r w:rsidRPr="00893E3D">
              <w:rPr>
                <w:b/>
              </w:rPr>
              <w:t>Port Name</w:t>
            </w:r>
          </w:p>
        </w:tc>
        <w:tc>
          <w:tcPr>
            <w:tcW w:w="3118" w:type="dxa"/>
            <w:shd w:val="clear" w:color="auto" w:fill="FFFF00"/>
          </w:tcPr>
          <w:p w14:paraId="75B30E8D" w14:textId="77777777" w:rsidR="00B922D0" w:rsidRPr="00893E3D" w:rsidRDefault="00B922D0" w:rsidP="003736DF">
            <w:pPr>
              <w:rPr>
                <w:b/>
              </w:rPr>
            </w:pPr>
            <w:r>
              <w:rPr>
                <w:b/>
              </w:rPr>
              <w:t>Location/</w:t>
            </w:r>
            <w:r w:rsidRPr="00893E3D">
              <w:rPr>
                <w:b/>
              </w:rPr>
              <w:t>Coordinates</w:t>
            </w:r>
          </w:p>
        </w:tc>
        <w:tc>
          <w:tcPr>
            <w:tcW w:w="3668" w:type="dxa"/>
            <w:shd w:val="clear" w:color="auto" w:fill="FFFF00"/>
          </w:tcPr>
          <w:p w14:paraId="71423F37" w14:textId="77777777" w:rsidR="00B922D0" w:rsidRPr="00893E3D" w:rsidRDefault="00B922D0" w:rsidP="003736DF">
            <w:pPr>
              <w:rPr>
                <w:b/>
              </w:rPr>
            </w:pPr>
            <w:r>
              <w:rPr>
                <w:b/>
              </w:rPr>
              <w:t>Type</w:t>
            </w:r>
          </w:p>
        </w:tc>
      </w:tr>
      <w:tr w:rsidR="00B922D0" w14:paraId="57E65794" w14:textId="77777777" w:rsidTr="003736DF">
        <w:tc>
          <w:tcPr>
            <w:tcW w:w="9021" w:type="dxa"/>
            <w:gridSpan w:val="3"/>
            <w:shd w:val="clear" w:color="auto" w:fill="8DB3E2" w:themeFill="text2" w:themeFillTint="66"/>
          </w:tcPr>
          <w:p w14:paraId="6DAE6F07" w14:textId="6E7FF4EF" w:rsidR="00B922D0" w:rsidRPr="00054433" w:rsidRDefault="00B922D0" w:rsidP="003736DF">
            <w:pPr>
              <w:jc w:val="center"/>
              <w:rPr>
                <w:b/>
              </w:rPr>
            </w:pPr>
            <w:proofErr w:type="spellStart"/>
            <w:r>
              <w:rPr>
                <w:b/>
              </w:rPr>
              <w:t>Ambae</w:t>
            </w:r>
            <w:proofErr w:type="spellEnd"/>
          </w:p>
        </w:tc>
      </w:tr>
      <w:tr w:rsidR="00B922D0" w14:paraId="0A4F46E1" w14:textId="77777777" w:rsidTr="003736DF">
        <w:tc>
          <w:tcPr>
            <w:tcW w:w="2235" w:type="dxa"/>
          </w:tcPr>
          <w:p w14:paraId="775BB72C" w14:textId="77777777" w:rsidR="00B922D0" w:rsidRDefault="00CA363D" w:rsidP="003736DF">
            <w:proofErr w:type="spellStart"/>
            <w:r>
              <w:t>Lolowai</w:t>
            </w:r>
            <w:proofErr w:type="spellEnd"/>
          </w:p>
          <w:p w14:paraId="24F16680" w14:textId="148F197C" w:rsidR="00CA363D" w:rsidRDefault="00CA363D" w:rsidP="003736DF">
            <w:r>
              <w:t>(N)</w:t>
            </w:r>
          </w:p>
        </w:tc>
        <w:tc>
          <w:tcPr>
            <w:tcW w:w="3118" w:type="dxa"/>
          </w:tcPr>
          <w:p w14:paraId="076B3FD2" w14:textId="2F4A5608" w:rsidR="00B922D0" w:rsidRPr="000702D2" w:rsidRDefault="00B922D0" w:rsidP="003736DF"/>
        </w:tc>
        <w:tc>
          <w:tcPr>
            <w:tcW w:w="3668" w:type="dxa"/>
          </w:tcPr>
          <w:p w14:paraId="387C0EC4" w14:textId="37DDB5CC" w:rsidR="00B922D0" w:rsidRDefault="00B06AE9" w:rsidP="00CA363D">
            <w:r>
              <w:t>Main Port</w:t>
            </w:r>
            <w:r w:rsidR="00CA363D">
              <w:t xml:space="preserve">. </w:t>
            </w:r>
            <w:r>
              <w:t xml:space="preserve">Landing craft. </w:t>
            </w:r>
            <w:r w:rsidR="00CA363D">
              <w:t>Access to St Patricks College</w:t>
            </w:r>
          </w:p>
        </w:tc>
      </w:tr>
      <w:tr w:rsidR="00B922D0" w14:paraId="0AABDF7D" w14:textId="77777777" w:rsidTr="003736DF">
        <w:tc>
          <w:tcPr>
            <w:tcW w:w="2235" w:type="dxa"/>
          </w:tcPr>
          <w:p w14:paraId="37AEA56E" w14:textId="2074BF42" w:rsidR="00B922D0" w:rsidRDefault="00B57B57" w:rsidP="003736DF">
            <w:r>
              <w:t>Lone</w:t>
            </w:r>
            <w:r w:rsidR="009046B5">
              <w:t xml:space="preserve"> (N)</w:t>
            </w:r>
          </w:p>
        </w:tc>
        <w:tc>
          <w:tcPr>
            <w:tcW w:w="3118" w:type="dxa"/>
          </w:tcPr>
          <w:p w14:paraId="10459076" w14:textId="51D34F51" w:rsidR="00B922D0" w:rsidRPr="000702D2" w:rsidRDefault="00B922D0" w:rsidP="003736DF">
            <w:pPr>
              <w:rPr>
                <w:u w:val="single"/>
              </w:rPr>
            </w:pPr>
          </w:p>
        </w:tc>
        <w:tc>
          <w:tcPr>
            <w:tcW w:w="3668" w:type="dxa"/>
          </w:tcPr>
          <w:p w14:paraId="57C3B963" w14:textId="36F9B825" w:rsidR="00B922D0" w:rsidRDefault="00B57B57" w:rsidP="003736DF">
            <w:r>
              <w:t>Banana boat or copra ships</w:t>
            </w:r>
          </w:p>
        </w:tc>
      </w:tr>
      <w:tr w:rsidR="00B922D0" w14:paraId="4B6115E0" w14:textId="77777777" w:rsidTr="003736DF">
        <w:tc>
          <w:tcPr>
            <w:tcW w:w="2235" w:type="dxa"/>
          </w:tcPr>
          <w:p w14:paraId="50D15F52" w14:textId="6DD5BC32" w:rsidR="00B922D0" w:rsidRDefault="000F71AC" w:rsidP="003736DF">
            <w:proofErr w:type="spellStart"/>
            <w:r>
              <w:t>Lolopuep</w:t>
            </w:r>
            <w:r w:rsidR="00CA363D">
              <w:t>ue</w:t>
            </w:r>
            <w:proofErr w:type="spellEnd"/>
          </w:p>
          <w:p w14:paraId="44E1EA61" w14:textId="17D6D677" w:rsidR="00CA363D" w:rsidRDefault="00CA363D" w:rsidP="003736DF">
            <w:r>
              <w:t>(NW)</w:t>
            </w:r>
          </w:p>
        </w:tc>
        <w:tc>
          <w:tcPr>
            <w:tcW w:w="3118" w:type="dxa"/>
          </w:tcPr>
          <w:p w14:paraId="5D926D17" w14:textId="77777777" w:rsidR="003013EF" w:rsidRPr="00032C6B" w:rsidRDefault="003013EF" w:rsidP="003013EF">
            <w:r w:rsidRPr="00032C6B">
              <w:t>Lat.15*18’33</w:t>
            </w:r>
            <w:proofErr w:type="gramStart"/>
            <w:r w:rsidRPr="00032C6B">
              <w:t>.34S</w:t>
            </w:r>
            <w:proofErr w:type="gramEnd"/>
          </w:p>
          <w:p w14:paraId="79E3016B" w14:textId="734D33FB" w:rsidR="00B922D0" w:rsidRPr="000702D2" w:rsidRDefault="003013EF" w:rsidP="003736DF">
            <w:r w:rsidRPr="00032C6B">
              <w:t>Long. 168*50’53</w:t>
            </w:r>
            <w:proofErr w:type="gramStart"/>
            <w:r w:rsidRPr="00032C6B">
              <w:t>.98E</w:t>
            </w:r>
            <w:proofErr w:type="gramEnd"/>
          </w:p>
        </w:tc>
        <w:tc>
          <w:tcPr>
            <w:tcW w:w="3668" w:type="dxa"/>
          </w:tcPr>
          <w:p w14:paraId="14BA5525" w14:textId="2B80490E" w:rsidR="00B922D0" w:rsidRDefault="00BA0243" w:rsidP="003736DF">
            <w:r>
              <w:t xml:space="preserve">Wharf. </w:t>
            </w:r>
            <w:r w:rsidR="002458CB">
              <w:t xml:space="preserve">Access to </w:t>
            </w:r>
            <w:proofErr w:type="spellStart"/>
            <w:r w:rsidR="00B92802" w:rsidRPr="00B92802">
              <w:t>Tag</w:t>
            </w:r>
            <w:r w:rsidR="002458CB" w:rsidRPr="00B92802">
              <w:t>ag</w:t>
            </w:r>
            <w:r w:rsidR="00CA363D" w:rsidRPr="00B92802">
              <w:t>a</w:t>
            </w:r>
            <w:proofErr w:type="spellEnd"/>
            <w:r w:rsidR="00CA363D">
              <w:t xml:space="preserve"> College</w:t>
            </w:r>
          </w:p>
        </w:tc>
      </w:tr>
      <w:tr w:rsidR="00B922D0" w14:paraId="7310D49B" w14:textId="77777777" w:rsidTr="003736DF">
        <w:tc>
          <w:tcPr>
            <w:tcW w:w="2235" w:type="dxa"/>
          </w:tcPr>
          <w:p w14:paraId="48C17805" w14:textId="5022A941" w:rsidR="00B922D0" w:rsidRDefault="00CA363D" w:rsidP="003736DF">
            <w:proofErr w:type="spellStart"/>
            <w:r>
              <w:t>Malaloa</w:t>
            </w:r>
            <w:proofErr w:type="spellEnd"/>
          </w:p>
        </w:tc>
        <w:tc>
          <w:tcPr>
            <w:tcW w:w="3118" w:type="dxa"/>
          </w:tcPr>
          <w:p w14:paraId="5E78817F" w14:textId="77777777" w:rsidR="00B922D0" w:rsidRPr="000702D2" w:rsidRDefault="00B922D0" w:rsidP="00B922D0"/>
        </w:tc>
        <w:tc>
          <w:tcPr>
            <w:tcW w:w="3668" w:type="dxa"/>
          </w:tcPr>
          <w:p w14:paraId="1623B62F" w14:textId="3049E7A7" w:rsidR="00B922D0" w:rsidRDefault="00CA363D" w:rsidP="003736DF">
            <w:r>
              <w:t>Anchorage</w:t>
            </w:r>
          </w:p>
        </w:tc>
      </w:tr>
      <w:tr w:rsidR="00B922D0" w14:paraId="45642E20" w14:textId="77777777" w:rsidTr="003736DF">
        <w:tc>
          <w:tcPr>
            <w:tcW w:w="2235" w:type="dxa"/>
          </w:tcPr>
          <w:p w14:paraId="45F0F82C" w14:textId="61375314" w:rsidR="00B922D0" w:rsidRDefault="00CA363D" w:rsidP="003736DF">
            <w:proofErr w:type="spellStart"/>
            <w:r>
              <w:t>Walurigi</w:t>
            </w:r>
            <w:proofErr w:type="spellEnd"/>
          </w:p>
        </w:tc>
        <w:tc>
          <w:tcPr>
            <w:tcW w:w="3118" w:type="dxa"/>
          </w:tcPr>
          <w:p w14:paraId="006DFB76" w14:textId="77777777" w:rsidR="00B922D0" w:rsidRPr="000702D2" w:rsidRDefault="00B922D0" w:rsidP="00B922D0"/>
        </w:tc>
        <w:tc>
          <w:tcPr>
            <w:tcW w:w="3668" w:type="dxa"/>
          </w:tcPr>
          <w:p w14:paraId="165491A5" w14:textId="68E7421E" w:rsidR="00B922D0" w:rsidRDefault="00CA363D" w:rsidP="003736DF">
            <w:r>
              <w:t>Anchorage</w:t>
            </w:r>
          </w:p>
        </w:tc>
      </w:tr>
      <w:tr w:rsidR="00CA363D" w14:paraId="626FA29B" w14:textId="77777777" w:rsidTr="003736DF">
        <w:tc>
          <w:tcPr>
            <w:tcW w:w="2235" w:type="dxa"/>
          </w:tcPr>
          <w:p w14:paraId="5A02D80E" w14:textId="27EE4416" w:rsidR="00CA363D" w:rsidRDefault="00CA363D" w:rsidP="003736DF">
            <w:proofErr w:type="spellStart"/>
            <w:r>
              <w:t>Saranamundu</w:t>
            </w:r>
            <w:proofErr w:type="spellEnd"/>
          </w:p>
        </w:tc>
        <w:tc>
          <w:tcPr>
            <w:tcW w:w="3118" w:type="dxa"/>
          </w:tcPr>
          <w:p w14:paraId="3A2781C7" w14:textId="77777777" w:rsidR="00CA363D" w:rsidRPr="000702D2" w:rsidRDefault="00CA363D" w:rsidP="00B922D0"/>
        </w:tc>
        <w:tc>
          <w:tcPr>
            <w:tcW w:w="3668" w:type="dxa"/>
          </w:tcPr>
          <w:p w14:paraId="18AA9054" w14:textId="0AF28C2D" w:rsidR="00CA363D" w:rsidRDefault="003537C1" w:rsidP="003736DF">
            <w:r>
              <w:t>Anchorage</w:t>
            </w:r>
          </w:p>
        </w:tc>
      </w:tr>
      <w:tr w:rsidR="00CA363D" w14:paraId="42AABF45" w14:textId="77777777" w:rsidTr="003736DF">
        <w:tc>
          <w:tcPr>
            <w:tcW w:w="2235" w:type="dxa"/>
          </w:tcPr>
          <w:p w14:paraId="6D66F87F" w14:textId="00C6A541" w:rsidR="00CA363D" w:rsidRDefault="009046B5" w:rsidP="003736DF">
            <w:r w:rsidRPr="00596759">
              <w:t>Lone (SW)</w:t>
            </w:r>
          </w:p>
        </w:tc>
        <w:tc>
          <w:tcPr>
            <w:tcW w:w="3118" w:type="dxa"/>
          </w:tcPr>
          <w:p w14:paraId="22581B65" w14:textId="77777777" w:rsidR="00CA363D" w:rsidRPr="000702D2" w:rsidRDefault="00CA363D" w:rsidP="00B922D0"/>
        </w:tc>
        <w:tc>
          <w:tcPr>
            <w:tcW w:w="3668" w:type="dxa"/>
          </w:tcPr>
          <w:p w14:paraId="291FC3E4" w14:textId="77777777" w:rsidR="00CA363D" w:rsidRDefault="00CA363D" w:rsidP="003736DF"/>
        </w:tc>
      </w:tr>
      <w:tr w:rsidR="00CA363D" w14:paraId="2408F594" w14:textId="77777777" w:rsidTr="003736DF">
        <w:tc>
          <w:tcPr>
            <w:tcW w:w="2235" w:type="dxa"/>
          </w:tcPr>
          <w:p w14:paraId="4EF49974" w14:textId="772ECE05" w:rsidR="00CA363D" w:rsidRDefault="00CA363D" w:rsidP="003736DF">
            <w:proofErr w:type="spellStart"/>
            <w:r>
              <w:t>Ndu</w:t>
            </w:r>
            <w:r w:rsidR="003E7189">
              <w:t>i</w:t>
            </w:r>
            <w:r>
              <w:t>dui</w:t>
            </w:r>
            <w:proofErr w:type="spellEnd"/>
          </w:p>
        </w:tc>
        <w:tc>
          <w:tcPr>
            <w:tcW w:w="3118" w:type="dxa"/>
          </w:tcPr>
          <w:p w14:paraId="18AFD8C6" w14:textId="77777777" w:rsidR="00CA363D" w:rsidRPr="000702D2" w:rsidRDefault="00CA363D" w:rsidP="00B922D0"/>
        </w:tc>
        <w:tc>
          <w:tcPr>
            <w:tcW w:w="3668" w:type="dxa"/>
          </w:tcPr>
          <w:p w14:paraId="2D1BF168" w14:textId="366F76E1" w:rsidR="00CA363D" w:rsidRDefault="00B06AE9" w:rsidP="003736DF">
            <w:r>
              <w:t>Wharf</w:t>
            </w:r>
          </w:p>
        </w:tc>
      </w:tr>
      <w:tr w:rsidR="000F328D" w14:paraId="2AC07C07" w14:textId="77777777" w:rsidTr="003736DF">
        <w:tc>
          <w:tcPr>
            <w:tcW w:w="2235" w:type="dxa"/>
          </w:tcPr>
          <w:p w14:paraId="3FD6CA4F" w14:textId="429B584A" w:rsidR="000F328D" w:rsidRDefault="000F328D" w:rsidP="003736DF">
            <w:proofErr w:type="spellStart"/>
            <w:r>
              <w:t>Walaha</w:t>
            </w:r>
            <w:proofErr w:type="spellEnd"/>
          </w:p>
        </w:tc>
        <w:tc>
          <w:tcPr>
            <w:tcW w:w="3118" w:type="dxa"/>
          </w:tcPr>
          <w:p w14:paraId="2E1C1CF4" w14:textId="77777777" w:rsidR="000F328D" w:rsidRPr="000702D2" w:rsidRDefault="000F328D" w:rsidP="00B922D0"/>
        </w:tc>
        <w:tc>
          <w:tcPr>
            <w:tcW w:w="3668" w:type="dxa"/>
          </w:tcPr>
          <w:p w14:paraId="078F97D5" w14:textId="5C96F71B" w:rsidR="000F328D" w:rsidRDefault="000F328D" w:rsidP="003736DF">
            <w:r>
              <w:t>Access to JSS</w:t>
            </w:r>
          </w:p>
        </w:tc>
      </w:tr>
      <w:tr w:rsidR="00CA363D" w14:paraId="4B6078AD" w14:textId="77777777" w:rsidTr="003736DF">
        <w:tc>
          <w:tcPr>
            <w:tcW w:w="2235" w:type="dxa"/>
          </w:tcPr>
          <w:p w14:paraId="4B7804A0" w14:textId="56565AEB" w:rsidR="00CA363D" w:rsidRDefault="00CA363D" w:rsidP="003736DF">
            <w:r>
              <w:t xml:space="preserve">Devils Rock </w:t>
            </w:r>
          </w:p>
          <w:p w14:paraId="059F70D3" w14:textId="0C2701EA" w:rsidR="00CA363D" w:rsidRDefault="00CA363D" w:rsidP="003736DF">
            <w:r>
              <w:t>(SW)</w:t>
            </w:r>
          </w:p>
        </w:tc>
        <w:tc>
          <w:tcPr>
            <w:tcW w:w="3118" w:type="dxa"/>
          </w:tcPr>
          <w:p w14:paraId="50B806FF" w14:textId="77777777" w:rsidR="00CA363D" w:rsidRPr="000702D2" w:rsidRDefault="00CA363D" w:rsidP="00B922D0"/>
        </w:tc>
        <w:tc>
          <w:tcPr>
            <w:tcW w:w="3668" w:type="dxa"/>
          </w:tcPr>
          <w:p w14:paraId="3EF15541" w14:textId="69974D30" w:rsidR="00CA363D" w:rsidRDefault="000F328D" w:rsidP="003736DF">
            <w:r>
              <w:t>Landing craft on the beach</w:t>
            </w:r>
          </w:p>
        </w:tc>
      </w:tr>
      <w:tr w:rsidR="00CA363D" w14:paraId="59C1B579" w14:textId="77777777" w:rsidTr="003736DF">
        <w:tc>
          <w:tcPr>
            <w:tcW w:w="2235" w:type="dxa"/>
          </w:tcPr>
          <w:p w14:paraId="52940F25" w14:textId="1515DEBA" w:rsidR="00CA363D" w:rsidRDefault="00CA363D" w:rsidP="003736DF">
            <w:r>
              <w:t xml:space="preserve">Redcliff </w:t>
            </w:r>
          </w:p>
          <w:p w14:paraId="36EFD782" w14:textId="2A4168F3" w:rsidR="00CA363D" w:rsidRDefault="00CA363D" w:rsidP="003736DF">
            <w:r>
              <w:t>(SE)</w:t>
            </w:r>
          </w:p>
        </w:tc>
        <w:tc>
          <w:tcPr>
            <w:tcW w:w="3118" w:type="dxa"/>
          </w:tcPr>
          <w:p w14:paraId="2A2B7144" w14:textId="77777777" w:rsidR="00CA363D" w:rsidRPr="000702D2" w:rsidRDefault="00CA363D" w:rsidP="00B922D0"/>
        </w:tc>
        <w:tc>
          <w:tcPr>
            <w:tcW w:w="3668" w:type="dxa"/>
          </w:tcPr>
          <w:p w14:paraId="5FA50BC7" w14:textId="2692BA0D" w:rsidR="00CA363D" w:rsidRDefault="000F328D" w:rsidP="003736DF">
            <w:r>
              <w:t>Landing craft</w:t>
            </w:r>
          </w:p>
        </w:tc>
      </w:tr>
      <w:tr w:rsidR="00FE4ACD" w14:paraId="2CA5A655" w14:textId="77777777" w:rsidTr="003736DF">
        <w:tc>
          <w:tcPr>
            <w:tcW w:w="2235" w:type="dxa"/>
          </w:tcPr>
          <w:p w14:paraId="3346482B" w14:textId="6087CF72" w:rsidR="00FE4ACD" w:rsidRDefault="00FE4ACD" w:rsidP="003736DF"/>
        </w:tc>
        <w:tc>
          <w:tcPr>
            <w:tcW w:w="3118" w:type="dxa"/>
          </w:tcPr>
          <w:p w14:paraId="2A4B6B5F" w14:textId="77777777" w:rsidR="00FE4ACD" w:rsidRPr="000702D2" w:rsidRDefault="00FE4ACD" w:rsidP="00B922D0"/>
        </w:tc>
        <w:tc>
          <w:tcPr>
            <w:tcW w:w="3668" w:type="dxa"/>
          </w:tcPr>
          <w:p w14:paraId="2A62D582" w14:textId="2E5A3215" w:rsidR="00FE4ACD" w:rsidRDefault="00FE4ACD" w:rsidP="003736DF">
            <w:r>
              <w:t>A</w:t>
            </w:r>
            <w:r w:rsidR="00AF0E60">
              <w:t>c</w:t>
            </w:r>
            <w:r>
              <w:t>cess to JSS</w:t>
            </w:r>
          </w:p>
        </w:tc>
      </w:tr>
    </w:tbl>
    <w:p w14:paraId="4A1BD1DD" w14:textId="77777777" w:rsidR="00B922D0" w:rsidRPr="00B922D0" w:rsidRDefault="00B922D0" w:rsidP="00B922D0"/>
    <w:p w14:paraId="3CDD73CE" w14:textId="77777777" w:rsidR="00E221A2" w:rsidRPr="004E0EE6" w:rsidRDefault="00E221A2" w:rsidP="00E221A2">
      <w:pPr>
        <w:pStyle w:val="Heading2"/>
        <w:rPr>
          <w:color w:val="auto"/>
        </w:rPr>
      </w:pPr>
      <w:r w:rsidRPr="004E0EE6">
        <w:rPr>
          <w:color w:val="auto"/>
        </w:rPr>
        <w:t xml:space="preserve">Road Transport </w:t>
      </w:r>
    </w:p>
    <w:p w14:paraId="10DD8FA4" w14:textId="2C9CD2A0" w:rsidR="00E221A2" w:rsidRDefault="003537C1" w:rsidP="00E221A2">
      <w:r>
        <w:t xml:space="preserve">There is a ring road that goes around the island of </w:t>
      </w:r>
      <w:proofErr w:type="spellStart"/>
      <w:r>
        <w:t>Ambae</w:t>
      </w:r>
      <w:proofErr w:type="spellEnd"/>
      <w:r>
        <w:t>. After</w:t>
      </w:r>
      <w:r w:rsidR="00A26401">
        <w:t xml:space="preserve"> heavy rains the road can be</w:t>
      </w:r>
      <w:r>
        <w:t xml:space="preserve"> </w:t>
      </w:r>
      <w:proofErr w:type="spellStart"/>
      <w:r>
        <w:t>impassible</w:t>
      </w:r>
      <w:proofErr w:type="spellEnd"/>
      <w:r>
        <w:t xml:space="preserve"> on the North west side between </w:t>
      </w:r>
      <w:proofErr w:type="spellStart"/>
      <w:r>
        <w:t>Saranamundu</w:t>
      </w:r>
      <w:proofErr w:type="spellEnd"/>
      <w:r>
        <w:t xml:space="preserve"> and </w:t>
      </w:r>
      <w:proofErr w:type="spellStart"/>
      <w:proofErr w:type="gramStart"/>
      <w:r w:rsidR="00A26401">
        <w:t>Vandue</w:t>
      </w:r>
      <w:proofErr w:type="spellEnd"/>
      <w:proofErr w:type="gramEnd"/>
      <w:r w:rsidR="00A26401">
        <w:t xml:space="preserve"> as it is very steep, and on the south side between </w:t>
      </w:r>
      <w:proofErr w:type="spellStart"/>
      <w:r w:rsidR="00A26401">
        <w:t>Namberungwele</w:t>
      </w:r>
      <w:proofErr w:type="spellEnd"/>
      <w:r w:rsidR="00A26401">
        <w:t xml:space="preserve"> and </w:t>
      </w:r>
      <w:proofErr w:type="spellStart"/>
      <w:r w:rsidR="00A26401">
        <w:t>Redcliffe</w:t>
      </w:r>
      <w:proofErr w:type="spellEnd"/>
      <w:r w:rsidR="00A26401">
        <w:t>.</w:t>
      </w:r>
    </w:p>
    <w:p w14:paraId="00536DCA" w14:textId="53B48305" w:rsidR="00E221A2" w:rsidRDefault="00E221A2" w:rsidP="00E221A2"/>
    <w:p w14:paraId="1BA78D5E" w14:textId="715009D1" w:rsidR="00E221A2" w:rsidRDefault="002458CB" w:rsidP="00E221A2">
      <w:r>
        <w:rPr>
          <w:rStyle w:val="Heading2Char"/>
          <w:color w:val="auto"/>
        </w:rPr>
        <w:t xml:space="preserve">Major </w:t>
      </w:r>
      <w:r w:rsidR="00E221A2" w:rsidRPr="00F86765">
        <w:rPr>
          <w:rStyle w:val="Heading2Char"/>
          <w:color w:val="auto"/>
        </w:rPr>
        <w:t xml:space="preserve">Evacuation </w:t>
      </w:r>
      <w:proofErr w:type="spellStart"/>
      <w:r w:rsidR="00E221A2" w:rsidRPr="00F86765">
        <w:rPr>
          <w:rStyle w:val="Heading2Char"/>
          <w:color w:val="auto"/>
        </w:rPr>
        <w:t>Centres</w:t>
      </w:r>
      <w:proofErr w:type="spellEnd"/>
      <w:r w:rsidR="00E221A2" w:rsidRPr="00F86765">
        <w:rPr>
          <w:rStyle w:val="Heading2Char"/>
          <w:color w:val="auto"/>
        </w:rPr>
        <w:t>.</w:t>
      </w:r>
      <w:r w:rsidR="00E221A2" w:rsidRPr="00F86765">
        <w:t xml:space="preserve"> </w:t>
      </w:r>
    </w:p>
    <w:p w14:paraId="7B46FA4A" w14:textId="6CFCE051" w:rsidR="006E4E49" w:rsidRPr="00596759" w:rsidRDefault="006E4E49" w:rsidP="00E221A2">
      <w:r w:rsidRPr="00596759">
        <w:t>St Patrick College (N)</w:t>
      </w:r>
    </w:p>
    <w:p w14:paraId="26958047" w14:textId="7B11BD50" w:rsidR="002458CB" w:rsidRDefault="00B92802" w:rsidP="00E221A2">
      <w:proofErr w:type="spellStart"/>
      <w:r w:rsidRPr="00596759">
        <w:t>Tag</w:t>
      </w:r>
      <w:r w:rsidR="002458CB" w:rsidRPr="00596759">
        <w:t>aga</w:t>
      </w:r>
      <w:proofErr w:type="spellEnd"/>
      <w:r w:rsidR="002458CB">
        <w:t xml:space="preserve"> College (NW)</w:t>
      </w:r>
    </w:p>
    <w:p w14:paraId="72988FA2" w14:textId="61CB3781" w:rsidR="00B92802" w:rsidRPr="00F86765" w:rsidRDefault="00B92802" w:rsidP="00E221A2">
      <w:proofErr w:type="spellStart"/>
      <w:r>
        <w:t>Lolopuepue</w:t>
      </w:r>
      <w:proofErr w:type="spellEnd"/>
      <w:r>
        <w:t xml:space="preserve"> Catholic </w:t>
      </w:r>
      <w:proofErr w:type="gramStart"/>
      <w:r>
        <w:t>church</w:t>
      </w:r>
      <w:proofErr w:type="gramEnd"/>
    </w:p>
    <w:p w14:paraId="5690A2E0" w14:textId="219FBE6F" w:rsidR="002458CB" w:rsidRDefault="009046B5" w:rsidP="00E221A2">
      <w:proofErr w:type="spellStart"/>
      <w:r w:rsidRPr="00596759">
        <w:t>Navu</w:t>
      </w:r>
      <w:r w:rsidR="002458CB" w:rsidRPr="00596759">
        <w:t>tiriki</w:t>
      </w:r>
      <w:proofErr w:type="spellEnd"/>
      <w:r w:rsidR="002458CB">
        <w:t xml:space="preserve"> JSS (SW)</w:t>
      </w:r>
      <w:r w:rsidR="002458CB" w:rsidRPr="002458CB">
        <w:t xml:space="preserve"> </w:t>
      </w:r>
    </w:p>
    <w:p w14:paraId="0768063A" w14:textId="7B0E8B62" w:rsidR="00E221A2" w:rsidRDefault="002458CB" w:rsidP="00E221A2">
      <w:proofErr w:type="spellStart"/>
      <w:r>
        <w:t>Ambabulu</w:t>
      </w:r>
      <w:proofErr w:type="spellEnd"/>
      <w:r>
        <w:t xml:space="preserve"> JSS (NE)</w:t>
      </w:r>
    </w:p>
    <w:p w14:paraId="3CC3844F" w14:textId="0BBDEB81" w:rsidR="00E221A2" w:rsidRPr="00F86765" w:rsidRDefault="00E221A2" w:rsidP="00E221A2">
      <w:pPr>
        <w:pStyle w:val="Heading2"/>
        <w:rPr>
          <w:color w:val="auto"/>
        </w:rPr>
      </w:pPr>
      <w:proofErr w:type="gramStart"/>
      <w:r w:rsidRPr="00F86765">
        <w:rPr>
          <w:color w:val="auto"/>
        </w:rPr>
        <w:t>Emergency Storage</w:t>
      </w:r>
      <w:r w:rsidR="001F1406">
        <w:rPr>
          <w:color w:val="auto"/>
        </w:rPr>
        <w:t xml:space="preserve"> for relief supplies.</w:t>
      </w:r>
      <w:proofErr w:type="gramEnd"/>
    </w:p>
    <w:p w14:paraId="33B7AF1B" w14:textId="54452275" w:rsidR="00E221A2" w:rsidRDefault="006B67E1" w:rsidP="00E221A2">
      <w:r>
        <w:t>Vanuatu Red Cross Societ</w:t>
      </w:r>
      <w:r w:rsidR="00596759">
        <w:t>y has a small storage room and p</w:t>
      </w:r>
      <w:r>
        <w:t xml:space="preserve">repositioned Non Food Items at </w:t>
      </w:r>
      <w:proofErr w:type="spellStart"/>
      <w:r>
        <w:t>Saratamata</w:t>
      </w:r>
      <w:proofErr w:type="spellEnd"/>
      <w:r>
        <w:t>.</w:t>
      </w:r>
    </w:p>
    <w:p w14:paraId="7C3B52BF" w14:textId="77777777" w:rsidR="001F1406" w:rsidRDefault="001F1406" w:rsidP="00E221A2"/>
    <w:tbl>
      <w:tblPr>
        <w:tblStyle w:val="TableGrid"/>
        <w:tblW w:w="0" w:type="auto"/>
        <w:tblLook w:val="04A0" w:firstRow="1" w:lastRow="0" w:firstColumn="1" w:lastColumn="0" w:noHBand="0" w:noVBand="1"/>
      </w:tblPr>
      <w:tblGrid>
        <w:gridCol w:w="4510"/>
        <w:gridCol w:w="701"/>
      </w:tblGrid>
      <w:tr w:rsidR="00C92D40" w:rsidRPr="001F1406" w14:paraId="7A14A4AD" w14:textId="77777777" w:rsidTr="00C92D40">
        <w:tc>
          <w:tcPr>
            <w:tcW w:w="4510" w:type="dxa"/>
          </w:tcPr>
          <w:p w14:paraId="06F0BE79" w14:textId="1B08F208" w:rsidR="00C92D40" w:rsidRPr="001F1406" w:rsidRDefault="00C92D40" w:rsidP="006F4E41">
            <w:r w:rsidRPr="001F1406">
              <w:t>Tarpaulin</w:t>
            </w:r>
            <w:r w:rsidRPr="001F1406">
              <w:tab/>
            </w:r>
          </w:p>
        </w:tc>
        <w:tc>
          <w:tcPr>
            <w:tcW w:w="701" w:type="dxa"/>
          </w:tcPr>
          <w:p w14:paraId="5CC7DA75" w14:textId="3D731B4D" w:rsidR="00C92D40" w:rsidRPr="001F1406" w:rsidRDefault="00C92D40" w:rsidP="006F4E41">
            <w:r w:rsidRPr="00BD119B">
              <w:t>200</w:t>
            </w:r>
          </w:p>
        </w:tc>
      </w:tr>
      <w:tr w:rsidR="00C92D40" w:rsidRPr="001F1406" w14:paraId="7FFD2D85" w14:textId="77777777" w:rsidTr="00C92D40">
        <w:tc>
          <w:tcPr>
            <w:tcW w:w="4510" w:type="dxa"/>
          </w:tcPr>
          <w:p w14:paraId="04FE6974" w14:textId="4139E4B0" w:rsidR="00C92D40" w:rsidRPr="001F1406" w:rsidRDefault="00C92D40" w:rsidP="001F1406">
            <w:r w:rsidRPr="001F1406">
              <w:t>Hygiene Kits</w:t>
            </w:r>
            <w:r w:rsidRPr="001F1406">
              <w:tab/>
            </w:r>
          </w:p>
        </w:tc>
        <w:tc>
          <w:tcPr>
            <w:tcW w:w="701" w:type="dxa"/>
          </w:tcPr>
          <w:p w14:paraId="2F202A22" w14:textId="71C11EF4" w:rsidR="00C92D40" w:rsidRPr="001F1406" w:rsidRDefault="00C92D40" w:rsidP="006F4E41">
            <w:r w:rsidRPr="00BD119B">
              <w:t>100</w:t>
            </w:r>
          </w:p>
        </w:tc>
      </w:tr>
      <w:tr w:rsidR="00C92D40" w:rsidRPr="001F1406" w14:paraId="51C38662" w14:textId="77777777" w:rsidTr="00C92D40">
        <w:tc>
          <w:tcPr>
            <w:tcW w:w="4510" w:type="dxa"/>
          </w:tcPr>
          <w:p w14:paraId="2EC838FC" w14:textId="65070E39" w:rsidR="00C92D40" w:rsidRPr="001F1406" w:rsidRDefault="00C92D40" w:rsidP="001F1406">
            <w:r w:rsidRPr="001F1406">
              <w:t xml:space="preserve">Jerry can </w:t>
            </w:r>
            <w:proofErr w:type="gramStart"/>
            <w:r w:rsidRPr="001F1406">
              <w:t xml:space="preserve">10L   </w:t>
            </w:r>
            <w:proofErr w:type="gramEnd"/>
          </w:p>
        </w:tc>
        <w:tc>
          <w:tcPr>
            <w:tcW w:w="701" w:type="dxa"/>
          </w:tcPr>
          <w:p w14:paraId="523EE427" w14:textId="1DFBC6B8" w:rsidR="00C92D40" w:rsidRPr="001F1406" w:rsidRDefault="00C92D40" w:rsidP="006F4E41">
            <w:r w:rsidRPr="00BD119B">
              <w:t>100</w:t>
            </w:r>
          </w:p>
        </w:tc>
      </w:tr>
      <w:tr w:rsidR="00C92D40" w:rsidRPr="001F1406" w14:paraId="4BD3FAA7" w14:textId="77777777" w:rsidTr="00C92D40">
        <w:tc>
          <w:tcPr>
            <w:tcW w:w="4510" w:type="dxa"/>
          </w:tcPr>
          <w:p w14:paraId="55072BC0" w14:textId="5AB99C30" w:rsidR="00C92D40" w:rsidRPr="001F1406" w:rsidRDefault="00C92D40" w:rsidP="001F1406">
            <w:r w:rsidRPr="001F1406">
              <w:t xml:space="preserve">Sleeping </w:t>
            </w:r>
            <w:proofErr w:type="gramStart"/>
            <w:r w:rsidRPr="001F1406">
              <w:t xml:space="preserve">Mats  </w:t>
            </w:r>
            <w:proofErr w:type="gramEnd"/>
          </w:p>
        </w:tc>
        <w:tc>
          <w:tcPr>
            <w:tcW w:w="701" w:type="dxa"/>
          </w:tcPr>
          <w:p w14:paraId="0F264FE7" w14:textId="18A1E379" w:rsidR="00C92D40" w:rsidRPr="001F1406" w:rsidRDefault="00C92D40" w:rsidP="006F4E41">
            <w:r w:rsidRPr="00BD119B">
              <w:t>100</w:t>
            </w:r>
          </w:p>
        </w:tc>
      </w:tr>
      <w:tr w:rsidR="00C92D40" w:rsidRPr="001F1406" w14:paraId="233E7F37" w14:textId="77777777" w:rsidTr="00C92D40">
        <w:tc>
          <w:tcPr>
            <w:tcW w:w="4510" w:type="dxa"/>
          </w:tcPr>
          <w:p w14:paraId="1E43B92E" w14:textId="1DA9C477" w:rsidR="00C92D40" w:rsidRPr="001F1406" w:rsidRDefault="00C92D40" w:rsidP="001F1406">
            <w:r w:rsidRPr="001F1406">
              <w:lastRenderedPageBreak/>
              <w:t xml:space="preserve">Mosquito </w:t>
            </w:r>
            <w:proofErr w:type="gramStart"/>
            <w:r w:rsidRPr="001F1406">
              <w:t xml:space="preserve">net    </w:t>
            </w:r>
            <w:proofErr w:type="gramEnd"/>
          </w:p>
        </w:tc>
        <w:tc>
          <w:tcPr>
            <w:tcW w:w="701" w:type="dxa"/>
          </w:tcPr>
          <w:p w14:paraId="2723CB64" w14:textId="15A058A6" w:rsidR="00C92D40" w:rsidRPr="001F1406" w:rsidRDefault="00C92D40" w:rsidP="006F4E41">
            <w:r w:rsidRPr="00BD119B">
              <w:t>200</w:t>
            </w:r>
          </w:p>
        </w:tc>
      </w:tr>
      <w:tr w:rsidR="00C92D40" w:rsidRPr="001F1406" w14:paraId="0AA6AC96" w14:textId="77777777" w:rsidTr="00C92D40">
        <w:tc>
          <w:tcPr>
            <w:tcW w:w="4510" w:type="dxa"/>
          </w:tcPr>
          <w:p w14:paraId="5E33BF87" w14:textId="0D214783" w:rsidR="00C92D40" w:rsidRPr="001F1406" w:rsidRDefault="00C92D40" w:rsidP="001F1406">
            <w:r w:rsidRPr="001F1406">
              <w:t>Shelter kits</w:t>
            </w:r>
            <w:r w:rsidRPr="001F1406">
              <w:tab/>
            </w:r>
          </w:p>
        </w:tc>
        <w:tc>
          <w:tcPr>
            <w:tcW w:w="701" w:type="dxa"/>
          </w:tcPr>
          <w:p w14:paraId="024776D6" w14:textId="43759AEB" w:rsidR="00C92D40" w:rsidRPr="001F1406" w:rsidRDefault="00C92D40" w:rsidP="006F4E41">
            <w:r w:rsidRPr="00BD119B">
              <w:t>200</w:t>
            </w:r>
          </w:p>
        </w:tc>
      </w:tr>
      <w:tr w:rsidR="00C92D40" w:rsidRPr="001F1406" w14:paraId="163D17AC" w14:textId="77777777" w:rsidTr="00C92D40">
        <w:tc>
          <w:tcPr>
            <w:tcW w:w="4510" w:type="dxa"/>
          </w:tcPr>
          <w:p w14:paraId="01CF7154" w14:textId="50C11A98" w:rsidR="00C92D40" w:rsidRPr="001F1406" w:rsidRDefault="00C92D40" w:rsidP="001F1406">
            <w:r>
              <w:t>Kitchen set</w:t>
            </w:r>
            <w:r>
              <w:tab/>
              <w:t xml:space="preserve">  </w:t>
            </w:r>
          </w:p>
        </w:tc>
        <w:tc>
          <w:tcPr>
            <w:tcW w:w="701" w:type="dxa"/>
          </w:tcPr>
          <w:p w14:paraId="0E3B5BCA" w14:textId="11C4EF35" w:rsidR="00C92D40" w:rsidRPr="001F1406" w:rsidRDefault="00C92D40" w:rsidP="006F4E41">
            <w:r w:rsidRPr="00BD119B">
              <w:t>200</w:t>
            </w:r>
          </w:p>
        </w:tc>
      </w:tr>
      <w:tr w:rsidR="00C92D40" w:rsidRPr="001F1406" w14:paraId="185AF6F6" w14:textId="77777777" w:rsidTr="00C92D40">
        <w:tc>
          <w:tcPr>
            <w:tcW w:w="4510" w:type="dxa"/>
          </w:tcPr>
          <w:p w14:paraId="342D5A1E" w14:textId="1B26274A" w:rsidR="00C92D40" w:rsidRPr="001F1406" w:rsidRDefault="00C92D40" w:rsidP="001F1406">
            <w:r>
              <w:t>Blankets</w:t>
            </w:r>
            <w:r>
              <w:tab/>
              <w:t xml:space="preserve">  </w:t>
            </w:r>
          </w:p>
        </w:tc>
        <w:tc>
          <w:tcPr>
            <w:tcW w:w="701" w:type="dxa"/>
          </w:tcPr>
          <w:p w14:paraId="4AE6EE90" w14:textId="4B1982D2" w:rsidR="00C92D40" w:rsidRPr="001F1406" w:rsidRDefault="00C92D40" w:rsidP="006F4E41">
            <w:r w:rsidRPr="00BD119B">
              <w:t>100</w:t>
            </w:r>
          </w:p>
        </w:tc>
      </w:tr>
      <w:tr w:rsidR="00C92D40" w:rsidRPr="001F1406" w14:paraId="1ED36AC7" w14:textId="77777777" w:rsidTr="00C92D40">
        <w:tc>
          <w:tcPr>
            <w:tcW w:w="4510" w:type="dxa"/>
          </w:tcPr>
          <w:p w14:paraId="6E29CB41" w14:textId="21BE1535" w:rsidR="00C92D40" w:rsidRPr="001F1406" w:rsidRDefault="00C92D40" w:rsidP="001F1406">
            <w:r>
              <w:t xml:space="preserve">Solar Lanterns </w:t>
            </w:r>
          </w:p>
        </w:tc>
        <w:tc>
          <w:tcPr>
            <w:tcW w:w="701" w:type="dxa"/>
          </w:tcPr>
          <w:p w14:paraId="54676D28" w14:textId="2CBC7F77" w:rsidR="00C92D40" w:rsidRPr="001F1406" w:rsidRDefault="00C92D40" w:rsidP="006F4E41">
            <w:r w:rsidRPr="00BD119B">
              <w:t>100</w:t>
            </w:r>
          </w:p>
        </w:tc>
      </w:tr>
    </w:tbl>
    <w:p w14:paraId="0AE260AD" w14:textId="77777777" w:rsidR="001F1406" w:rsidRDefault="001F1406" w:rsidP="00E221A2"/>
    <w:p w14:paraId="5E35BB4E" w14:textId="622A27FE" w:rsidR="00F540F9" w:rsidRDefault="00F540F9" w:rsidP="00E221A2">
      <w:r>
        <w:t xml:space="preserve">Space may be available at the Provincial </w:t>
      </w:r>
      <w:r w:rsidR="00596759">
        <w:t>HQ has a small storage</w:t>
      </w:r>
      <w:r>
        <w:t xml:space="preserve"> buildings</w:t>
      </w:r>
      <w:r w:rsidR="00CD0B0F">
        <w:t xml:space="preserve"> </w:t>
      </w:r>
      <w:r w:rsidR="00596759">
        <w:t xml:space="preserve">at </w:t>
      </w:r>
      <w:proofErr w:type="spellStart"/>
      <w:r w:rsidR="00596759">
        <w:t>Saratamata</w:t>
      </w:r>
      <w:proofErr w:type="spellEnd"/>
      <w:r w:rsidR="00596759">
        <w:t xml:space="preserve"> </w:t>
      </w:r>
      <w:r w:rsidR="00CD0B0F">
        <w:t xml:space="preserve">and </w:t>
      </w:r>
      <w:r w:rsidR="00BC4200">
        <w:t>Police and publics works offices</w:t>
      </w:r>
      <w:r>
        <w:t xml:space="preserve">. </w:t>
      </w:r>
    </w:p>
    <w:p w14:paraId="08DD9F97" w14:textId="5E1F93CD" w:rsidR="00E221A2" w:rsidRDefault="00E221A2" w:rsidP="006120CC"/>
    <w:p w14:paraId="6A2810EC" w14:textId="77777777" w:rsidR="00E221A2" w:rsidRPr="00944CD8" w:rsidRDefault="00E221A2" w:rsidP="00E221A2">
      <w:pPr>
        <w:pStyle w:val="Heading2"/>
        <w:rPr>
          <w:color w:val="auto"/>
        </w:rPr>
      </w:pPr>
      <w:r w:rsidRPr="00944CD8">
        <w:rPr>
          <w:color w:val="auto"/>
        </w:rPr>
        <w:t>Emergency communications</w:t>
      </w:r>
    </w:p>
    <w:p w14:paraId="40D51508" w14:textId="70B472BA" w:rsidR="00E221A2" w:rsidRDefault="00851ABD" w:rsidP="00E221A2">
      <w:proofErr w:type="spellStart"/>
      <w:r>
        <w:t>Lolowai</w:t>
      </w:r>
      <w:proofErr w:type="spellEnd"/>
      <w:r>
        <w:t xml:space="preserve"> hospital has HF radio, and the airports.</w:t>
      </w:r>
    </w:p>
    <w:p w14:paraId="2FBFBC53" w14:textId="37CE7CF3" w:rsidR="00C10CAE" w:rsidRDefault="000721D0" w:rsidP="000721D0">
      <w:pPr>
        <w:pStyle w:val="Heading1"/>
      </w:pPr>
      <w:r>
        <w:t>Pentecost</w:t>
      </w:r>
    </w:p>
    <w:p w14:paraId="2BD57BB6" w14:textId="77777777" w:rsidR="000F71AC" w:rsidRDefault="000F71AC" w:rsidP="000F71AC">
      <w:r>
        <w:t xml:space="preserve">Ships regularly travel to </w:t>
      </w:r>
      <w:proofErr w:type="gramStart"/>
      <w:r>
        <w:t>Pentecost which</w:t>
      </w:r>
      <w:proofErr w:type="gramEnd"/>
      <w:r>
        <w:t xml:space="preserve"> is a major producer of kava. There are several large colleges and boarding schools on the island. Pentecost is very steep in the middle of the island making it difficult to pass from East to West. The majority of the population live on the West coast of the island. </w:t>
      </w:r>
    </w:p>
    <w:p w14:paraId="46790584" w14:textId="77777777" w:rsidR="000F71AC" w:rsidRPr="000F71AC" w:rsidRDefault="000F71AC" w:rsidP="000F71AC"/>
    <w:p w14:paraId="03FE00A3" w14:textId="2BB73992" w:rsidR="00AD13CA" w:rsidRDefault="006413D2" w:rsidP="006413D2">
      <w:pPr>
        <w:rPr>
          <w:rFonts w:ascii="Georgia" w:hAnsi="Georgia"/>
          <w:sz w:val="22"/>
          <w:szCs w:val="22"/>
        </w:rPr>
      </w:pPr>
      <w:r>
        <w:rPr>
          <w:rFonts w:ascii="Georgia" w:hAnsi="Georgia"/>
          <w:noProof/>
          <w:sz w:val="22"/>
          <w:szCs w:val="22"/>
          <w:lang w:val="en-US" w:eastAsia="en-US"/>
        </w:rPr>
        <w:lastRenderedPageBreak/>
        <w:drawing>
          <wp:anchor distT="0" distB="0" distL="114300" distR="114300" simplePos="0" relativeHeight="251659264" behindDoc="0" locked="0" layoutInCell="1" allowOverlap="1" wp14:anchorId="4FB35316" wp14:editId="7DF9FD00">
            <wp:simplePos x="0" y="0"/>
            <wp:positionH relativeFrom="column">
              <wp:align>left</wp:align>
            </wp:positionH>
            <wp:positionV relativeFrom="paragraph">
              <wp:align>top</wp:align>
            </wp:positionV>
            <wp:extent cx="4903470" cy="69538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cost2.pdf"/>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903973" cy="6953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617">
        <w:rPr>
          <w:rFonts w:ascii="Georgia" w:hAnsi="Georgia"/>
          <w:sz w:val="22"/>
          <w:szCs w:val="22"/>
        </w:rPr>
        <w:br w:type="textWrapping" w:clear="all"/>
      </w:r>
    </w:p>
    <w:p w14:paraId="48CF2CF5" w14:textId="77777777" w:rsidR="00AD13CA" w:rsidRDefault="00AD13CA" w:rsidP="00A762FA">
      <w:pPr>
        <w:rPr>
          <w:rFonts w:ascii="Georgia" w:hAnsi="Georgia"/>
          <w:sz w:val="22"/>
          <w:szCs w:val="22"/>
        </w:rPr>
      </w:pPr>
    </w:p>
    <w:p w14:paraId="4EFC8427" w14:textId="77777777" w:rsidR="00AD13CA" w:rsidRDefault="00AD13CA" w:rsidP="00F46134">
      <w:pPr>
        <w:ind w:left="540"/>
        <w:rPr>
          <w:rFonts w:ascii="Georgia" w:hAnsi="Georgia"/>
          <w:sz w:val="22"/>
          <w:szCs w:val="22"/>
        </w:rPr>
      </w:pPr>
    </w:p>
    <w:p w14:paraId="48669B24" w14:textId="77777777" w:rsidR="00AD13CA" w:rsidRDefault="00AD13CA" w:rsidP="00F46134">
      <w:pPr>
        <w:ind w:left="540"/>
        <w:rPr>
          <w:rFonts w:ascii="Georgia" w:hAnsi="Georgia"/>
          <w:sz w:val="22"/>
          <w:szCs w:val="22"/>
        </w:rPr>
      </w:pPr>
    </w:p>
    <w:p w14:paraId="235A9F27" w14:textId="77777777" w:rsidR="00AD13CA" w:rsidRDefault="00AD13CA" w:rsidP="00F46134">
      <w:pPr>
        <w:ind w:left="540"/>
        <w:rPr>
          <w:rFonts w:ascii="Georgia" w:hAnsi="Georgia"/>
          <w:sz w:val="22"/>
          <w:szCs w:val="22"/>
        </w:rPr>
      </w:pPr>
    </w:p>
    <w:p w14:paraId="6698644C" w14:textId="6D61AA09" w:rsidR="00AD13CA" w:rsidRDefault="001F6F45" w:rsidP="000F71AC">
      <w:pPr>
        <w:pStyle w:val="Heading2"/>
        <w:rPr>
          <w:color w:val="auto"/>
        </w:rPr>
      </w:pPr>
      <w:r w:rsidRPr="000F71AC">
        <w:rPr>
          <w:color w:val="auto"/>
        </w:rPr>
        <w:t>Air transport</w:t>
      </w:r>
    </w:p>
    <w:p w14:paraId="708057E1" w14:textId="52DE78BB" w:rsidR="000E0822" w:rsidRDefault="000E0822" w:rsidP="000E0822">
      <w:r>
        <w:t xml:space="preserve">Air Vanuatu and </w:t>
      </w:r>
      <w:proofErr w:type="spellStart"/>
      <w:r>
        <w:t>Belair</w:t>
      </w:r>
      <w:proofErr w:type="spellEnd"/>
      <w:r>
        <w:t xml:space="preserve"> service Pentecost.</w:t>
      </w:r>
    </w:p>
    <w:p w14:paraId="06B84BC0" w14:textId="77777777" w:rsidR="000E0822" w:rsidRPr="000E0822" w:rsidRDefault="000E0822" w:rsidP="000E0822"/>
    <w:tbl>
      <w:tblPr>
        <w:tblStyle w:val="TableGrid"/>
        <w:tblW w:w="0" w:type="auto"/>
        <w:tblLook w:val="04A0" w:firstRow="1" w:lastRow="0" w:firstColumn="1" w:lastColumn="0" w:noHBand="0" w:noVBand="1"/>
      </w:tblPr>
      <w:tblGrid>
        <w:gridCol w:w="1652"/>
        <w:gridCol w:w="2384"/>
        <w:gridCol w:w="3066"/>
        <w:gridCol w:w="1805"/>
      </w:tblGrid>
      <w:tr w:rsidR="000F71AC" w:rsidRPr="008941C0" w14:paraId="6F078FE5" w14:textId="77777777" w:rsidTr="000F71AC">
        <w:tc>
          <w:tcPr>
            <w:tcW w:w="1668" w:type="dxa"/>
            <w:shd w:val="clear" w:color="auto" w:fill="FFFF00"/>
          </w:tcPr>
          <w:p w14:paraId="6D299104" w14:textId="77777777" w:rsidR="000F71AC" w:rsidRPr="008941C0" w:rsidRDefault="000F71AC" w:rsidP="000F71AC">
            <w:pPr>
              <w:rPr>
                <w:b/>
              </w:rPr>
            </w:pPr>
            <w:r w:rsidRPr="008941C0">
              <w:rPr>
                <w:b/>
              </w:rPr>
              <w:t xml:space="preserve">Airport </w:t>
            </w:r>
            <w:r w:rsidRPr="008941C0">
              <w:rPr>
                <w:b/>
              </w:rPr>
              <w:lastRenderedPageBreak/>
              <w:t>Name</w:t>
            </w:r>
          </w:p>
        </w:tc>
        <w:tc>
          <w:tcPr>
            <w:tcW w:w="2409" w:type="dxa"/>
            <w:shd w:val="clear" w:color="auto" w:fill="FFFF00"/>
          </w:tcPr>
          <w:p w14:paraId="6EAD326C" w14:textId="77777777" w:rsidR="000F71AC" w:rsidRPr="008941C0" w:rsidRDefault="000F71AC" w:rsidP="000F71AC">
            <w:pPr>
              <w:rPr>
                <w:b/>
              </w:rPr>
            </w:pPr>
            <w:r w:rsidRPr="008941C0">
              <w:rPr>
                <w:b/>
              </w:rPr>
              <w:lastRenderedPageBreak/>
              <w:t>Coordinates</w:t>
            </w:r>
          </w:p>
        </w:tc>
        <w:tc>
          <w:tcPr>
            <w:tcW w:w="3119" w:type="dxa"/>
            <w:shd w:val="clear" w:color="auto" w:fill="FFFF00"/>
          </w:tcPr>
          <w:p w14:paraId="05744FB3" w14:textId="77777777" w:rsidR="000F71AC" w:rsidRPr="008941C0" w:rsidRDefault="000F71AC" w:rsidP="000F71AC">
            <w:pPr>
              <w:rPr>
                <w:b/>
              </w:rPr>
            </w:pPr>
            <w:r w:rsidRPr="008941C0">
              <w:rPr>
                <w:b/>
              </w:rPr>
              <w:t xml:space="preserve">Capacity </w:t>
            </w:r>
          </w:p>
        </w:tc>
        <w:tc>
          <w:tcPr>
            <w:tcW w:w="1825" w:type="dxa"/>
            <w:shd w:val="clear" w:color="auto" w:fill="FFFF00"/>
          </w:tcPr>
          <w:p w14:paraId="5A22403F" w14:textId="77777777" w:rsidR="000F71AC" w:rsidRPr="008941C0" w:rsidRDefault="000F71AC" w:rsidP="000F71AC">
            <w:pPr>
              <w:rPr>
                <w:b/>
              </w:rPr>
            </w:pPr>
            <w:r w:rsidRPr="008941C0">
              <w:rPr>
                <w:b/>
              </w:rPr>
              <w:t xml:space="preserve">Runway </w:t>
            </w:r>
          </w:p>
        </w:tc>
      </w:tr>
      <w:tr w:rsidR="000F71AC" w:rsidRPr="008941C0" w14:paraId="6FEC5571" w14:textId="77777777" w:rsidTr="000F71AC">
        <w:tc>
          <w:tcPr>
            <w:tcW w:w="9021" w:type="dxa"/>
            <w:gridSpan w:val="4"/>
            <w:shd w:val="clear" w:color="auto" w:fill="C6D9F1" w:themeFill="text2" w:themeFillTint="33"/>
          </w:tcPr>
          <w:p w14:paraId="10282A52" w14:textId="77777777" w:rsidR="000F71AC" w:rsidRPr="008941C0" w:rsidRDefault="000F71AC" w:rsidP="000F71AC">
            <w:pPr>
              <w:jc w:val="center"/>
              <w:rPr>
                <w:b/>
              </w:rPr>
            </w:pPr>
            <w:proofErr w:type="spellStart"/>
            <w:r w:rsidRPr="008941C0">
              <w:rPr>
                <w:b/>
              </w:rPr>
              <w:lastRenderedPageBreak/>
              <w:t>Ambae</w:t>
            </w:r>
            <w:proofErr w:type="spellEnd"/>
          </w:p>
        </w:tc>
      </w:tr>
      <w:tr w:rsidR="000F71AC" w:rsidRPr="008941C0" w14:paraId="6182213D" w14:textId="77777777" w:rsidTr="000F71AC">
        <w:tc>
          <w:tcPr>
            <w:tcW w:w="1668" w:type="dxa"/>
            <w:shd w:val="clear" w:color="auto" w:fill="auto"/>
          </w:tcPr>
          <w:p w14:paraId="2AA8E834" w14:textId="77777777" w:rsidR="000F71AC" w:rsidRDefault="006768F7" w:rsidP="000F71AC">
            <w:r>
              <w:t>Sara</w:t>
            </w:r>
          </w:p>
          <w:p w14:paraId="5896BF18" w14:textId="2CE0EAA2" w:rsidR="006768F7" w:rsidRPr="008941C0" w:rsidRDefault="006768F7" w:rsidP="000F71AC">
            <w:r>
              <w:t>(N)</w:t>
            </w:r>
          </w:p>
        </w:tc>
        <w:tc>
          <w:tcPr>
            <w:tcW w:w="2409" w:type="dxa"/>
            <w:shd w:val="clear" w:color="auto" w:fill="auto"/>
          </w:tcPr>
          <w:p w14:paraId="07312266" w14:textId="77777777" w:rsidR="006768F7" w:rsidRPr="00073EEC" w:rsidRDefault="006768F7" w:rsidP="006768F7">
            <w:pPr>
              <w:rPr>
                <w:sz w:val="20"/>
                <w:szCs w:val="20"/>
              </w:rPr>
            </w:pPr>
            <w:proofErr w:type="spellStart"/>
            <w:r w:rsidRPr="00073EEC">
              <w:rPr>
                <w:b/>
                <w:sz w:val="20"/>
                <w:szCs w:val="20"/>
              </w:rPr>
              <w:t>Lat</w:t>
            </w:r>
            <w:proofErr w:type="spellEnd"/>
            <w:r w:rsidRPr="00073EEC">
              <w:rPr>
                <w:sz w:val="20"/>
                <w:szCs w:val="20"/>
              </w:rPr>
              <w:t xml:space="preserve"> S 15 26 16 </w:t>
            </w:r>
          </w:p>
          <w:p w14:paraId="0301655F" w14:textId="77777777" w:rsidR="006768F7" w:rsidRPr="00073EEC" w:rsidRDefault="006768F7" w:rsidP="006768F7">
            <w:pPr>
              <w:rPr>
                <w:sz w:val="20"/>
                <w:szCs w:val="20"/>
              </w:rPr>
            </w:pPr>
            <w:r w:rsidRPr="00073EEC">
              <w:rPr>
                <w:b/>
                <w:sz w:val="20"/>
                <w:szCs w:val="20"/>
              </w:rPr>
              <w:t xml:space="preserve">Long </w:t>
            </w:r>
            <w:r w:rsidRPr="00073EEC">
              <w:rPr>
                <w:sz w:val="20"/>
                <w:szCs w:val="20"/>
              </w:rPr>
              <w:t xml:space="preserve">E 168 09 15  </w:t>
            </w:r>
          </w:p>
          <w:p w14:paraId="7EAE2A37" w14:textId="77777777" w:rsidR="000F71AC" w:rsidRPr="008941C0" w:rsidRDefault="000F71AC" w:rsidP="000F71AC"/>
          <w:p w14:paraId="7A9673AB" w14:textId="77777777" w:rsidR="000F71AC" w:rsidRPr="008941C0" w:rsidRDefault="000F71AC" w:rsidP="000F71AC">
            <w:pPr>
              <w:rPr>
                <w:b/>
              </w:rPr>
            </w:pPr>
          </w:p>
        </w:tc>
        <w:tc>
          <w:tcPr>
            <w:tcW w:w="3119" w:type="dxa"/>
            <w:shd w:val="clear" w:color="auto" w:fill="auto"/>
          </w:tcPr>
          <w:p w14:paraId="78E05257" w14:textId="77777777" w:rsidR="000F71AC" w:rsidRPr="008941C0" w:rsidRDefault="000F71AC" w:rsidP="000F71AC">
            <w:r w:rsidRPr="008941C0">
              <w:t>Twin otter, islander</w:t>
            </w:r>
          </w:p>
          <w:p w14:paraId="08E72B66" w14:textId="77777777" w:rsidR="004953FD" w:rsidRPr="008941C0" w:rsidRDefault="004953FD" w:rsidP="004953FD">
            <w:pPr>
              <w:rPr>
                <w:color w:val="000000"/>
                <w:lang w:val="en-AU" w:eastAsia="en-US"/>
              </w:rPr>
            </w:pPr>
            <w:r w:rsidRPr="008941C0">
              <w:rPr>
                <w:color w:val="000000"/>
                <w:lang w:val="en-AU" w:eastAsia="en-US"/>
              </w:rPr>
              <w:t>Mon, Wed, Fri, Sat</w:t>
            </w:r>
          </w:p>
          <w:p w14:paraId="033A029B" w14:textId="77777777" w:rsidR="000F71AC" w:rsidRPr="008941C0" w:rsidRDefault="000F71AC" w:rsidP="000F71AC"/>
          <w:p w14:paraId="6382A935" w14:textId="77777777" w:rsidR="000F71AC" w:rsidRPr="008941C0" w:rsidRDefault="000F71AC" w:rsidP="000F71AC">
            <w:pPr>
              <w:rPr>
                <w:b/>
              </w:rPr>
            </w:pPr>
          </w:p>
        </w:tc>
        <w:tc>
          <w:tcPr>
            <w:tcW w:w="1825" w:type="dxa"/>
            <w:shd w:val="clear" w:color="auto" w:fill="auto"/>
          </w:tcPr>
          <w:p w14:paraId="1715B717" w14:textId="77777777" w:rsidR="006768F7" w:rsidRDefault="006768F7" w:rsidP="006768F7">
            <w:r>
              <w:t>600m x 23m</w:t>
            </w:r>
          </w:p>
          <w:p w14:paraId="371DACD2" w14:textId="77777777" w:rsidR="006768F7" w:rsidRDefault="006768F7" w:rsidP="006768F7">
            <w:r>
              <w:t>Grass on coral</w:t>
            </w:r>
          </w:p>
          <w:p w14:paraId="387AA19E" w14:textId="2FEC4B69" w:rsidR="000F71AC" w:rsidRPr="008941C0" w:rsidRDefault="000F71AC" w:rsidP="000F71AC"/>
          <w:p w14:paraId="5396F6AD" w14:textId="77777777" w:rsidR="000F71AC" w:rsidRPr="008941C0" w:rsidRDefault="000F71AC" w:rsidP="000F71AC">
            <w:pPr>
              <w:rPr>
                <w:b/>
              </w:rPr>
            </w:pPr>
          </w:p>
        </w:tc>
      </w:tr>
      <w:tr w:rsidR="000F71AC" w:rsidRPr="008941C0" w14:paraId="6746E90C" w14:textId="77777777" w:rsidTr="000F71AC">
        <w:tc>
          <w:tcPr>
            <w:tcW w:w="1668" w:type="dxa"/>
            <w:shd w:val="clear" w:color="auto" w:fill="auto"/>
          </w:tcPr>
          <w:p w14:paraId="2D1AD8BC" w14:textId="77777777" w:rsidR="000F71AC" w:rsidRDefault="006768F7" w:rsidP="000F71AC">
            <w:proofErr w:type="spellStart"/>
            <w:r>
              <w:t>Lonorore</w:t>
            </w:r>
            <w:proofErr w:type="spellEnd"/>
          </w:p>
          <w:p w14:paraId="58420B8F" w14:textId="79F96ABA" w:rsidR="000E0822" w:rsidRPr="008941C0" w:rsidRDefault="000E0822" w:rsidP="000F71AC">
            <w:r>
              <w:t>(SW)</w:t>
            </w:r>
          </w:p>
        </w:tc>
        <w:tc>
          <w:tcPr>
            <w:tcW w:w="2409" w:type="dxa"/>
            <w:shd w:val="clear" w:color="auto" w:fill="auto"/>
          </w:tcPr>
          <w:p w14:paraId="067D420A" w14:textId="77777777" w:rsidR="006768F7" w:rsidRPr="00073EEC" w:rsidRDefault="006768F7" w:rsidP="006768F7">
            <w:pPr>
              <w:rPr>
                <w:sz w:val="20"/>
                <w:szCs w:val="20"/>
              </w:rPr>
            </w:pPr>
            <w:proofErr w:type="spellStart"/>
            <w:r w:rsidRPr="00073EEC">
              <w:rPr>
                <w:b/>
                <w:sz w:val="20"/>
                <w:szCs w:val="20"/>
              </w:rPr>
              <w:t>Lat</w:t>
            </w:r>
            <w:proofErr w:type="spellEnd"/>
            <w:r w:rsidRPr="00073EEC">
              <w:rPr>
                <w:sz w:val="20"/>
                <w:szCs w:val="20"/>
              </w:rPr>
              <w:t xml:space="preserve"> S 15 52 10 </w:t>
            </w:r>
          </w:p>
          <w:p w14:paraId="0E5B20D3" w14:textId="77777777" w:rsidR="006768F7" w:rsidRPr="00073EEC" w:rsidRDefault="006768F7" w:rsidP="006768F7">
            <w:pPr>
              <w:rPr>
                <w:sz w:val="20"/>
                <w:szCs w:val="20"/>
              </w:rPr>
            </w:pPr>
            <w:r w:rsidRPr="00073EEC">
              <w:rPr>
                <w:b/>
                <w:sz w:val="20"/>
                <w:szCs w:val="20"/>
              </w:rPr>
              <w:t xml:space="preserve">Long </w:t>
            </w:r>
            <w:r w:rsidRPr="00073EEC">
              <w:rPr>
                <w:sz w:val="20"/>
                <w:szCs w:val="20"/>
              </w:rPr>
              <w:t>E 168 09 55</w:t>
            </w:r>
          </w:p>
          <w:p w14:paraId="4FBB09B6" w14:textId="754C2D92" w:rsidR="000F71AC" w:rsidRPr="008941C0" w:rsidRDefault="000F71AC" w:rsidP="000F71AC">
            <w:pPr>
              <w:rPr>
                <w:b/>
              </w:rPr>
            </w:pPr>
          </w:p>
        </w:tc>
        <w:tc>
          <w:tcPr>
            <w:tcW w:w="3119" w:type="dxa"/>
            <w:shd w:val="clear" w:color="auto" w:fill="auto"/>
          </w:tcPr>
          <w:p w14:paraId="55705F8F" w14:textId="77777777" w:rsidR="000F71AC" w:rsidRPr="008941C0" w:rsidRDefault="000F71AC" w:rsidP="000F71AC">
            <w:r w:rsidRPr="008941C0">
              <w:t>Twin otter, islander</w:t>
            </w:r>
          </w:p>
          <w:p w14:paraId="530EE5FD" w14:textId="77777777" w:rsidR="000F71AC" w:rsidRPr="008941C0" w:rsidRDefault="000F71AC" w:rsidP="000F71AC">
            <w:pPr>
              <w:rPr>
                <w:color w:val="000000"/>
                <w:lang w:val="en-AU" w:eastAsia="en-US"/>
              </w:rPr>
            </w:pPr>
            <w:r w:rsidRPr="008941C0">
              <w:rPr>
                <w:color w:val="000000"/>
                <w:lang w:val="en-AU" w:eastAsia="en-US"/>
              </w:rPr>
              <w:t>Mon, Wed, Fri, Sat</w:t>
            </w:r>
          </w:p>
          <w:p w14:paraId="7D99EA1B" w14:textId="77777777" w:rsidR="000F71AC" w:rsidRPr="008941C0" w:rsidRDefault="000F71AC" w:rsidP="000F71AC"/>
        </w:tc>
        <w:tc>
          <w:tcPr>
            <w:tcW w:w="1825" w:type="dxa"/>
            <w:shd w:val="clear" w:color="auto" w:fill="auto"/>
          </w:tcPr>
          <w:p w14:paraId="3A639BE5" w14:textId="77777777" w:rsidR="006768F7" w:rsidRDefault="006768F7" w:rsidP="006768F7">
            <w:r>
              <w:t>1200m x 23m</w:t>
            </w:r>
          </w:p>
          <w:p w14:paraId="1A606E0B" w14:textId="77777777" w:rsidR="006768F7" w:rsidRDefault="006768F7" w:rsidP="006768F7">
            <w:r>
              <w:t>Bitumen</w:t>
            </w:r>
          </w:p>
          <w:p w14:paraId="7750868E" w14:textId="77777777" w:rsidR="000F71AC" w:rsidRPr="008941C0" w:rsidRDefault="000F71AC" w:rsidP="000F71AC"/>
        </w:tc>
      </w:tr>
    </w:tbl>
    <w:p w14:paraId="70C5BFF2" w14:textId="77777777" w:rsidR="001F6F45" w:rsidRDefault="001F6F45" w:rsidP="001F6F45">
      <w:pPr>
        <w:rPr>
          <w:rFonts w:ascii="Georgia" w:hAnsi="Georgia"/>
          <w:sz w:val="22"/>
          <w:szCs w:val="22"/>
        </w:rPr>
      </w:pPr>
    </w:p>
    <w:p w14:paraId="56C516AD" w14:textId="77777777" w:rsidR="001F6F45" w:rsidRDefault="001F6F45" w:rsidP="001F6F45">
      <w:pPr>
        <w:rPr>
          <w:rFonts w:ascii="Georgia" w:hAnsi="Georgia"/>
          <w:sz w:val="22"/>
          <w:szCs w:val="22"/>
        </w:rPr>
      </w:pPr>
    </w:p>
    <w:p w14:paraId="6203CAFB" w14:textId="2403E412" w:rsidR="001F6F45" w:rsidRPr="000F71AC" w:rsidRDefault="001F6F45" w:rsidP="000F71AC">
      <w:pPr>
        <w:pStyle w:val="Heading2"/>
        <w:rPr>
          <w:color w:val="auto"/>
        </w:rPr>
      </w:pPr>
      <w:r w:rsidRPr="000F71AC">
        <w:rPr>
          <w:color w:val="auto"/>
        </w:rPr>
        <w:t>Sea Transport</w:t>
      </w:r>
    </w:p>
    <w:p w14:paraId="44515D62" w14:textId="77777777" w:rsidR="001F6F45" w:rsidRDefault="001F6F45" w:rsidP="001F6F45">
      <w:pPr>
        <w:rPr>
          <w:rFonts w:ascii="Georgia" w:hAnsi="Georgia"/>
          <w:sz w:val="22"/>
          <w:szCs w:val="22"/>
        </w:rPr>
      </w:pPr>
    </w:p>
    <w:p w14:paraId="00784016" w14:textId="3DC2C17C" w:rsidR="001F6F45" w:rsidRDefault="001F6F45" w:rsidP="001F6F45">
      <w:pPr>
        <w:rPr>
          <w:rFonts w:ascii="Georgia" w:hAnsi="Georgia"/>
          <w:sz w:val="22"/>
          <w:szCs w:val="22"/>
        </w:rPr>
      </w:pPr>
      <w:r w:rsidRPr="00A762FA">
        <w:rPr>
          <w:rFonts w:ascii="Georgia" w:hAnsi="Georgia"/>
          <w:sz w:val="22"/>
          <w:szCs w:val="22"/>
        </w:rPr>
        <w:t>Ships that service Pe</w:t>
      </w:r>
      <w:r w:rsidR="00283428" w:rsidRPr="00A762FA">
        <w:rPr>
          <w:rFonts w:ascii="Georgia" w:hAnsi="Georgia"/>
          <w:sz w:val="22"/>
          <w:szCs w:val="22"/>
        </w:rPr>
        <w:t>n</w:t>
      </w:r>
      <w:r w:rsidRPr="00A762FA">
        <w:rPr>
          <w:rFonts w:ascii="Georgia" w:hAnsi="Georgia"/>
          <w:sz w:val="22"/>
          <w:szCs w:val="22"/>
        </w:rPr>
        <w:t>tecost</w:t>
      </w:r>
      <w:r w:rsidR="00A612ED">
        <w:rPr>
          <w:rFonts w:ascii="Georgia" w:hAnsi="Georgia"/>
          <w:sz w:val="22"/>
          <w:szCs w:val="22"/>
        </w:rPr>
        <w:t>:</w:t>
      </w:r>
    </w:p>
    <w:p w14:paraId="4F7FAEBE" w14:textId="77777777" w:rsidR="001453EE" w:rsidRDefault="001453EE" w:rsidP="00283428"/>
    <w:p w14:paraId="7C6C6833" w14:textId="77777777" w:rsidR="00283428" w:rsidRPr="00CA363D" w:rsidRDefault="00283428" w:rsidP="00283428">
      <w:r w:rsidRPr="00CA363D">
        <w:t>Tina 1/Brisk</w:t>
      </w:r>
    </w:p>
    <w:p w14:paraId="65E659FF" w14:textId="77777777" w:rsidR="00283428" w:rsidRDefault="00283428" w:rsidP="00283428">
      <w:r w:rsidRPr="00CA363D">
        <w:t>Vanuatu Cargo</w:t>
      </w:r>
    </w:p>
    <w:p w14:paraId="51177403" w14:textId="77777777" w:rsidR="00283428" w:rsidRDefault="00283428" w:rsidP="00283428">
      <w:r w:rsidRPr="00F70ECA">
        <w:t xml:space="preserve">LC </w:t>
      </w:r>
      <w:proofErr w:type="spellStart"/>
      <w:r w:rsidRPr="00F70ECA">
        <w:t>Sarafenua</w:t>
      </w:r>
      <w:proofErr w:type="spellEnd"/>
    </w:p>
    <w:p w14:paraId="0BCA71E8" w14:textId="77777777" w:rsidR="00283428" w:rsidRDefault="00283428" w:rsidP="00283428">
      <w:r>
        <w:t>MV Brooklyn</w:t>
      </w:r>
    </w:p>
    <w:p w14:paraId="70808A73" w14:textId="77777777" w:rsidR="00283428" w:rsidRPr="00CA363D" w:rsidRDefault="00283428" w:rsidP="00283428">
      <w:r>
        <w:t xml:space="preserve">LC </w:t>
      </w:r>
      <w:proofErr w:type="spellStart"/>
      <w:r>
        <w:t>Austrader</w:t>
      </w:r>
      <w:proofErr w:type="spellEnd"/>
    </w:p>
    <w:p w14:paraId="0E4C4E53" w14:textId="77777777" w:rsidR="00283428" w:rsidRPr="00CA363D" w:rsidRDefault="00283428" w:rsidP="00283428">
      <w:r w:rsidRPr="00CA363D">
        <w:t xml:space="preserve">MV </w:t>
      </w:r>
      <w:proofErr w:type="spellStart"/>
      <w:r w:rsidRPr="00CA363D">
        <w:t>Makila</w:t>
      </w:r>
      <w:proofErr w:type="spellEnd"/>
      <w:r w:rsidRPr="00CA363D">
        <w:t xml:space="preserve"> </w:t>
      </w:r>
    </w:p>
    <w:p w14:paraId="20657309" w14:textId="77777777" w:rsidR="00283428" w:rsidRPr="00CA363D" w:rsidRDefault="00283428" w:rsidP="00283428">
      <w:r w:rsidRPr="00CA363D">
        <w:t xml:space="preserve">MV </w:t>
      </w:r>
      <w:proofErr w:type="spellStart"/>
      <w:r w:rsidRPr="00CA363D">
        <w:t>Kalyara</w:t>
      </w:r>
      <w:proofErr w:type="spellEnd"/>
    </w:p>
    <w:p w14:paraId="6EFAF28A" w14:textId="77777777" w:rsidR="00283428" w:rsidRPr="00CA363D" w:rsidRDefault="00283428" w:rsidP="00283428">
      <w:r w:rsidRPr="00CA363D">
        <w:t xml:space="preserve">MV </w:t>
      </w:r>
      <w:proofErr w:type="spellStart"/>
      <w:r w:rsidRPr="00CA363D">
        <w:t>Lepati</w:t>
      </w:r>
      <w:proofErr w:type="spellEnd"/>
    </w:p>
    <w:p w14:paraId="2C3782E8" w14:textId="77777777" w:rsidR="00283428" w:rsidRPr="00CA363D" w:rsidRDefault="00283428" w:rsidP="00283428">
      <w:r w:rsidRPr="00CA363D">
        <w:t xml:space="preserve">MV </w:t>
      </w:r>
      <w:proofErr w:type="spellStart"/>
      <w:r w:rsidRPr="00CA363D">
        <w:t>Keidi</w:t>
      </w:r>
      <w:proofErr w:type="spellEnd"/>
    </w:p>
    <w:p w14:paraId="203F4A69" w14:textId="77777777" w:rsidR="001F6F45" w:rsidRDefault="001F6F45" w:rsidP="001F6F45">
      <w:pPr>
        <w:rPr>
          <w:rFonts w:ascii="Georgia" w:hAnsi="Georgia"/>
          <w:sz w:val="22"/>
          <w:szCs w:val="22"/>
        </w:rPr>
      </w:pPr>
    </w:p>
    <w:p w14:paraId="700969A1" w14:textId="387529D8" w:rsidR="001F6F45" w:rsidRDefault="001F6F45" w:rsidP="001F6F45">
      <w:pPr>
        <w:rPr>
          <w:rFonts w:ascii="Georgia" w:hAnsi="Georgia"/>
          <w:b/>
          <w:sz w:val="22"/>
          <w:szCs w:val="22"/>
        </w:rPr>
      </w:pPr>
      <w:r w:rsidRPr="001453EE">
        <w:rPr>
          <w:rFonts w:ascii="Georgia" w:hAnsi="Georgia"/>
          <w:b/>
          <w:sz w:val="22"/>
          <w:szCs w:val="22"/>
        </w:rPr>
        <w:t xml:space="preserve">Ports </w:t>
      </w:r>
    </w:p>
    <w:p w14:paraId="57BE0B27" w14:textId="14D36C84" w:rsidR="006C693F" w:rsidRPr="006C693F" w:rsidRDefault="006C693F" w:rsidP="001F6F45">
      <w:pPr>
        <w:rPr>
          <w:rFonts w:ascii="Georgia" w:hAnsi="Georgia"/>
          <w:sz w:val="22"/>
          <w:szCs w:val="22"/>
        </w:rPr>
      </w:pPr>
      <w:r>
        <w:rPr>
          <w:rFonts w:ascii="Georgia" w:hAnsi="Georgia"/>
          <w:sz w:val="22"/>
          <w:szCs w:val="22"/>
        </w:rPr>
        <w:t xml:space="preserve">There are no major ports on the east coast of the island as the seas are too rough and it is dangerous to anchor. </w:t>
      </w:r>
      <w:bookmarkStart w:id="0" w:name="_GoBack"/>
      <w:bookmarkEnd w:id="0"/>
    </w:p>
    <w:p w14:paraId="705F7E12" w14:textId="77777777" w:rsidR="001453EE" w:rsidRPr="001453EE" w:rsidRDefault="001453EE" w:rsidP="001F6F45">
      <w:pPr>
        <w:rPr>
          <w:rFonts w:ascii="Georgia" w:hAnsi="Georgia"/>
          <w:b/>
          <w:sz w:val="22"/>
          <w:szCs w:val="22"/>
        </w:rPr>
      </w:pPr>
    </w:p>
    <w:tbl>
      <w:tblPr>
        <w:tblStyle w:val="TableGrid"/>
        <w:tblW w:w="0" w:type="auto"/>
        <w:tblLook w:val="04A0" w:firstRow="1" w:lastRow="0" w:firstColumn="1" w:lastColumn="0" w:noHBand="0" w:noVBand="1"/>
      </w:tblPr>
      <w:tblGrid>
        <w:gridCol w:w="2212"/>
        <w:gridCol w:w="3098"/>
        <w:gridCol w:w="3597"/>
      </w:tblGrid>
      <w:tr w:rsidR="001F6F45" w:rsidRPr="00893E3D" w14:paraId="0F781C48" w14:textId="77777777" w:rsidTr="000F71AC">
        <w:tc>
          <w:tcPr>
            <w:tcW w:w="2235" w:type="dxa"/>
            <w:shd w:val="clear" w:color="auto" w:fill="FFFF00"/>
          </w:tcPr>
          <w:p w14:paraId="01D30B41" w14:textId="77777777" w:rsidR="001F6F45" w:rsidRPr="00893E3D" w:rsidRDefault="001F6F45" w:rsidP="000F71AC">
            <w:pPr>
              <w:rPr>
                <w:b/>
              </w:rPr>
            </w:pPr>
            <w:r w:rsidRPr="00893E3D">
              <w:rPr>
                <w:b/>
              </w:rPr>
              <w:t>Port Name</w:t>
            </w:r>
          </w:p>
        </w:tc>
        <w:tc>
          <w:tcPr>
            <w:tcW w:w="3118" w:type="dxa"/>
            <w:shd w:val="clear" w:color="auto" w:fill="FFFF00"/>
          </w:tcPr>
          <w:p w14:paraId="1863708B" w14:textId="77777777" w:rsidR="001F6F45" w:rsidRPr="00893E3D" w:rsidRDefault="001F6F45" w:rsidP="000F71AC">
            <w:pPr>
              <w:rPr>
                <w:b/>
              </w:rPr>
            </w:pPr>
            <w:r>
              <w:rPr>
                <w:b/>
              </w:rPr>
              <w:t>Location/</w:t>
            </w:r>
            <w:r w:rsidRPr="00893E3D">
              <w:rPr>
                <w:b/>
              </w:rPr>
              <w:t>Coordinates</w:t>
            </w:r>
          </w:p>
        </w:tc>
        <w:tc>
          <w:tcPr>
            <w:tcW w:w="3668" w:type="dxa"/>
            <w:shd w:val="clear" w:color="auto" w:fill="FFFF00"/>
          </w:tcPr>
          <w:p w14:paraId="39E13341" w14:textId="77777777" w:rsidR="001F6F45" w:rsidRPr="00893E3D" w:rsidRDefault="001F6F45" w:rsidP="000F71AC">
            <w:pPr>
              <w:rPr>
                <w:b/>
              </w:rPr>
            </w:pPr>
            <w:r>
              <w:rPr>
                <w:b/>
              </w:rPr>
              <w:t>Type</w:t>
            </w:r>
          </w:p>
        </w:tc>
      </w:tr>
      <w:tr w:rsidR="001F6F45" w14:paraId="28321B20" w14:textId="77777777" w:rsidTr="000F71AC">
        <w:tc>
          <w:tcPr>
            <w:tcW w:w="9021" w:type="dxa"/>
            <w:gridSpan w:val="3"/>
            <w:shd w:val="clear" w:color="auto" w:fill="8DB3E2" w:themeFill="text2" w:themeFillTint="66"/>
          </w:tcPr>
          <w:p w14:paraId="0DE1BD91" w14:textId="5AD2622D" w:rsidR="001F6F45" w:rsidRPr="00054433" w:rsidRDefault="0074597A" w:rsidP="000F71AC">
            <w:pPr>
              <w:jc w:val="center"/>
              <w:rPr>
                <w:b/>
              </w:rPr>
            </w:pPr>
            <w:r>
              <w:rPr>
                <w:b/>
              </w:rPr>
              <w:t>Pentecost</w:t>
            </w:r>
          </w:p>
        </w:tc>
      </w:tr>
      <w:tr w:rsidR="001F6F45" w14:paraId="7D69E226" w14:textId="77777777" w:rsidTr="000F71AC">
        <w:tc>
          <w:tcPr>
            <w:tcW w:w="2235" w:type="dxa"/>
          </w:tcPr>
          <w:p w14:paraId="3DED71B3" w14:textId="39979015" w:rsidR="001F6F45" w:rsidRDefault="001F6F45" w:rsidP="000F71AC">
            <w:proofErr w:type="spellStart"/>
            <w:r>
              <w:t>Loane</w:t>
            </w:r>
            <w:proofErr w:type="spellEnd"/>
          </w:p>
        </w:tc>
        <w:tc>
          <w:tcPr>
            <w:tcW w:w="3118" w:type="dxa"/>
          </w:tcPr>
          <w:p w14:paraId="592FC21B" w14:textId="77777777" w:rsidR="001F6F45" w:rsidRPr="000702D2" w:rsidRDefault="001F6F45" w:rsidP="000F71AC"/>
        </w:tc>
        <w:tc>
          <w:tcPr>
            <w:tcW w:w="3668" w:type="dxa"/>
          </w:tcPr>
          <w:p w14:paraId="18367D19" w14:textId="5BD68EC0" w:rsidR="001F6F45" w:rsidRDefault="001F6F45" w:rsidP="001F6F45">
            <w:r>
              <w:t xml:space="preserve">Main Port. Landing craft. Access to Walter </w:t>
            </w:r>
            <w:proofErr w:type="spellStart"/>
            <w:r>
              <w:t>Lini</w:t>
            </w:r>
            <w:proofErr w:type="spellEnd"/>
            <w:r>
              <w:t xml:space="preserve"> School.</w:t>
            </w:r>
          </w:p>
        </w:tc>
      </w:tr>
      <w:tr w:rsidR="001F6F45" w14:paraId="604DF3D8" w14:textId="77777777" w:rsidTr="000F71AC">
        <w:tc>
          <w:tcPr>
            <w:tcW w:w="2235" w:type="dxa"/>
          </w:tcPr>
          <w:p w14:paraId="6215C33D" w14:textId="68A5D1F9" w:rsidR="001F6F45" w:rsidRDefault="00283428" w:rsidP="000F71AC">
            <w:proofErr w:type="spellStart"/>
            <w:r>
              <w:t>Abwatontora</w:t>
            </w:r>
            <w:proofErr w:type="spellEnd"/>
          </w:p>
        </w:tc>
        <w:tc>
          <w:tcPr>
            <w:tcW w:w="3118" w:type="dxa"/>
          </w:tcPr>
          <w:p w14:paraId="77EFE9AD" w14:textId="77777777" w:rsidR="001F6F45" w:rsidRPr="000702D2" w:rsidRDefault="001F6F45" w:rsidP="000F71AC">
            <w:pPr>
              <w:rPr>
                <w:u w:val="single"/>
              </w:rPr>
            </w:pPr>
          </w:p>
        </w:tc>
        <w:tc>
          <w:tcPr>
            <w:tcW w:w="3668" w:type="dxa"/>
          </w:tcPr>
          <w:p w14:paraId="49E48EFA" w14:textId="2641DE00" w:rsidR="001F6F45" w:rsidRDefault="00283428" w:rsidP="000F71AC">
            <w:r>
              <w:t>Landing craft in low seas. Road from West to East from this port</w:t>
            </w:r>
          </w:p>
        </w:tc>
      </w:tr>
      <w:tr w:rsidR="00AD5EB8" w14:paraId="5173D06B" w14:textId="77777777" w:rsidTr="000F71AC">
        <w:tc>
          <w:tcPr>
            <w:tcW w:w="2235" w:type="dxa"/>
          </w:tcPr>
          <w:p w14:paraId="6A4587F1" w14:textId="630F873D" w:rsidR="00AD5EB8" w:rsidRDefault="00AD5EB8" w:rsidP="000F71AC">
            <w:proofErr w:type="spellStart"/>
            <w:r>
              <w:t>Loltong</w:t>
            </w:r>
            <w:proofErr w:type="spellEnd"/>
          </w:p>
        </w:tc>
        <w:tc>
          <w:tcPr>
            <w:tcW w:w="3118" w:type="dxa"/>
          </w:tcPr>
          <w:p w14:paraId="087D1FD7" w14:textId="77777777" w:rsidR="00AD5EB8" w:rsidRPr="000702D2" w:rsidRDefault="00AD5EB8" w:rsidP="000F71AC"/>
        </w:tc>
        <w:tc>
          <w:tcPr>
            <w:tcW w:w="3668" w:type="dxa"/>
          </w:tcPr>
          <w:p w14:paraId="433B352D" w14:textId="06D28945" w:rsidR="00AD5EB8" w:rsidRDefault="006C693F" w:rsidP="000F71AC">
            <w:r>
              <w:t xml:space="preserve">Good harbour. Main passage for North. Landing craft </w:t>
            </w:r>
          </w:p>
        </w:tc>
      </w:tr>
      <w:tr w:rsidR="001F6F45" w14:paraId="310A9AFF" w14:textId="77777777" w:rsidTr="000F71AC">
        <w:tc>
          <w:tcPr>
            <w:tcW w:w="2235" w:type="dxa"/>
          </w:tcPr>
          <w:p w14:paraId="2BC93953" w14:textId="47EE5C19" w:rsidR="001F6F45" w:rsidRDefault="00283428" w:rsidP="000F71AC">
            <w:proofErr w:type="spellStart"/>
            <w:r>
              <w:t>Namaram</w:t>
            </w:r>
            <w:proofErr w:type="spellEnd"/>
          </w:p>
        </w:tc>
        <w:tc>
          <w:tcPr>
            <w:tcW w:w="3118" w:type="dxa"/>
          </w:tcPr>
          <w:p w14:paraId="61A8E896" w14:textId="77777777" w:rsidR="001F6F45" w:rsidRPr="000702D2" w:rsidRDefault="001F6F45" w:rsidP="000F71AC"/>
        </w:tc>
        <w:tc>
          <w:tcPr>
            <w:tcW w:w="3668" w:type="dxa"/>
          </w:tcPr>
          <w:p w14:paraId="27EFAE9E" w14:textId="70469A92" w:rsidR="001F6F45" w:rsidRDefault="00283428" w:rsidP="000F71AC">
            <w:r>
              <w:t>Landing craft</w:t>
            </w:r>
            <w:r w:rsidR="00D32476">
              <w:t>. Road to East.</w:t>
            </w:r>
          </w:p>
        </w:tc>
      </w:tr>
      <w:tr w:rsidR="001F6F45" w14:paraId="253BE0DF" w14:textId="77777777" w:rsidTr="000F71AC">
        <w:tc>
          <w:tcPr>
            <w:tcW w:w="2235" w:type="dxa"/>
          </w:tcPr>
          <w:p w14:paraId="7EE8F9EE" w14:textId="0428E34B" w:rsidR="001F6F45" w:rsidRDefault="00AD5EB8" w:rsidP="000F71AC">
            <w:proofErr w:type="spellStart"/>
            <w:r>
              <w:t>Bwatnapne</w:t>
            </w:r>
            <w:proofErr w:type="spellEnd"/>
          </w:p>
        </w:tc>
        <w:tc>
          <w:tcPr>
            <w:tcW w:w="3118" w:type="dxa"/>
          </w:tcPr>
          <w:p w14:paraId="4AC922BC" w14:textId="77777777" w:rsidR="001F6F45" w:rsidRPr="000702D2" w:rsidRDefault="001F6F45" w:rsidP="000F71AC"/>
        </w:tc>
        <w:tc>
          <w:tcPr>
            <w:tcW w:w="3668" w:type="dxa"/>
          </w:tcPr>
          <w:p w14:paraId="21466921" w14:textId="4A60BFD9" w:rsidR="001F6F45" w:rsidRDefault="00AD5EB8" w:rsidP="000F71AC">
            <w:r>
              <w:t>Landing craft</w:t>
            </w:r>
            <w:r w:rsidR="00C37CD8">
              <w:t xml:space="preserve">. Access to </w:t>
            </w:r>
            <w:proofErr w:type="spellStart"/>
            <w:r w:rsidR="00C37CD8">
              <w:t>Bwatnapne</w:t>
            </w:r>
            <w:proofErr w:type="spellEnd"/>
            <w:r w:rsidR="00C37CD8">
              <w:t xml:space="preserve"> boarding school.</w:t>
            </w:r>
          </w:p>
        </w:tc>
      </w:tr>
      <w:tr w:rsidR="001F6F45" w14:paraId="04D6062F" w14:textId="77777777" w:rsidTr="000F71AC">
        <w:tc>
          <w:tcPr>
            <w:tcW w:w="2235" w:type="dxa"/>
          </w:tcPr>
          <w:p w14:paraId="052E823D" w14:textId="5B8B1EEC" w:rsidR="001F6F45" w:rsidRDefault="00AD5EB8" w:rsidP="000F71AC">
            <w:proofErr w:type="spellStart"/>
            <w:r>
              <w:t>Melsisi</w:t>
            </w:r>
            <w:proofErr w:type="spellEnd"/>
          </w:p>
        </w:tc>
        <w:tc>
          <w:tcPr>
            <w:tcW w:w="3118" w:type="dxa"/>
          </w:tcPr>
          <w:p w14:paraId="64470C9D" w14:textId="77777777" w:rsidR="001F6F45" w:rsidRPr="000702D2" w:rsidRDefault="001F6F45" w:rsidP="000F71AC"/>
        </w:tc>
        <w:tc>
          <w:tcPr>
            <w:tcW w:w="3668" w:type="dxa"/>
          </w:tcPr>
          <w:p w14:paraId="14BBD48E" w14:textId="390DAD09" w:rsidR="001F6F45" w:rsidRDefault="00AD5EB8" w:rsidP="000F71AC">
            <w:r>
              <w:t>Landing craft</w:t>
            </w:r>
          </w:p>
        </w:tc>
      </w:tr>
      <w:tr w:rsidR="001F6F45" w14:paraId="0C58E6D2" w14:textId="77777777" w:rsidTr="000F71AC">
        <w:tc>
          <w:tcPr>
            <w:tcW w:w="2235" w:type="dxa"/>
          </w:tcPr>
          <w:p w14:paraId="21B7EE33" w14:textId="6E9D713B" w:rsidR="001F6F45" w:rsidRDefault="00AD5EB8" w:rsidP="000F71AC">
            <w:r>
              <w:t>Waterfall</w:t>
            </w:r>
          </w:p>
        </w:tc>
        <w:tc>
          <w:tcPr>
            <w:tcW w:w="3118" w:type="dxa"/>
          </w:tcPr>
          <w:p w14:paraId="2839EC0D" w14:textId="77777777" w:rsidR="001F6F45" w:rsidRPr="000702D2" w:rsidRDefault="001F6F45" w:rsidP="000F71AC"/>
        </w:tc>
        <w:tc>
          <w:tcPr>
            <w:tcW w:w="3668" w:type="dxa"/>
          </w:tcPr>
          <w:p w14:paraId="51217A2D" w14:textId="0866CDFE" w:rsidR="001F6F45" w:rsidRDefault="00AD5EB8" w:rsidP="00C37CD8">
            <w:r>
              <w:t>Landing craft</w:t>
            </w:r>
            <w:r w:rsidR="00D32476">
              <w:t xml:space="preserve">. Access to </w:t>
            </w:r>
            <w:proofErr w:type="spellStart"/>
            <w:r w:rsidR="00D32476">
              <w:t>Ranwadi</w:t>
            </w:r>
            <w:proofErr w:type="spellEnd"/>
            <w:r w:rsidR="00D32476">
              <w:t xml:space="preserve"> </w:t>
            </w:r>
            <w:r w:rsidR="00C37CD8">
              <w:t>College</w:t>
            </w:r>
          </w:p>
        </w:tc>
      </w:tr>
      <w:tr w:rsidR="001F6F45" w14:paraId="2EDEF45B" w14:textId="77777777" w:rsidTr="000F71AC">
        <w:tc>
          <w:tcPr>
            <w:tcW w:w="2235" w:type="dxa"/>
          </w:tcPr>
          <w:p w14:paraId="499BAAEE" w14:textId="22A93527" w:rsidR="001F6F45" w:rsidRDefault="00AD5EB8" w:rsidP="000F71AC">
            <w:proofErr w:type="spellStart"/>
            <w:r>
              <w:t>Waet</w:t>
            </w:r>
            <w:proofErr w:type="spellEnd"/>
            <w:r>
              <w:t xml:space="preserve"> </w:t>
            </w:r>
            <w:proofErr w:type="spellStart"/>
            <w:r>
              <w:t>wota</w:t>
            </w:r>
            <w:proofErr w:type="spellEnd"/>
          </w:p>
        </w:tc>
        <w:tc>
          <w:tcPr>
            <w:tcW w:w="3118" w:type="dxa"/>
          </w:tcPr>
          <w:p w14:paraId="73F93F7B" w14:textId="77777777" w:rsidR="001F6F45" w:rsidRPr="000702D2" w:rsidRDefault="001F6F45" w:rsidP="000F71AC"/>
        </w:tc>
        <w:tc>
          <w:tcPr>
            <w:tcW w:w="3668" w:type="dxa"/>
          </w:tcPr>
          <w:p w14:paraId="3C05356A" w14:textId="7AEFA626" w:rsidR="001F6F45" w:rsidRDefault="00AD5EB8" w:rsidP="006C693F">
            <w:r>
              <w:t>Landing craft</w:t>
            </w:r>
            <w:r w:rsidR="00C37CD8">
              <w:t xml:space="preserve">. Access to </w:t>
            </w:r>
            <w:r w:rsidR="006C693F">
              <w:t>boarding Primary school</w:t>
            </w:r>
            <w:r w:rsidR="00C37CD8">
              <w:t>.</w:t>
            </w:r>
          </w:p>
        </w:tc>
      </w:tr>
      <w:tr w:rsidR="001F6F45" w14:paraId="308AFF14" w14:textId="77777777" w:rsidTr="000F71AC">
        <w:tc>
          <w:tcPr>
            <w:tcW w:w="2235" w:type="dxa"/>
          </w:tcPr>
          <w:p w14:paraId="3A512086" w14:textId="5068EA51" w:rsidR="001F6F45" w:rsidRDefault="00AD5EB8" w:rsidP="000F71AC">
            <w:proofErr w:type="spellStart"/>
            <w:r>
              <w:t>Panas</w:t>
            </w:r>
            <w:proofErr w:type="spellEnd"/>
          </w:p>
        </w:tc>
        <w:tc>
          <w:tcPr>
            <w:tcW w:w="3118" w:type="dxa"/>
          </w:tcPr>
          <w:p w14:paraId="555989DF" w14:textId="77777777" w:rsidR="001F6F45" w:rsidRPr="000702D2" w:rsidRDefault="001F6F45" w:rsidP="000F71AC"/>
        </w:tc>
        <w:tc>
          <w:tcPr>
            <w:tcW w:w="3668" w:type="dxa"/>
          </w:tcPr>
          <w:p w14:paraId="670B1E01" w14:textId="400014B6" w:rsidR="001F6F45" w:rsidRDefault="00AD5EB8" w:rsidP="000F71AC">
            <w:r>
              <w:t>Anchorage</w:t>
            </w:r>
          </w:p>
        </w:tc>
      </w:tr>
      <w:tr w:rsidR="001F6F45" w14:paraId="7D7079A7" w14:textId="77777777" w:rsidTr="000F71AC">
        <w:tc>
          <w:tcPr>
            <w:tcW w:w="2235" w:type="dxa"/>
          </w:tcPr>
          <w:p w14:paraId="5F687FA0" w14:textId="63F1F466" w:rsidR="001F6F45" w:rsidRDefault="00AD5EB8" w:rsidP="000F71AC">
            <w:proofErr w:type="spellStart"/>
            <w:r>
              <w:t>Pangi</w:t>
            </w:r>
            <w:proofErr w:type="spellEnd"/>
          </w:p>
        </w:tc>
        <w:tc>
          <w:tcPr>
            <w:tcW w:w="3118" w:type="dxa"/>
          </w:tcPr>
          <w:p w14:paraId="46F50367" w14:textId="77777777" w:rsidR="001F6F45" w:rsidRPr="000702D2" w:rsidRDefault="001F6F45" w:rsidP="000F71AC"/>
        </w:tc>
        <w:tc>
          <w:tcPr>
            <w:tcW w:w="3668" w:type="dxa"/>
          </w:tcPr>
          <w:p w14:paraId="40905DEF" w14:textId="5E275186" w:rsidR="001F6F45" w:rsidRDefault="00AD5EB8" w:rsidP="000F71AC">
            <w:r>
              <w:t>Landing craft</w:t>
            </w:r>
          </w:p>
        </w:tc>
      </w:tr>
      <w:tr w:rsidR="001F6F45" w14:paraId="01872A21" w14:textId="77777777" w:rsidTr="000F71AC">
        <w:tc>
          <w:tcPr>
            <w:tcW w:w="2235" w:type="dxa"/>
          </w:tcPr>
          <w:p w14:paraId="6C5AF6C0" w14:textId="2FCD51D1" w:rsidR="001F6F45" w:rsidRDefault="00AD5EB8" w:rsidP="000F71AC">
            <w:proofErr w:type="spellStart"/>
            <w:r>
              <w:t>Ranputor</w:t>
            </w:r>
            <w:proofErr w:type="spellEnd"/>
          </w:p>
        </w:tc>
        <w:tc>
          <w:tcPr>
            <w:tcW w:w="3118" w:type="dxa"/>
          </w:tcPr>
          <w:p w14:paraId="78B91DE1" w14:textId="77777777" w:rsidR="001F6F45" w:rsidRPr="000702D2" w:rsidRDefault="001F6F45" w:rsidP="000F71AC"/>
        </w:tc>
        <w:tc>
          <w:tcPr>
            <w:tcW w:w="3668" w:type="dxa"/>
          </w:tcPr>
          <w:p w14:paraId="70BC43EF" w14:textId="67D7F5D1" w:rsidR="001F6F45" w:rsidRDefault="00D74A2D" w:rsidP="00D74A2D">
            <w:r>
              <w:t>Anchorage</w:t>
            </w:r>
          </w:p>
        </w:tc>
      </w:tr>
      <w:tr w:rsidR="006C143E" w14:paraId="3660D9BA" w14:textId="77777777" w:rsidTr="000F71AC">
        <w:tc>
          <w:tcPr>
            <w:tcW w:w="2235" w:type="dxa"/>
          </w:tcPr>
          <w:p w14:paraId="0F446F8C" w14:textId="68D8D559" w:rsidR="006C143E" w:rsidRDefault="006C143E" w:rsidP="000F71AC">
            <w:r>
              <w:lastRenderedPageBreak/>
              <w:t>Point Cross</w:t>
            </w:r>
          </w:p>
        </w:tc>
        <w:tc>
          <w:tcPr>
            <w:tcW w:w="3118" w:type="dxa"/>
          </w:tcPr>
          <w:p w14:paraId="4F78011C" w14:textId="77777777" w:rsidR="006C143E" w:rsidRPr="000702D2" w:rsidRDefault="006C143E" w:rsidP="000F71AC"/>
        </w:tc>
        <w:tc>
          <w:tcPr>
            <w:tcW w:w="3668" w:type="dxa"/>
          </w:tcPr>
          <w:p w14:paraId="49CF724D" w14:textId="617D9358" w:rsidR="006C143E" w:rsidRDefault="006C143E" w:rsidP="000F71AC">
            <w:r>
              <w:t>Anchorage</w:t>
            </w:r>
          </w:p>
        </w:tc>
      </w:tr>
      <w:tr w:rsidR="001F6F45" w14:paraId="5E889981" w14:textId="77777777" w:rsidTr="000F71AC">
        <w:tc>
          <w:tcPr>
            <w:tcW w:w="2235" w:type="dxa"/>
          </w:tcPr>
          <w:p w14:paraId="616F9A2E" w14:textId="30C5B67A" w:rsidR="001F6F45" w:rsidRDefault="00C710FE" w:rsidP="000F71AC">
            <w:r>
              <w:t xml:space="preserve">Bay </w:t>
            </w:r>
            <w:proofErr w:type="spellStart"/>
            <w:r>
              <w:t>Martelie</w:t>
            </w:r>
            <w:proofErr w:type="spellEnd"/>
            <w:r w:rsidR="00890306">
              <w:t xml:space="preserve"> (SE)</w:t>
            </w:r>
          </w:p>
        </w:tc>
        <w:tc>
          <w:tcPr>
            <w:tcW w:w="3118" w:type="dxa"/>
          </w:tcPr>
          <w:p w14:paraId="117AB6C6" w14:textId="77777777" w:rsidR="001F6F45" w:rsidRPr="000702D2" w:rsidRDefault="001F6F45" w:rsidP="000F71AC"/>
        </w:tc>
        <w:tc>
          <w:tcPr>
            <w:tcW w:w="3668" w:type="dxa"/>
          </w:tcPr>
          <w:p w14:paraId="2BC27829" w14:textId="3434CE3D" w:rsidR="001F6F45" w:rsidRDefault="006C143E" w:rsidP="000F71AC">
            <w:r>
              <w:t>Banana boat only</w:t>
            </w:r>
          </w:p>
        </w:tc>
      </w:tr>
      <w:tr w:rsidR="001F6F45" w14:paraId="0D3C22EA" w14:textId="77777777" w:rsidTr="000F71AC">
        <w:tc>
          <w:tcPr>
            <w:tcW w:w="2235" w:type="dxa"/>
          </w:tcPr>
          <w:p w14:paraId="3975D72F" w14:textId="02C4FAD2" w:rsidR="001F6F45" w:rsidRDefault="001F6F45" w:rsidP="000F71AC"/>
        </w:tc>
        <w:tc>
          <w:tcPr>
            <w:tcW w:w="3118" w:type="dxa"/>
          </w:tcPr>
          <w:p w14:paraId="78CD006F" w14:textId="77777777" w:rsidR="001F6F45" w:rsidRPr="000702D2" w:rsidRDefault="001F6F45" w:rsidP="000F71AC"/>
        </w:tc>
        <w:tc>
          <w:tcPr>
            <w:tcW w:w="3668" w:type="dxa"/>
          </w:tcPr>
          <w:p w14:paraId="6B96A4C6" w14:textId="65C41E5A" w:rsidR="001F6F45" w:rsidRDefault="001F6F45" w:rsidP="000F71AC"/>
        </w:tc>
      </w:tr>
    </w:tbl>
    <w:p w14:paraId="342632BC" w14:textId="77777777" w:rsidR="001F6F45" w:rsidRDefault="001F6F45" w:rsidP="001F6F45">
      <w:pPr>
        <w:rPr>
          <w:rFonts w:ascii="Georgia" w:hAnsi="Georgia"/>
          <w:sz w:val="22"/>
          <w:szCs w:val="22"/>
        </w:rPr>
      </w:pPr>
    </w:p>
    <w:p w14:paraId="7F4C9C3C" w14:textId="77777777" w:rsidR="00AD13CA" w:rsidRDefault="00AD13CA" w:rsidP="00F46134">
      <w:pPr>
        <w:ind w:left="540"/>
        <w:rPr>
          <w:rFonts w:ascii="Georgia" w:hAnsi="Georgia"/>
          <w:sz w:val="22"/>
          <w:szCs w:val="22"/>
        </w:rPr>
      </w:pPr>
    </w:p>
    <w:p w14:paraId="3912A7D4" w14:textId="77777777" w:rsidR="00AD13CA" w:rsidRDefault="00AD13CA" w:rsidP="00F46134">
      <w:pPr>
        <w:ind w:left="540"/>
        <w:rPr>
          <w:rFonts w:ascii="Georgia" w:hAnsi="Georgia"/>
          <w:sz w:val="22"/>
          <w:szCs w:val="22"/>
        </w:rPr>
      </w:pPr>
    </w:p>
    <w:p w14:paraId="1BBD3793" w14:textId="08FC3B68" w:rsidR="00AD13CA" w:rsidRPr="00A612ED" w:rsidRDefault="001453EE" w:rsidP="001453EE">
      <w:pPr>
        <w:rPr>
          <w:rFonts w:ascii="Georgia" w:hAnsi="Georgia"/>
          <w:b/>
          <w:sz w:val="22"/>
          <w:szCs w:val="22"/>
        </w:rPr>
      </w:pPr>
      <w:r w:rsidRPr="00A612ED">
        <w:rPr>
          <w:rFonts w:ascii="Georgia" w:hAnsi="Georgia"/>
          <w:b/>
          <w:sz w:val="22"/>
          <w:szCs w:val="22"/>
        </w:rPr>
        <w:t>Road transport</w:t>
      </w:r>
    </w:p>
    <w:p w14:paraId="4509C7C9" w14:textId="77777777" w:rsidR="00AD13CA" w:rsidRDefault="00AD13CA" w:rsidP="00F46134">
      <w:pPr>
        <w:ind w:left="540"/>
        <w:rPr>
          <w:rFonts w:ascii="Georgia" w:hAnsi="Georgia"/>
          <w:sz w:val="22"/>
          <w:szCs w:val="22"/>
        </w:rPr>
      </w:pPr>
    </w:p>
    <w:p w14:paraId="23424B81" w14:textId="2ED093E2" w:rsidR="00AD13CA" w:rsidRDefault="00944CD8" w:rsidP="00D61D13">
      <w:pPr>
        <w:rPr>
          <w:rFonts w:ascii="Georgia" w:hAnsi="Georgia"/>
          <w:sz w:val="22"/>
          <w:szCs w:val="22"/>
        </w:rPr>
      </w:pPr>
      <w:r>
        <w:rPr>
          <w:rFonts w:ascii="Georgia" w:hAnsi="Georgia"/>
          <w:sz w:val="22"/>
          <w:szCs w:val="22"/>
        </w:rPr>
        <w:t>There is a road that runs from North Pentecost to south down the middle of the island. The roads in the North in particular are very bad and can be unusable after heavy rain. Cargo transport is predominately via sea due to the treacherous roads and expensive transport prices.</w:t>
      </w:r>
    </w:p>
    <w:p w14:paraId="70CE20E3" w14:textId="77777777" w:rsidR="00944CD8" w:rsidRDefault="00944CD8" w:rsidP="00D61D13">
      <w:pPr>
        <w:rPr>
          <w:rFonts w:ascii="Georgia" w:hAnsi="Georgia"/>
          <w:sz w:val="22"/>
          <w:szCs w:val="22"/>
        </w:rPr>
      </w:pPr>
    </w:p>
    <w:p w14:paraId="43682EA9" w14:textId="3A2A9877" w:rsidR="0073728E" w:rsidRDefault="00944CD8" w:rsidP="00D61D13">
      <w:pPr>
        <w:rPr>
          <w:rFonts w:ascii="Georgia" w:hAnsi="Georgia"/>
          <w:sz w:val="22"/>
          <w:szCs w:val="22"/>
        </w:rPr>
      </w:pPr>
      <w:r>
        <w:rPr>
          <w:rFonts w:ascii="Georgia" w:hAnsi="Georgia"/>
          <w:sz w:val="22"/>
          <w:szCs w:val="22"/>
        </w:rPr>
        <w:t xml:space="preserve">A few cross roads and bush tracks exist from the west coast to the east. </w:t>
      </w:r>
      <w:proofErr w:type="gramStart"/>
      <w:r>
        <w:rPr>
          <w:rFonts w:ascii="Georgia" w:hAnsi="Georgia"/>
          <w:sz w:val="22"/>
          <w:szCs w:val="22"/>
        </w:rPr>
        <w:t xml:space="preserve">One at </w:t>
      </w:r>
      <w:proofErr w:type="spellStart"/>
      <w:r>
        <w:rPr>
          <w:rFonts w:ascii="Georgia" w:hAnsi="Georgia"/>
          <w:sz w:val="22"/>
          <w:szCs w:val="22"/>
        </w:rPr>
        <w:t>Namaram</w:t>
      </w:r>
      <w:proofErr w:type="spellEnd"/>
      <w:r>
        <w:rPr>
          <w:rFonts w:ascii="Georgia" w:hAnsi="Georgia"/>
          <w:sz w:val="22"/>
          <w:szCs w:val="22"/>
        </w:rPr>
        <w:t xml:space="preserve"> port and one at </w:t>
      </w:r>
      <w:proofErr w:type="spellStart"/>
      <w:r>
        <w:rPr>
          <w:rFonts w:ascii="Georgia" w:hAnsi="Georgia"/>
          <w:sz w:val="22"/>
          <w:szCs w:val="22"/>
        </w:rPr>
        <w:t>Abwatontora</w:t>
      </w:r>
      <w:proofErr w:type="spellEnd"/>
      <w:r>
        <w:rPr>
          <w:rFonts w:ascii="Georgia" w:hAnsi="Georgia"/>
          <w:sz w:val="22"/>
          <w:szCs w:val="22"/>
        </w:rPr>
        <w:t>.</w:t>
      </w:r>
      <w:proofErr w:type="gramEnd"/>
      <w:r>
        <w:rPr>
          <w:rFonts w:ascii="Georgia" w:hAnsi="Georgia"/>
          <w:sz w:val="22"/>
          <w:szCs w:val="22"/>
        </w:rPr>
        <w:t xml:space="preserve"> The middle of the island is very steep, taking all day to walk from one side of the</w:t>
      </w:r>
      <w:r w:rsidR="0073728E">
        <w:rPr>
          <w:rFonts w:ascii="Georgia" w:hAnsi="Georgia"/>
          <w:sz w:val="22"/>
          <w:szCs w:val="22"/>
        </w:rPr>
        <w:t xml:space="preserve"> island to the other. </w:t>
      </w:r>
    </w:p>
    <w:p w14:paraId="7FBE14A2" w14:textId="77777777" w:rsidR="0073728E" w:rsidRDefault="0073728E" w:rsidP="00D61D13">
      <w:pPr>
        <w:rPr>
          <w:rFonts w:ascii="Georgia" w:hAnsi="Georgia"/>
          <w:sz w:val="22"/>
          <w:szCs w:val="22"/>
        </w:rPr>
      </w:pPr>
    </w:p>
    <w:p w14:paraId="0F27F2C3" w14:textId="718ADE12" w:rsidR="0073728E" w:rsidRDefault="0073728E" w:rsidP="00D61D13">
      <w:pPr>
        <w:rPr>
          <w:rFonts w:ascii="Georgia" w:hAnsi="Georgia"/>
          <w:sz w:val="22"/>
          <w:szCs w:val="22"/>
        </w:rPr>
      </w:pPr>
      <w:r>
        <w:rPr>
          <w:rFonts w:ascii="Georgia" w:hAnsi="Georgia"/>
          <w:sz w:val="22"/>
          <w:szCs w:val="22"/>
        </w:rPr>
        <w:t xml:space="preserve">There is a road at the south of the island from </w:t>
      </w:r>
      <w:proofErr w:type="spellStart"/>
      <w:r>
        <w:rPr>
          <w:rFonts w:ascii="Georgia" w:hAnsi="Georgia"/>
          <w:sz w:val="22"/>
          <w:szCs w:val="22"/>
        </w:rPr>
        <w:t>Pangi</w:t>
      </w:r>
      <w:proofErr w:type="spellEnd"/>
      <w:r>
        <w:rPr>
          <w:rFonts w:ascii="Georgia" w:hAnsi="Georgia"/>
          <w:sz w:val="22"/>
          <w:szCs w:val="22"/>
        </w:rPr>
        <w:t xml:space="preserve"> Port to </w:t>
      </w:r>
      <w:proofErr w:type="spellStart"/>
      <w:r>
        <w:rPr>
          <w:rFonts w:ascii="Georgia" w:hAnsi="Georgia"/>
          <w:sz w:val="22"/>
          <w:szCs w:val="22"/>
        </w:rPr>
        <w:t>Ranwas</w:t>
      </w:r>
      <w:proofErr w:type="spellEnd"/>
      <w:r>
        <w:rPr>
          <w:rFonts w:ascii="Georgia" w:hAnsi="Georgia"/>
          <w:sz w:val="22"/>
          <w:szCs w:val="22"/>
        </w:rPr>
        <w:t>, which produces Kava and taro.</w:t>
      </w:r>
    </w:p>
    <w:p w14:paraId="41575367" w14:textId="77777777" w:rsidR="00AD13CA" w:rsidRDefault="00AD13CA" w:rsidP="00F46134">
      <w:pPr>
        <w:ind w:left="540"/>
        <w:rPr>
          <w:rFonts w:ascii="Georgia" w:hAnsi="Georgia"/>
          <w:sz w:val="22"/>
          <w:szCs w:val="22"/>
        </w:rPr>
      </w:pPr>
    </w:p>
    <w:p w14:paraId="4E277175" w14:textId="77777777" w:rsidR="00AD13CA" w:rsidRDefault="00AD13CA" w:rsidP="00F46134">
      <w:pPr>
        <w:ind w:left="540"/>
        <w:rPr>
          <w:rFonts w:ascii="Georgia" w:hAnsi="Georgia"/>
          <w:sz w:val="22"/>
          <w:szCs w:val="22"/>
        </w:rPr>
      </w:pPr>
    </w:p>
    <w:p w14:paraId="5A386394" w14:textId="77777777" w:rsidR="00AD13CA" w:rsidRDefault="00AD13CA" w:rsidP="00F46134">
      <w:pPr>
        <w:ind w:left="540"/>
        <w:rPr>
          <w:rFonts w:ascii="Georgia" w:hAnsi="Georgia"/>
          <w:sz w:val="22"/>
          <w:szCs w:val="22"/>
        </w:rPr>
      </w:pPr>
    </w:p>
    <w:p w14:paraId="405108F2" w14:textId="77777777" w:rsidR="00AD13CA" w:rsidRDefault="00AD13CA" w:rsidP="00F46134">
      <w:pPr>
        <w:ind w:left="540"/>
        <w:rPr>
          <w:rFonts w:ascii="Georgia" w:hAnsi="Georgia"/>
          <w:sz w:val="22"/>
          <w:szCs w:val="22"/>
        </w:rPr>
      </w:pPr>
    </w:p>
    <w:p w14:paraId="7FD10021" w14:textId="77777777" w:rsidR="00AD13CA" w:rsidRDefault="00AD13CA" w:rsidP="00F46134">
      <w:pPr>
        <w:ind w:left="540"/>
        <w:rPr>
          <w:rFonts w:ascii="Georgia" w:hAnsi="Georgia"/>
          <w:sz w:val="22"/>
          <w:szCs w:val="22"/>
        </w:rPr>
      </w:pPr>
    </w:p>
    <w:p w14:paraId="0FFEF87D" w14:textId="77777777" w:rsidR="00AD13CA" w:rsidRDefault="00AD13CA" w:rsidP="00F46134">
      <w:pPr>
        <w:ind w:left="540"/>
        <w:rPr>
          <w:rFonts w:ascii="Georgia" w:hAnsi="Georgia"/>
          <w:sz w:val="22"/>
          <w:szCs w:val="22"/>
        </w:rPr>
      </w:pPr>
    </w:p>
    <w:p w14:paraId="438F88AF" w14:textId="77777777" w:rsidR="00AD13CA" w:rsidRDefault="00AD13CA" w:rsidP="00F46134">
      <w:pPr>
        <w:ind w:left="540"/>
        <w:rPr>
          <w:rFonts w:ascii="Georgia" w:hAnsi="Georgia"/>
          <w:sz w:val="22"/>
          <w:szCs w:val="22"/>
        </w:rPr>
      </w:pPr>
    </w:p>
    <w:p w14:paraId="747B8108" w14:textId="77777777" w:rsidR="00AD13CA" w:rsidRDefault="00AD13CA" w:rsidP="00F46134">
      <w:pPr>
        <w:ind w:left="540"/>
        <w:rPr>
          <w:rFonts w:ascii="Georgia" w:hAnsi="Georgia"/>
          <w:sz w:val="22"/>
          <w:szCs w:val="22"/>
        </w:rPr>
      </w:pPr>
    </w:p>
    <w:p w14:paraId="4111F97B" w14:textId="77777777" w:rsidR="00AD13CA" w:rsidRDefault="00AD13CA" w:rsidP="00F46134">
      <w:pPr>
        <w:ind w:left="540"/>
        <w:rPr>
          <w:rFonts w:ascii="Georgia" w:hAnsi="Georgia"/>
          <w:sz w:val="22"/>
          <w:szCs w:val="22"/>
        </w:rPr>
      </w:pPr>
    </w:p>
    <w:p w14:paraId="699CBAF9" w14:textId="77777777" w:rsidR="00AD13CA" w:rsidRDefault="00AD13CA" w:rsidP="00F46134">
      <w:pPr>
        <w:ind w:left="540"/>
        <w:rPr>
          <w:rFonts w:ascii="Georgia" w:hAnsi="Georgia"/>
          <w:sz w:val="22"/>
          <w:szCs w:val="22"/>
        </w:rPr>
      </w:pPr>
    </w:p>
    <w:p w14:paraId="3CBDD3C0" w14:textId="77777777" w:rsidR="00AD13CA" w:rsidRDefault="00AD13CA" w:rsidP="00F46134">
      <w:pPr>
        <w:ind w:left="540"/>
        <w:rPr>
          <w:rFonts w:ascii="Georgia" w:hAnsi="Georgia"/>
          <w:sz w:val="22"/>
          <w:szCs w:val="22"/>
        </w:rPr>
      </w:pPr>
    </w:p>
    <w:p w14:paraId="597138CD" w14:textId="77777777" w:rsidR="00AD13CA" w:rsidRDefault="00AD13CA" w:rsidP="00F46134">
      <w:pPr>
        <w:ind w:left="540"/>
        <w:rPr>
          <w:rFonts w:ascii="Georgia" w:hAnsi="Georgia"/>
          <w:sz w:val="22"/>
          <w:szCs w:val="22"/>
        </w:rPr>
      </w:pPr>
    </w:p>
    <w:p w14:paraId="679CF852" w14:textId="77777777" w:rsidR="00AD13CA" w:rsidRDefault="00AD13CA" w:rsidP="00F46134">
      <w:pPr>
        <w:ind w:left="540"/>
        <w:rPr>
          <w:rFonts w:ascii="Georgia" w:hAnsi="Georgia"/>
          <w:sz w:val="22"/>
          <w:szCs w:val="22"/>
        </w:rPr>
      </w:pPr>
    </w:p>
    <w:p w14:paraId="0BEF588E" w14:textId="77777777" w:rsidR="00AD13CA" w:rsidRDefault="00AD13CA" w:rsidP="00F46134">
      <w:pPr>
        <w:ind w:left="540"/>
        <w:rPr>
          <w:rFonts w:ascii="Georgia" w:hAnsi="Georgia"/>
          <w:sz w:val="22"/>
          <w:szCs w:val="22"/>
        </w:rPr>
      </w:pPr>
    </w:p>
    <w:p w14:paraId="7824EF3D" w14:textId="3F43C2AF" w:rsidR="00AD13CA" w:rsidRDefault="00283B2A" w:rsidP="00F46134">
      <w:pPr>
        <w:ind w:left="540"/>
        <w:rPr>
          <w:rFonts w:ascii="Georgia" w:hAnsi="Georgia"/>
          <w:sz w:val="22"/>
          <w:szCs w:val="22"/>
        </w:rPr>
      </w:pPr>
      <w:r>
        <w:rPr>
          <w:rFonts w:ascii="Georgia" w:hAnsi="Georgia"/>
          <w:noProof/>
          <w:sz w:val="22"/>
          <w:szCs w:val="22"/>
          <w:lang w:val="en-US" w:eastAsia="en-US"/>
        </w:rPr>
        <w:lastRenderedPageBreak/>
        <w:drawing>
          <wp:inline distT="0" distB="0" distL="0" distR="0" wp14:anchorId="2590876C" wp14:editId="08B612A1">
            <wp:extent cx="5591175" cy="7912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wo.pdf"/>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591175" cy="7912100"/>
                    </a:xfrm>
                    <a:prstGeom prst="rect">
                      <a:avLst/>
                    </a:prstGeom>
                  </pic:spPr>
                </pic:pic>
              </a:graphicData>
            </a:graphic>
          </wp:inline>
        </w:drawing>
      </w:r>
    </w:p>
    <w:p w14:paraId="3BFAE515" w14:textId="77777777" w:rsidR="00AD13CA" w:rsidRDefault="00AD13CA" w:rsidP="00F46134">
      <w:pPr>
        <w:ind w:left="540"/>
        <w:rPr>
          <w:rFonts w:ascii="Georgia" w:hAnsi="Georgia"/>
          <w:sz w:val="22"/>
          <w:szCs w:val="22"/>
        </w:rPr>
      </w:pPr>
    </w:p>
    <w:p w14:paraId="23331C17" w14:textId="7C1ECE77" w:rsidR="00AD13CA" w:rsidRDefault="00A762FA" w:rsidP="00A762FA">
      <w:pPr>
        <w:rPr>
          <w:rFonts w:ascii="Georgia" w:hAnsi="Georgia"/>
          <w:sz w:val="22"/>
          <w:szCs w:val="22"/>
        </w:rPr>
      </w:pPr>
      <w:r>
        <w:rPr>
          <w:rFonts w:ascii="Georgia" w:hAnsi="Georgia"/>
          <w:sz w:val="22"/>
          <w:szCs w:val="22"/>
        </w:rPr>
        <w:t xml:space="preserve">Transport to </w:t>
      </w:r>
      <w:proofErr w:type="spellStart"/>
      <w:r>
        <w:rPr>
          <w:rFonts w:ascii="Georgia" w:hAnsi="Georgia"/>
          <w:sz w:val="22"/>
          <w:szCs w:val="22"/>
        </w:rPr>
        <w:t>Maewo</w:t>
      </w:r>
      <w:proofErr w:type="spellEnd"/>
      <w:r>
        <w:rPr>
          <w:rFonts w:ascii="Georgia" w:hAnsi="Georgia"/>
          <w:sz w:val="22"/>
          <w:szCs w:val="22"/>
        </w:rPr>
        <w:t xml:space="preserve"> is either via the sole airport at the North of the island, or by sea transport from </w:t>
      </w:r>
      <w:proofErr w:type="spellStart"/>
      <w:r>
        <w:rPr>
          <w:rFonts w:ascii="Georgia" w:hAnsi="Georgia"/>
          <w:sz w:val="22"/>
          <w:szCs w:val="22"/>
        </w:rPr>
        <w:t>Laone</w:t>
      </w:r>
      <w:proofErr w:type="spellEnd"/>
      <w:r>
        <w:rPr>
          <w:rFonts w:ascii="Georgia" w:hAnsi="Georgia"/>
          <w:sz w:val="22"/>
          <w:szCs w:val="22"/>
        </w:rPr>
        <w:t xml:space="preserve"> Port, Pentecost or </w:t>
      </w:r>
      <w:proofErr w:type="spellStart"/>
      <w:r>
        <w:rPr>
          <w:rFonts w:ascii="Georgia" w:hAnsi="Georgia"/>
          <w:sz w:val="22"/>
          <w:szCs w:val="22"/>
        </w:rPr>
        <w:t>Lolowai</w:t>
      </w:r>
      <w:proofErr w:type="spellEnd"/>
      <w:r>
        <w:rPr>
          <w:rFonts w:ascii="Georgia" w:hAnsi="Georgia"/>
          <w:sz w:val="22"/>
          <w:szCs w:val="22"/>
        </w:rPr>
        <w:t xml:space="preserve"> Port, </w:t>
      </w:r>
      <w:proofErr w:type="spellStart"/>
      <w:r>
        <w:rPr>
          <w:rFonts w:ascii="Georgia" w:hAnsi="Georgia"/>
          <w:sz w:val="22"/>
          <w:szCs w:val="22"/>
        </w:rPr>
        <w:t>Ambae</w:t>
      </w:r>
      <w:proofErr w:type="spellEnd"/>
    </w:p>
    <w:p w14:paraId="7AC96070" w14:textId="68EFBA79" w:rsidR="00AD13CA" w:rsidRDefault="00A762FA" w:rsidP="00A762FA">
      <w:pPr>
        <w:pStyle w:val="Heading2"/>
        <w:rPr>
          <w:color w:val="auto"/>
        </w:rPr>
      </w:pPr>
      <w:r w:rsidRPr="00A762FA">
        <w:rPr>
          <w:color w:val="auto"/>
        </w:rPr>
        <w:lastRenderedPageBreak/>
        <w:t xml:space="preserve">Air transport </w:t>
      </w:r>
    </w:p>
    <w:p w14:paraId="2243306B" w14:textId="06A5399D" w:rsidR="00D575D5" w:rsidRPr="00D575D5" w:rsidRDefault="00D575D5" w:rsidP="00D575D5">
      <w:r>
        <w:t xml:space="preserve">Air Vanuatu and </w:t>
      </w:r>
      <w:proofErr w:type="spellStart"/>
      <w:r>
        <w:t>Bel</w:t>
      </w:r>
      <w:proofErr w:type="spellEnd"/>
      <w:r>
        <w:t xml:space="preserve"> Air service </w:t>
      </w:r>
      <w:proofErr w:type="spellStart"/>
      <w:r>
        <w:t>Maewo</w:t>
      </w:r>
      <w:proofErr w:type="spellEnd"/>
      <w:r>
        <w:t>.</w:t>
      </w:r>
    </w:p>
    <w:p w14:paraId="0F66AD96" w14:textId="77777777" w:rsidR="0001559C" w:rsidRDefault="0001559C" w:rsidP="0001559C"/>
    <w:tbl>
      <w:tblPr>
        <w:tblStyle w:val="TableGrid"/>
        <w:tblW w:w="0" w:type="auto"/>
        <w:tblLook w:val="04A0" w:firstRow="1" w:lastRow="0" w:firstColumn="1" w:lastColumn="0" w:noHBand="0" w:noVBand="1"/>
      </w:tblPr>
      <w:tblGrid>
        <w:gridCol w:w="1651"/>
        <w:gridCol w:w="2384"/>
        <w:gridCol w:w="139"/>
        <w:gridCol w:w="2928"/>
        <w:gridCol w:w="1805"/>
      </w:tblGrid>
      <w:tr w:rsidR="0001559C" w:rsidRPr="008941C0" w14:paraId="37E9B40C" w14:textId="77777777" w:rsidTr="0001559C">
        <w:tc>
          <w:tcPr>
            <w:tcW w:w="1668" w:type="dxa"/>
            <w:shd w:val="clear" w:color="auto" w:fill="FFFF00"/>
          </w:tcPr>
          <w:p w14:paraId="2A820CCC" w14:textId="77777777" w:rsidR="0001559C" w:rsidRPr="008941C0" w:rsidRDefault="0001559C" w:rsidP="0001559C">
            <w:pPr>
              <w:rPr>
                <w:b/>
              </w:rPr>
            </w:pPr>
            <w:r w:rsidRPr="008941C0">
              <w:rPr>
                <w:b/>
              </w:rPr>
              <w:t>Airport Name</w:t>
            </w:r>
          </w:p>
        </w:tc>
        <w:tc>
          <w:tcPr>
            <w:tcW w:w="2409" w:type="dxa"/>
            <w:shd w:val="clear" w:color="auto" w:fill="FFFF00"/>
          </w:tcPr>
          <w:p w14:paraId="5A31C540" w14:textId="77777777" w:rsidR="0001559C" w:rsidRPr="008941C0" w:rsidRDefault="0001559C" w:rsidP="0001559C">
            <w:pPr>
              <w:rPr>
                <w:b/>
              </w:rPr>
            </w:pPr>
            <w:r w:rsidRPr="008941C0">
              <w:rPr>
                <w:b/>
              </w:rPr>
              <w:t>Coordinates</w:t>
            </w:r>
          </w:p>
        </w:tc>
        <w:tc>
          <w:tcPr>
            <w:tcW w:w="3119" w:type="dxa"/>
            <w:gridSpan w:val="2"/>
            <w:shd w:val="clear" w:color="auto" w:fill="FFFF00"/>
          </w:tcPr>
          <w:p w14:paraId="42690B9B" w14:textId="77777777" w:rsidR="0001559C" w:rsidRPr="008941C0" w:rsidRDefault="0001559C" w:rsidP="0001559C">
            <w:pPr>
              <w:rPr>
                <w:b/>
              </w:rPr>
            </w:pPr>
            <w:r w:rsidRPr="008941C0">
              <w:rPr>
                <w:b/>
              </w:rPr>
              <w:t xml:space="preserve">Capacity </w:t>
            </w:r>
          </w:p>
        </w:tc>
        <w:tc>
          <w:tcPr>
            <w:tcW w:w="1825" w:type="dxa"/>
            <w:shd w:val="clear" w:color="auto" w:fill="FFFF00"/>
          </w:tcPr>
          <w:p w14:paraId="52EF0D9A" w14:textId="77777777" w:rsidR="0001559C" w:rsidRPr="008941C0" w:rsidRDefault="0001559C" w:rsidP="0001559C">
            <w:pPr>
              <w:rPr>
                <w:b/>
              </w:rPr>
            </w:pPr>
            <w:r w:rsidRPr="008941C0">
              <w:rPr>
                <w:b/>
              </w:rPr>
              <w:t xml:space="preserve">Runway </w:t>
            </w:r>
          </w:p>
        </w:tc>
      </w:tr>
      <w:tr w:rsidR="0001559C" w:rsidRPr="008941C0" w14:paraId="58111C56" w14:textId="77777777" w:rsidTr="0001559C">
        <w:tc>
          <w:tcPr>
            <w:tcW w:w="9021" w:type="dxa"/>
            <w:gridSpan w:val="5"/>
            <w:shd w:val="clear" w:color="auto" w:fill="C6D9F1" w:themeFill="text2" w:themeFillTint="33"/>
          </w:tcPr>
          <w:p w14:paraId="1BAD07CE" w14:textId="19F59FE6" w:rsidR="0001559C" w:rsidRPr="008941C0" w:rsidRDefault="00D575D5" w:rsidP="0001559C">
            <w:pPr>
              <w:jc w:val="center"/>
              <w:rPr>
                <w:b/>
              </w:rPr>
            </w:pPr>
            <w:proofErr w:type="spellStart"/>
            <w:r>
              <w:rPr>
                <w:b/>
              </w:rPr>
              <w:t>Maewo</w:t>
            </w:r>
            <w:proofErr w:type="spellEnd"/>
          </w:p>
        </w:tc>
      </w:tr>
      <w:tr w:rsidR="0001559C" w:rsidRPr="008941C0" w14:paraId="422131E9" w14:textId="77777777" w:rsidTr="00D575D5">
        <w:tc>
          <w:tcPr>
            <w:tcW w:w="1668" w:type="dxa"/>
            <w:shd w:val="clear" w:color="auto" w:fill="auto"/>
          </w:tcPr>
          <w:p w14:paraId="2378F96B" w14:textId="58CBECAB" w:rsidR="0001559C" w:rsidRDefault="00D575D5" w:rsidP="0001559C">
            <w:proofErr w:type="spellStart"/>
            <w:r>
              <w:t>Maewo</w:t>
            </w:r>
            <w:proofErr w:type="spellEnd"/>
          </w:p>
          <w:p w14:paraId="1D09A1D8" w14:textId="46AD3F8D" w:rsidR="00D575D5" w:rsidRDefault="00D575D5" w:rsidP="0001559C">
            <w:r>
              <w:t>(</w:t>
            </w:r>
            <w:proofErr w:type="gramStart"/>
            <w:r>
              <w:t>aka</w:t>
            </w:r>
            <w:proofErr w:type="gramEnd"/>
            <w:r>
              <w:t xml:space="preserve"> </w:t>
            </w:r>
            <w:proofErr w:type="spellStart"/>
            <w:r>
              <w:t>Molalo</w:t>
            </w:r>
            <w:proofErr w:type="spellEnd"/>
            <w:r>
              <w:t xml:space="preserve"> airport)</w:t>
            </w:r>
          </w:p>
          <w:p w14:paraId="7305401B" w14:textId="3894FCA6" w:rsidR="0001559C" w:rsidRPr="008941C0" w:rsidRDefault="0001559C" w:rsidP="0001559C"/>
        </w:tc>
        <w:tc>
          <w:tcPr>
            <w:tcW w:w="2551" w:type="dxa"/>
            <w:gridSpan w:val="2"/>
            <w:shd w:val="clear" w:color="auto" w:fill="auto"/>
          </w:tcPr>
          <w:p w14:paraId="3A041FF1" w14:textId="77777777" w:rsidR="00E57317" w:rsidRPr="00FC465F" w:rsidRDefault="00E57317" w:rsidP="00E57317">
            <w:proofErr w:type="spellStart"/>
            <w:r w:rsidRPr="00FC465F">
              <w:rPr>
                <w:b/>
              </w:rPr>
              <w:t>Lat</w:t>
            </w:r>
            <w:proofErr w:type="spellEnd"/>
            <w:r w:rsidRPr="00FC465F">
              <w:t xml:space="preserve"> S 14 59 48 </w:t>
            </w:r>
          </w:p>
          <w:p w14:paraId="4B4A4554" w14:textId="77777777" w:rsidR="00E57317" w:rsidRPr="00FC465F" w:rsidRDefault="00E57317" w:rsidP="00E57317">
            <w:r w:rsidRPr="00FC465F">
              <w:rPr>
                <w:b/>
              </w:rPr>
              <w:t xml:space="preserve">Long </w:t>
            </w:r>
            <w:r w:rsidRPr="00FC465F">
              <w:t xml:space="preserve">E 168 04 50 </w:t>
            </w:r>
          </w:p>
          <w:p w14:paraId="56188CF1" w14:textId="77777777" w:rsidR="0001559C" w:rsidRPr="008941C0" w:rsidRDefault="0001559C" w:rsidP="0001559C">
            <w:pPr>
              <w:rPr>
                <w:b/>
              </w:rPr>
            </w:pPr>
          </w:p>
        </w:tc>
        <w:tc>
          <w:tcPr>
            <w:tcW w:w="2977" w:type="dxa"/>
            <w:shd w:val="clear" w:color="auto" w:fill="auto"/>
          </w:tcPr>
          <w:p w14:paraId="06E3CD2D" w14:textId="77777777" w:rsidR="0001559C" w:rsidRPr="008941C0" w:rsidRDefault="0001559C" w:rsidP="0001559C">
            <w:r w:rsidRPr="008941C0">
              <w:t>Twin otter, islander</w:t>
            </w:r>
          </w:p>
          <w:p w14:paraId="6C42DFBB" w14:textId="435F48CF" w:rsidR="0001559C" w:rsidRPr="008941C0" w:rsidRDefault="00FD1F73" w:rsidP="0001559C">
            <w:pPr>
              <w:rPr>
                <w:color w:val="000000"/>
                <w:lang w:val="en-AU" w:eastAsia="en-US"/>
              </w:rPr>
            </w:pPr>
            <w:r>
              <w:rPr>
                <w:color w:val="000000"/>
                <w:lang w:val="en-AU" w:eastAsia="en-US"/>
              </w:rPr>
              <w:t>Mon, Thu, Fri</w:t>
            </w:r>
          </w:p>
          <w:p w14:paraId="5C8E0577" w14:textId="77777777" w:rsidR="0001559C" w:rsidRPr="008941C0" w:rsidRDefault="0001559C" w:rsidP="0001559C"/>
          <w:p w14:paraId="4F747BDF" w14:textId="77777777" w:rsidR="0001559C" w:rsidRPr="008941C0" w:rsidRDefault="0001559C" w:rsidP="0001559C">
            <w:pPr>
              <w:rPr>
                <w:b/>
              </w:rPr>
            </w:pPr>
          </w:p>
        </w:tc>
        <w:tc>
          <w:tcPr>
            <w:tcW w:w="1825" w:type="dxa"/>
            <w:shd w:val="clear" w:color="auto" w:fill="auto"/>
          </w:tcPr>
          <w:p w14:paraId="032B153B" w14:textId="77777777" w:rsidR="00D575D5" w:rsidRDefault="00D575D5" w:rsidP="00D575D5">
            <w:r>
              <w:t>850m x 22m</w:t>
            </w:r>
          </w:p>
          <w:p w14:paraId="26DA3AAC" w14:textId="77777777" w:rsidR="00D575D5" w:rsidRDefault="00D575D5" w:rsidP="00D575D5">
            <w:r>
              <w:t>Grass on soil</w:t>
            </w:r>
          </w:p>
          <w:p w14:paraId="15A6409A" w14:textId="77777777" w:rsidR="0001559C" w:rsidRPr="008941C0" w:rsidRDefault="0001559C" w:rsidP="0001559C"/>
          <w:p w14:paraId="2608FEBC" w14:textId="77777777" w:rsidR="0001559C" w:rsidRPr="008941C0" w:rsidRDefault="0001559C" w:rsidP="0001559C">
            <w:pPr>
              <w:rPr>
                <w:b/>
              </w:rPr>
            </w:pPr>
          </w:p>
        </w:tc>
      </w:tr>
    </w:tbl>
    <w:p w14:paraId="711E17C0" w14:textId="77777777" w:rsidR="0001559C" w:rsidRPr="0001559C" w:rsidRDefault="0001559C" w:rsidP="0001559C"/>
    <w:p w14:paraId="396EC105" w14:textId="3D15C761" w:rsidR="00A762FA" w:rsidRDefault="00424E07" w:rsidP="00424E07">
      <w:pPr>
        <w:pStyle w:val="Heading2"/>
        <w:rPr>
          <w:rFonts w:ascii="Georgia" w:hAnsi="Georgia"/>
          <w:sz w:val="22"/>
          <w:szCs w:val="22"/>
        </w:rPr>
      </w:pPr>
      <w:r w:rsidRPr="00424E07">
        <w:rPr>
          <w:color w:val="auto"/>
        </w:rPr>
        <w:t>Sea Transport</w:t>
      </w:r>
    </w:p>
    <w:p w14:paraId="164A57C4" w14:textId="30F3058C" w:rsidR="00424E07" w:rsidRDefault="00424E07" w:rsidP="00A762FA">
      <w:pPr>
        <w:rPr>
          <w:rFonts w:ascii="Georgia" w:hAnsi="Georgia"/>
          <w:sz w:val="22"/>
          <w:szCs w:val="22"/>
        </w:rPr>
      </w:pPr>
      <w:r>
        <w:rPr>
          <w:rFonts w:ascii="Georgia" w:hAnsi="Georgia"/>
          <w:sz w:val="22"/>
          <w:szCs w:val="22"/>
        </w:rPr>
        <w:t xml:space="preserve">Ships that service </w:t>
      </w:r>
      <w:proofErr w:type="spellStart"/>
      <w:r>
        <w:rPr>
          <w:rFonts w:ascii="Georgia" w:hAnsi="Georgia"/>
          <w:sz w:val="22"/>
          <w:szCs w:val="22"/>
        </w:rPr>
        <w:t>Maewo</w:t>
      </w:r>
      <w:proofErr w:type="spellEnd"/>
      <w:r>
        <w:rPr>
          <w:rFonts w:ascii="Georgia" w:hAnsi="Georgia"/>
          <w:sz w:val="22"/>
          <w:szCs w:val="22"/>
        </w:rPr>
        <w:t>.</w:t>
      </w:r>
    </w:p>
    <w:p w14:paraId="0EAEFD96" w14:textId="77777777" w:rsidR="00892C32" w:rsidRPr="00CA363D" w:rsidRDefault="00892C32" w:rsidP="00892C32">
      <w:r w:rsidRPr="00CA363D">
        <w:t>Tina 1/Brisk</w:t>
      </w:r>
    </w:p>
    <w:p w14:paraId="6A4328F3" w14:textId="77777777" w:rsidR="00892C32" w:rsidRDefault="00892C32" w:rsidP="00892C32">
      <w:r w:rsidRPr="00CA363D">
        <w:t>Vanuatu Cargo</w:t>
      </w:r>
    </w:p>
    <w:p w14:paraId="2981F35A" w14:textId="77777777" w:rsidR="00892C32" w:rsidRDefault="00892C32" w:rsidP="00892C32">
      <w:r>
        <w:t>MV Brooklyn</w:t>
      </w:r>
    </w:p>
    <w:p w14:paraId="3121BFBA" w14:textId="77777777" w:rsidR="00892C32" w:rsidRPr="00CA363D" w:rsidRDefault="00892C32" w:rsidP="00892C32">
      <w:r w:rsidRPr="00CA363D">
        <w:t xml:space="preserve">MV </w:t>
      </w:r>
      <w:proofErr w:type="spellStart"/>
      <w:r w:rsidRPr="00CA363D">
        <w:t>Makila</w:t>
      </w:r>
      <w:proofErr w:type="spellEnd"/>
      <w:r w:rsidRPr="00CA363D">
        <w:t xml:space="preserve"> </w:t>
      </w:r>
    </w:p>
    <w:p w14:paraId="76C51237" w14:textId="77777777" w:rsidR="00892C32" w:rsidRPr="00CA363D" w:rsidRDefault="00892C32" w:rsidP="00892C32">
      <w:r w:rsidRPr="00CA363D">
        <w:t xml:space="preserve">MV </w:t>
      </w:r>
      <w:proofErr w:type="spellStart"/>
      <w:r w:rsidRPr="00CA363D">
        <w:t>Kalyara</w:t>
      </w:r>
      <w:proofErr w:type="spellEnd"/>
    </w:p>
    <w:p w14:paraId="7AD0FF8E" w14:textId="5669347B" w:rsidR="00424E07" w:rsidRDefault="00892C32" w:rsidP="00A762FA">
      <w:r>
        <w:t>LC Sabrina</w:t>
      </w:r>
    </w:p>
    <w:p w14:paraId="3C3EF5D1" w14:textId="1D0F3F8F" w:rsidR="00892C32" w:rsidRDefault="00892C32" w:rsidP="00A762FA">
      <w:pPr>
        <w:rPr>
          <w:rFonts w:ascii="Georgia" w:hAnsi="Georgia"/>
          <w:sz w:val="22"/>
          <w:szCs w:val="22"/>
        </w:rPr>
      </w:pPr>
      <w:r>
        <w:t>MV Hula</w:t>
      </w:r>
    </w:p>
    <w:p w14:paraId="1A85B0D6" w14:textId="30F3058C" w:rsidR="00AD13CA" w:rsidRDefault="00AD13CA" w:rsidP="00F46134">
      <w:pPr>
        <w:ind w:left="540"/>
        <w:rPr>
          <w:rFonts w:ascii="Georgia" w:hAnsi="Georgia"/>
          <w:sz w:val="22"/>
          <w:szCs w:val="22"/>
        </w:rPr>
      </w:pPr>
    </w:p>
    <w:tbl>
      <w:tblPr>
        <w:tblStyle w:val="TableGrid"/>
        <w:tblW w:w="0" w:type="auto"/>
        <w:tblLook w:val="04A0" w:firstRow="1" w:lastRow="0" w:firstColumn="1" w:lastColumn="0" w:noHBand="0" w:noVBand="1"/>
      </w:tblPr>
      <w:tblGrid>
        <w:gridCol w:w="2210"/>
        <w:gridCol w:w="3098"/>
        <w:gridCol w:w="3599"/>
      </w:tblGrid>
      <w:tr w:rsidR="00437239" w:rsidRPr="00893E3D" w14:paraId="617554E8" w14:textId="77777777" w:rsidTr="00437239">
        <w:tc>
          <w:tcPr>
            <w:tcW w:w="2235" w:type="dxa"/>
            <w:shd w:val="clear" w:color="auto" w:fill="FFFF00"/>
          </w:tcPr>
          <w:p w14:paraId="015B0E1B" w14:textId="77777777" w:rsidR="00437239" w:rsidRPr="00893E3D" w:rsidRDefault="00437239" w:rsidP="00437239">
            <w:pPr>
              <w:rPr>
                <w:b/>
              </w:rPr>
            </w:pPr>
            <w:r w:rsidRPr="00893E3D">
              <w:rPr>
                <w:b/>
              </w:rPr>
              <w:t>Port Name</w:t>
            </w:r>
          </w:p>
        </w:tc>
        <w:tc>
          <w:tcPr>
            <w:tcW w:w="3118" w:type="dxa"/>
            <w:shd w:val="clear" w:color="auto" w:fill="FFFF00"/>
          </w:tcPr>
          <w:p w14:paraId="1D38C4B1" w14:textId="77777777" w:rsidR="00437239" w:rsidRPr="00893E3D" w:rsidRDefault="00437239" w:rsidP="00437239">
            <w:pPr>
              <w:rPr>
                <w:b/>
              </w:rPr>
            </w:pPr>
            <w:r>
              <w:rPr>
                <w:b/>
              </w:rPr>
              <w:t>Location/</w:t>
            </w:r>
            <w:r w:rsidRPr="00893E3D">
              <w:rPr>
                <w:b/>
              </w:rPr>
              <w:t>Coordinates</w:t>
            </w:r>
          </w:p>
        </w:tc>
        <w:tc>
          <w:tcPr>
            <w:tcW w:w="3668" w:type="dxa"/>
            <w:shd w:val="clear" w:color="auto" w:fill="FFFF00"/>
          </w:tcPr>
          <w:p w14:paraId="25DE6FD7" w14:textId="77777777" w:rsidR="00437239" w:rsidRPr="00893E3D" w:rsidRDefault="00437239" w:rsidP="00437239">
            <w:pPr>
              <w:rPr>
                <w:b/>
              </w:rPr>
            </w:pPr>
            <w:r>
              <w:rPr>
                <w:b/>
              </w:rPr>
              <w:t>Type</w:t>
            </w:r>
          </w:p>
        </w:tc>
      </w:tr>
      <w:tr w:rsidR="00437239" w14:paraId="6238F447" w14:textId="77777777" w:rsidTr="00437239">
        <w:tc>
          <w:tcPr>
            <w:tcW w:w="9021" w:type="dxa"/>
            <w:gridSpan w:val="3"/>
            <w:shd w:val="clear" w:color="auto" w:fill="8DB3E2" w:themeFill="text2" w:themeFillTint="66"/>
          </w:tcPr>
          <w:p w14:paraId="6D474542" w14:textId="0F9FD944" w:rsidR="00437239" w:rsidRPr="00054433" w:rsidRDefault="007C6293" w:rsidP="00437239">
            <w:pPr>
              <w:jc w:val="center"/>
              <w:rPr>
                <w:b/>
              </w:rPr>
            </w:pPr>
            <w:proofErr w:type="spellStart"/>
            <w:r>
              <w:rPr>
                <w:b/>
              </w:rPr>
              <w:t>Maewo</w:t>
            </w:r>
            <w:proofErr w:type="spellEnd"/>
          </w:p>
        </w:tc>
      </w:tr>
      <w:tr w:rsidR="00437239" w14:paraId="7BFC3306" w14:textId="77777777" w:rsidTr="00437239">
        <w:tc>
          <w:tcPr>
            <w:tcW w:w="2235" w:type="dxa"/>
          </w:tcPr>
          <w:p w14:paraId="3E003903" w14:textId="11F9EC07" w:rsidR="00437239" w:rsidRDefault="00DA41B5" w:rsidP="00437239">
            <w:proofErr w:type="spellStart"/>
            <w:r>
              <w:t>Nato</w:t>
            </w:r>
            <w:r w:rsidR="00EF265C">
              <w:t>gulata</w:t>
            </w:r>
            <w:proofErr w:type="spellEnd"/>
          </w:p>
        </w:tc>
        <w:tc>
          <w:tcPr>
            <w:tcW w:w="3118" w:type="dxa"/>
          </w:tcPr>
          <w:p w14:paraId="2997ED2D" w14:textId="77777777" w:rsidR="00437239" w:rsidRPr="000702D2" w:rsidRDefault="00437239" w:rsidP="00437239"/>
        </w:tc>
        <w:tc>
          <w:tcPr>
            <w:tcW w:w="3668" w:type="dxa"/>
          </w:tcPr>
          <w:p w14:paraId="44729CF5" w14:textId="3BE0938C" w:rsidR="00437239" w:rsidRDefault="00EF265C" w:rsidP="00437239">
            <w:r>
              <w:t>Anchorage</w:t>
            </w:r>
          </w:p>
        </w:tc>
      </w:tr>
      <w:tr w:rsidR="00437239" w14:paraId="3FC8991B" w14:textId="77777777" w:rsidTr="00437239">
        <w:tc>
          <w:tcPr>
            <w:tcW w:w="2235" w:type="dxa"/>
          </w:tcPr>
          <w:p w14:paraId="26B51798" w14:textId="051C4200" w:rsidR="00437239" w:rsidRDefault="00EF265C" w:rsidP="00437239">
            <w:proofErr w:type="spellStart"/>
            <w:r>
              <w:t>K</w:t>
            </w:r>
            <w:r w:rsidR="00BD622C">
              <w:t>i</w:t>
            </w:r>
            <w:r>
              <w:t>loteg</w:t>
            </w:r>
            <w:r w:rsidR="00BD622C">
              <w:t>wa</w:t>
            </w:r>
            <w:proofErr w:type="spellEnd"/>
          </w:p>
        </w:tc>
        <w:tc>
          <w:tcPr>
            <w:tcW w:w="3118" w:type="dxa"/>
          </w:tcPr>
          <w:p w14:paraId="0C56FC70" w14:textId="77777777" w:rsidR="00437239" w:rsidRPr="000702D2" w:rsidRDefault="00437239" w:rsidP="00437239"/>
        </w:tc>
        <w:tc>
          <w:tcPr>
            <w:tcW w:w="3668" w:type="dxa"/>
          </w:tcPr>
          <w:p w14:paraId="001EFC7B" w14:textId="4FD022BC" w:rsidR="00437239" w:rsidRDefault="00BD622C" w:rsidP="00437239">
            <w:r>
              <w:t>Anchorage</w:t>
            </w:r>
          </w:p>
        </w:tc>
      </w:tr>
      <w:tr w:rsidR="00437239" w14:paraId="11227C6B" w14:textId="77777777" w:rsidTr="00437239">
        <w:tc>
          <w:tcPr>
            <w:tcW w:w="2235" w:type="dxa"/>
          </w:tcPr>
          <w:p w14:paraId="1120017E" w14:textId="70F85ED1" w:rsidR="00437239" w:rsidRDefault="00BD622C" w:rsidP="00437239">
            <w:r>
              <w:t>Marino</w:t>
            </w:r>
          </w:p>
        </w:tc>
        <w:tc>
          <w:tcPr>
            <w:tcW w:w="3118" w:type="dxa"/>
          </w:tcPr>
          <w:p w14:paraId="13E60330" w14:textId="77777777" w:rsidR="00437239" w:rsidRPr="000702D2" w:rsidRDefault="00437239" w:rsidP="00437239"/>
        </w:tc>
        <w:tc>
          <w:tcPr>
            <w:tcW w:w="3668" w:type="dxa"/>
          </w:tcPr>
          <w:p w14:paraId="7A14F5B1" w14:textId="7ED1563E" w:rsidR="00437239" w:rsidRDefault="00BD622C" w:rsidP="00437239">
            <w:r>
              <w:t>Anchorage</w:t>
            </w:r>
          </w:p>
        </w:tc>
      </w:tr>
      <w:tr w:rsidR="00437239" w14:paraId="765F7034" w14:textId="77777777" w:rsidTr="00437239">
        <w:tc>
          <w:tcPr>
            <w:tcW w:w="2235" w:type="dxa"/>
          </w:tcPr>
          <w:p w14:paraId="78FF6358" w14:textId="10E4D943" w:rsidR="00437239" w:rsidRDefault="00BD622C" w:rsidP="00437239">
            <w:proofErr w:type="spellStart"/>
            <w:r>
              <w:t>Naone</w:t>
            </w:r>
            <w:proofErr w:type="spellEnd"/>
          </w:p>
        </w:tc>
        <w:tc>
          <w:tcPr>
            <w:tcW w:w="3118" w:type="dxa"/>
          </w:tcPr>
          <w:p w14:paraId="7893206D" w14:textId="77777777" w:rsidR="00437239" w:rsidRPr="000702D2" w:rsidRDefault="00437239" w:rsidP="00437239"/>
        </w:tc>
        <w:tc>
          <w:tcPr>
            <w:tcW w:w="3668" w:type="dxa"/>
          </w:tcPr>
          <w:p w14:paraId="3F4FE05F" w14:textId="366FA759" w:rsidR="00437239" w:rsidRDefault="00BD622C" w:rsidP="00437239">
            <w:r>
              <w:t>Landing craft</w:t>
            </w:r>
          </w:p>
        </w:tc>
      </w:tr>
      <w:tr w:rsidR="00437239" w14:paraId="06272F44" w14:textId="77777777" w:rsidTr="00437239">
        <w:tc>
          <w:tcPr>
            <w:tcW w:w="2235" w:type="dxa"/>
          </w:tcPr>
          <w:p w14:paraId="759D2810" w14:textId="7473CA29" w:rsidR="00437239" w:rsidRDefault="00BD622C" w:rsidP="00437239">
            <w:proofErr w:type="spellStart"/>
            <w:r>
              <w:t>Nagoro</w:t>
            </w:r>
            <w:proofErr w:type="spellEnd"/>
          </w:p>
        </w:tc>
        <w:tc>
          <w:tcPr>
            <w:tcW w:w="3118" w:type="dxa"/>
          </w:tcPr>
          <w:p w14:paraId="2916EFD1" w14:textId="77777777" w:rsidR="00437239" w:rsidRPr="000702D2" w:rsidRDefault="00437239" w:rsidP="00437239"/>
        </w:tc>
        <w:tc>
          <w:tcPr>
            <w:tcW w:w="3668" w:type="dxa"/>
          </w:tcPr>
          <w:p w14:paraId="6FFADE18" w14:textId="49636939" w:rsidR="00437239" w:rsidRDefault="00F45768" w:rsidP="00437239">
            <w:r>
              <w:t xml:space="preserve">Anchorage. </w:t>
            </w:r>
            <w:r w:rsidR="0087052A">
              <w:t xml:space="preserve">High tide only. </w:t>
            </w:r>
            <w:r>
              <w:t xml:space="preserve">Access to </w:t>
            </w:r>
            <w:proofErr w:type="spellStart"/>
            <w:r>
              <w:t>Gumbule</w:t>
            </w:r>
            <w:proofErr w:type="spellEnd"/>
            <w:r>
              <w:t xml:space="preserve"> boarding school.</w:t>
            </w:r>
          </w:p>
        </w:tc>
      </w:tr>
      <w:tr w:rsidR="00437239" w14:paraId="67F089A4" w14:textId="77777777" w:rsidTr="00437239">
        <w:tc>
          <w:tcPr>
            <w:tcW w:w="2235" w:type="dxa"/>
          </w:tcPr>
          <w:p w14:paraId="375474CA" w14:textId="77777777" w:rsidR="00437239" w:rsidRDefault="00BD622C" w:rsidP="00437239">
            <w:proofErr w:type="spellStart"/>
            <w:r>
              <w:t>Kerembei</w:t>
            </w:r>
            <w:proofErr w:type="spellEnd"/>
          </w:p>
          <w:p w14:paraId="01786DA9" w14:textId="374133E6" w:rsidR="0045793F" w:rsidRDefault="0045793F" w:rsidP="00437239">
            <w:r>
              <w:t>(Central W)</w:t>
            </w:r>
          </w:p>
        </w:tc>
        <w:tc>
          <w:tcPr>
            <w:tcW w:w="3118" w:type="dxa"/>
          </w:tcPr>
          <w:p w14:paraId="041394C9" w14:textId="77777777" w:rsidR="00437239" w:rsidRPr="000702D2" w:rsidRDefault="00437239" w:rsidP="00437239"/>
        </w:tc>
        <w:tc>
          <w:tcPr>
            <w:tcW w:w="3668" w:type="dxa"/>
          </w:tcPr>
          <w:p w14:paraId="7E3F92D2" w14:textId="5B70C210" w:rsidR="00437239" w:rsidRDefault="00BD622C" w:rsidP="00437239">
            <w:r>
              <w:t>Main port for North side</w:t>
            </w:r>
            <w:r w:rsidR="0045793F">
              <w:t xml:space="preserve"> of Island</w:t>
            </w:r>
          </w:p>
        </w:tc>
      </w:tr>
      <w:tr w:rsidR="00437239" w14:paraId="4E6F577F" w14:textId="77777777" w:rsidTr="00437239">
        <w:tc>
          <w:tcPr>
            <w:tcW w:w="2235" w:type="dxa"/>
          </w:tcPr>
          <w:p w14:paraId="73D9FD2F" w14:textId="3466F575" w:rsidR="00437239" w:rsidRDefault="0045793F" w:rsidP="00437239">
            <w:proofErr w:type="spellStart"/>
            <w:r>
              <w:rPr>
                <w:rFonts w:ascii="Georgia" w:hAnsi="Georgia"/>
                <w:sz w:val="22"/>
                <w:szCs w:val="22"/>
              </w:rPr>
              <w:t>Narovorovo</w:t>
            </w:r>
            <w:proofErr w:type="spellEnd"/>
          </w:p>
        </w:tc>
        <w:tc>
          <w:tcPr>
            <w:tcW w:w="3118" w:type="dxa"/>
          </w:tcPr>
          <w:p w14:paraId="0CD2D795" w14:textId="77777777" w:rsidR="00437239" w:rsidRPr="000702D2" w:rsidRDefault="00437239" w:rsidP="00437239"/>
        </w:tc>
        <w:tc>
          <w:tcPr>
            <w:tcW w:w="3668" w:type="dxa"/>
          </w:tcPr>
          <w:p w14:paraId="0FA52B00" w14:textId="36008BBB" w:rsidR="00437239" w:rsidRDefault="0045793F" w:rsidP="0045793F">
            <w:r>
              <w:rPr>
                <w:rFonts w:ascii="Georgia" w:hAnsi="Georgia"/>
                <w:sz w:val="22"/>
                <w:szCs w:val="22"/>
              </w:rPr>
              <w:t xml:space="preserve">Main port for south side. Good landing craft site (wharf destroyed). </w:t>
            </w:r>
          </w:p>
        </w:tc>
      </w:tr>
      <w:tr w:rsidR="0045793F" w14:paraId="52CA2858" w14:textId="77777777" w:rsidTr="00437239">
        <w:tc>
          <w:tcPr>
            <w:tcW w:w="2235" w:type="dxa"/>
          </w:tcPr>
          <w:p w14:paraId="18FA43D9" w14:textId="5607DE76" w:rsidR="0045793F" w:rsidRDefault="0045793F" w:rsidP="00437239">
            <w:pPr>
              <w:rPr>
                <w:rFonts w:ascii="Georgia" w:hAnsi="Georgia"/>
                <w:sz w:val="22"/>
                <w:szCs w:val="22"/>
              </w:rPr>
            </w:pPr>
            <w:proofErr w:type="spellStart"/>
            <w:r>
              <w:rPr>
                <w:rFonts w:ascii="Georgia" w:hAnsi="Georgia"/>
                <w:sz w:val="22"/>
                <w:szCs w:val="22"/>
              </w:rPr>
              <w:t>Nasawa</w:t>
            </w:r>
            <w:proofErr w:type="spellEnd"/>
          </w:p>
        </w:tc>
        <w:tc>
          <w:tcPr>
            <w:tcW w:w="3118" w:type="dxa"/>
          </w:tcPr>
          <w:p w14:paraId="54099D65" w14:textId="77777777" w:rsidR="0045793F" w:rsidRPr="000702D2" w:rsidRDefault="0045793F" w:rsidP="00437239"/>
        </w:tc>
        <w:tc>
          <w:tcPr>
            <w:tcW w:w="3668" w:type="dxa"/>
          </w:tcPr>
          <w:p w14:paraId="0FE80310" w14:textId="06EE4BA2" w:rsidR="0045793F" w:rsidRDefault="0045793F" w:rsidP="0045793F">
            <w:pPr>
              <w:rPr>
                <w:rFonts w:ascii="Georgia" w:hAnsi="Georgia"/>
                <w:sz w:val="22"/>
                <w:szCs w:val="22"/>
              </w:rPr>
            </w:pPr>
            <w:r>
              <w:rPr>
                <w:rFonts w:ascii="Georgia" w:hAnsi="Georgia"/>
                <w:sz w:val="22"/>
                <w:szCs w:val="22"/>
              </w:rPr>
              <w:t>Landing craft</w:t>
            </w:r>
          </w:p>
        </w:tc>
      </w:tr>
      <w:tr w:rsidR="0045793F" w14:paraId="32D26E03" w14:textId="77777777" w:rsidTr="00437239">
        <w:tc>
          <w:tcPr>
            <w:tcW w:w="2235" w:type="dxa"/>
          </w:tcPr>
          <w:p w14:paraId="2E6AE858" w14:textId="4DD342EE" w:rsidR="0045793F" w:rsidRDefault="0045793F" w:rsidP="00437239">
            <w:pPr>
              <w:rPr>
                <w:rFonts w:ascii="Georgia" w:hAnsi="Georgia"/>
                <w:sz w:val="22"/>
                <w:szCs w:val="22"/>
              </w:rPr>
            </w:pPr>
            <w:proofErr w:type="spellStart"/>
            <w:r>
              <w:rPr>
                <w:rFonts w:ascii="Georgia" w:hAnsi="Georgia"/>
                <w:sz w:val="22"/>
                <w:szCs w:val="22"/>
              </w:rPr>
              <w:t>Asetaleva</w:t>
            </w:r>
            <w:proofErr w:type="spellEnd"/>
          </w:p>
        </w:tc>
        <w:tc>
          <w:tcPr>
            <w:tcW w:w="3118" w:type="dxa"/>
          </w:tcPr>
          <w:p w14:paraId="56605421" w14:textId="77777777" w:rsidR="0045793F" w:rsidRPr="000702D2" w:rsidRDefault="0045793F" w:rsidP="00437239"/>
        </w:tc>
        <w:tc>
          <w:tcPr>
            <w:tcW w:w="3668" w:type="dxa"/>
          </w:tcPr>
          <w:p w14:paraId="48885FDD" w14:textId="3CBB7622" w:rsidR="0045793F" w:rsidRDefault="0045793F" w:rsidP="0045793F">
            <w:pPr>
              <w:rPr>
                <w:rFonts w:ascii="Georgia" w:hAnsi="Georgia"/>
                <w:sz w:val="22"/>
                <w:szCs w:val="22"/>
              </w:rPr>
            </w:pPr>
            <w:r>
              <w:rPr>
                <w:rFonts w:ascii="Georgia" w:hAnsi="Georgia"/>
                <w:sz w:val="22"/>
                <w:szCs w:val="22"/>
              </w:rPr>
              <w:t>Anchorage</w:t>
            </w:r>
          </w:p>
        </w:tc>
      </w:tr>
      <w:tr w:rsidR="0045793F" w14:paraId="7A8DBFC5" w14:textId="77777777" w:rsidTr="00437239">
        <w:tc>
          <w:tcPr>
            <w:tcW w:w="2235" w:type="dxa"/>
          </w:tcPr>
          <w:p w14:paraId="795F3D3A" w14:textId="77777777" w:rsidR="0045793F" w:rsidRDefault="0045793F" w:rsidP="00437239">
            <w:pPr>
              <w:rPr>
                <w:rFonts w:ascii="Georgia" w:hAnsi="Georgia"/>
                <w:sz w:val="22"/>
                <w:szCs w:val="22"/>
              </w:rPr>
            </w:pPr>
            <w:proofErr w:type="spellStart"/>
            <w:r>
              <w:rPr>
                <w:rFonts w:ascii="Georgia" w:hAnsi="Georgia"/>
                <w:sz w:val="22"/>
                <w:szCs w:val="22"/>
              </w:rPr>
              <w:t>Asanvwari</w:t>
            </w:r>
            <w:proofErr w:type="spellEnd"/>
          </w:p>
          <w:p w14:paraId="707A5425" w14:textId="4611E394" w:rsidR="0045793F" w:rsidRDefault="0045793F" w:rsidP="00437239">
            <w:pPr>
              <w:rPr>
                <w:rFonts w:ascii="Georgia" w:hAnsi="Georgia"/>
                <w:sz w:val="22"/>
                <w:szCs w:val="22"/>
              </w:rPr>
            </w:pPr>
            <w:r>
              <w:rPr>
                <w:rFonts w:ascii="Georgia" w:hAnsi="Georgia"/>
                <w:sz w:val="22"/>
                <w:szCs w:val="22"/>
              </w:rPr>
              <w:t>(S)</w:t>
            </w:r>
          </w:p>
        </w:tc>
        <w:tc>
          <w:tcPr>
            <w:tcW w:w="3118" w:type="dxa"/>
          </w:tcPr>
          <w:p w14:paraId="1FFB0D2C" w14:textId="77777777" w:rsidR="0045793F" w:rsidRPr="000702D2" w:rsidRDefault="0045793F" w:rsidP="00437239"/>
        </w:tc>
        <w:tc>
          <w:tcPr>
            <w:tcW w:w="3668" w:type="dxa"/>
          </w:tcPr>
          <w:p w14:paraId="7D352307" w14:textId="60D667D8" w:rsidR="0045793F" w:rsidRDefault="007952F2" w:rsidP="0045793F">
            <w:pPr>
              <w:rPr>
                <w:rFonts w:ascii="Georgia" w:hAnsi="Georgia"/>
                <w:sz w:val="22"/>
                <w:szCs w:val="22"/>
              </w:rPr>
            </w:pPr>
            <w:r>
              <w:rPr>
                <w:rFonts w:ascii="Georgia" w:hAnsi="Georgia"/>
                <w:sz w:val="22"/>
                <w:szCs w:val="22"/>
              </w:rPr>
              <w:t xml:space="preserve">Landing craft. </w:t>
            </w:r>
            <w:r w:rsidR="0045793F">
              <w:rPr>
                <w:rFonts w:ascii="Georgia" w:hAnsi="Georgia"/>
                <w:sz w:val="22"/>
                <w:szCs w:val="22"/>
              </w:rPr>
              <w:t>Good Anchorage site</w:t>
            </w:r>
          </w:p>
        </w:tc>
      </w:tr>
      <w:tr w:rsidR="0045793F" w14:paraId="40108D41" w14:textId="77777777" w:rsidTr="00437239">
        <w:tc>
          <w:tcPr>
            <w:tcW w:w="2235" w:type="dxa"/>
          </w:tcPr>
          <w:p w14:paraId="0CC56A60" w14:textId="77777777" w:rsidR="0045793F" w:rsidRDefault="0045793F" w:rsidP="00437239">
            <w:pPr>
              <w:rPr>
                <w:rFonts w:ascii="Georgia" w:hAnsi="Georgia"/>
                <w:sz w:val="22"/>
                <w:szCs w:val="22"/>
              </w:rPr>
            </w:pPr>
          </w:p>
        </w:tc>
        <w:tc>
          <w:tcPr>
            <w:tcW w:w="3118" w:type="dxa"/>
          </w:tcPr>
          <w:p w14:paraId="0C8E95CF" w14:textId="77777777" w:rsidR="0045793F" w:rsidRPr="000702D2" w:rsidRDefault="0045793F" w:rsidP="00437239"/>
        </w:tc>
        <w:tc>
          <w:tcPr>
            <w:tcW w:w="3668" w:type="dxa"/>
          </w:tcPr>
          <w:p w14:paraId="5515CAC3" w14:textId="77777777" w:rsidR="0045793F" w:rsidRDefault="0045793F" w:rsidP="0045793F">
            <w:pPr>
              <w:rPr>
                <w:rFonts w:ascii="Georgia" w:hAnsi="Georgia"/>
                <w:sz w:val="22"/>
                <w:szCs w:val="22"/>
              </w:rPr>
            </w:pPr>
          </w:p>
        </w:tc>
      </w:tr>
    </w:tbl>
    <w:p w14:paraId="15DDB6DF" w14:textId="77777777" w:rsidR="00AD13CA" w:rsidRDefault="00AD13CA" w:rsidP="00F46134">
      <w:pPr>
        <w:ind w:left="540"/>
        <w:rPr>
          <w:rFonts w:ascii="Georgia" w:hAnsi="Georgia"/>
          <w:sz w:val="22"/>
          <w:szCs w:val="22"/>
        </w:rPr>
      </w:pPr>
    </w:p>
    <w:p w14:paraId="30641690" w14:textId="77777777" w:rsidR="00CD3677" w:rsidRDefault="00CD3677" w:rsidP="00366B42">
      <w:pPr>
        <w:rPr>
          <w:rFonts w:ascii="Georgia" w:hAnsi="Georgia"/>
          <w:b/>
          <w:sz w:val="22"/>
          <w:szCs w:val="22"/>
        </w:rPr>
      </w:pPr>
    </w:p>
    <w:p w14:paraId="0AC26F74" w14:textId="77777777" w:rsidR="00CD3677" w:rsidRDefault="00CD3677" w:rsidP="00F82A21">
      <w:pPr>
        <w:ind w:left="540"/>
        <w:rPr>
          <w:rFonts w:ascii="Georgia" w:hAnsi="Georgia"/>
          <w:b/>
          <w:sz w:val="22"/>
          <w:szCs w:val="22"/>
        </w:rPr>
      </w:pPr>
    </w:p>
    <w:p w14:paraId="75BD342B" w14:textId="77777777" w:rsidR="00AD13CA" w:rsidRDefault="00AD13CA" w:rsidP="00366B42">
      <w:pPr>
        <w:ind w:left="540" w:hanging="398"/>
        <w:rPr>
          <w:rFonts w:ascii="Georgia" w:hAnsi="Georgia"/>
          <w:sz w:val="22"/>
          <w:szCs w:val="22"/>
        </w:rPr>
      </w:pPr>
    </w:p>
    <w:p w14:paraId="54FBEF65" w14:textId="002CA441" w:rsidR="00F45768" w:rsidRPr="00FC465F" w:rsidRDefault="00F45768" w:rsidP="00FC465F">
      <w:pPr>
        <w:rPr>
          <w:b/>
        </w:rPr>
      </w:pPr>
      <w:r w:rsidRPr="00FC465F">
        <w:rPr>
          <w:b/>
        </w:rPr>
        <w:t xml:space="preserve">Road </w:t>
      </w:r>
      <w:r w:rsidR="00FC465F" w:rsidRPr="00FC465F">
        <w:rPr>
          <w:b/>
        </w:rPr>
        <w:t>transport</w:t>
      </w:r>
    </w:p>
    <w:p w14:paraId="66931BDC" w14:textId="01A35299" w:rsidR="00F45768" w:rsidRDefault="00F45768" w:rsidP="00FC465F">
      <w:pPr>
        <w:rPr>
          <w:rFonts w:ascii="Georgia" w:hAnsi="Georgia"/>
          <w:sz w:val="22"/>
          <w:szCs w:val="22"/>
        </w:rPr>
      </w:pPr>
      <w:r>
        <w:rPr>
          <w:rFonts w:ascii="Georgia" w:hAnsi="Georgia"/>
          <w:sz w:val="22"/>
          <w:szCs w:val="22"/>
        </w:rPr>
        <w:t>There is a road from</w:t>
      </w:r>
      <w:r w:rsidR="00FC465F">
        <w:rPr>
          <w:rFonts w:ascii="Georgia" w:hAnsi="Georgia"/>
          <w:sz w:val="22"/>
          <w:szCs w:val="22"/>
        </w:rPr>
        <w:t xml:space="preserve"> </w:t>
      </w:r>
      <w:proofErr w:type="spellStart"/>
      <w:r w:rsidR="00FC465F">
        <w:rPr>
          <w:rFonts w:ascii="Georgia" w:hAnsi="Georgia"/>
          <w:sz w:val="22"/>
          <w:szCs w:val="22"/>
        </w:rPr>
        <w:t>Naomu</w:t>
      </w:r>
      <w:r w:rsidR="000915EF">
        <w:rPr>
          <w:rFonts w:ascii="Georgia" w:hAnsi="Georgia"/>
          <w:sz w:val="22"/>
          <w:szCs w:val="22"/>
        </w:rPr>
        <w:t>mu</w:t>
      </w:r>
      <w:proofErr w:type="spellEnd"/>
      <w:r w:rsidR="000915EF">
        <w:rPr>
          <w:rFonts w:ascii="Georgia" w:hAnsi="Georgia"/>
          <w:sz w:val="22"/>
          <w:szCs w:val="22"/>
        </w:rPr>
        <w:t xml:space="preserve"> </w:t>
      </w:r>
      <w:r w:rsidR="00FC465F">
        <w:rPr>
          <w:rFonts w:ascii="Georgia" w:hAnsi="Georgia"/>
          <w:sz w:val="22"/>
          <w:szCs w:val="22"/>
        </w:rPr>
        <w:t xml:space="preserve">in the North West until </w:t>
      </w:r>
      <w:proofErr w:type="spellStart"/>
      <w:r w:rsidR="000915EF">
        <w:rPr>
          <w:rFonts w:ascii="Georgia" w:hAnsi="Georgia"/>
          <w:sz w:val="22"/>
          <w:szCs w:val="22"/>
        </w:rPr>
        <w:t>Ba</w:t>
      </w:r>
      <w:r w:rsidR="00E40DE2">
        <w:rPr>
          <w:rFonts w:ascii="Georgia" w:hAnsi="Georgia"/>
          <w:sz w:val="22"/>
          <w:szCs w:val="22"/>
        </w:rPr>
        <w:t>i</w:t>
      </w:r>
      <w:r w:rsidR="000915EF">
        <w:rPr>
          <w:rFonts w:ascii="Georgia" w:hAnsi="Georgia"/>
          <w:sz w:val="22"/>
          <w:szCs w:val="22"/>
        </w:rPr>
        <w:t>tora</w:t>
      </w:r>
      <w:proofErr w:type="spellEnd"/>
      <w:r w:rsidR="000915EF">
        <w:rPr>
          <w:rFonts w:ascii="Georgia" w:hAnsi="Georgia"/>
          <w:sz w:val="22"/>
          <w:szCs w:val="22"/>
        </w:rPr>
        <w:t xml:space="preserve"> </w:t>
      </w:r>
      <w:r w:rsidR="00FC465F">
        <w:rPr>
          <w:rFonts w:ascii="Georgia" w:hAnsi="Georgia"/>
          <w:sz w:val="22"/>
          <w:szCs w:val="22"/>
        </w:rPr>
        <w:t>towards the South West. It is 4WD</w:t>
      </w:r>
      <w:r>
        <w:rPr>
          <w:rFonts w:ascii="Georgia" w:hAnsi="Georgia"/>
          <w:sz w:val="22"/>
          <w:szCs w:val="22"/>
        </w:rPr>
        <w:t xml:space="preserve"> only after heavy rain. </w:t>
      </w:r>
    </w:p>
    <w:p w14:paraId="164630D6" w14:textId="77777777" w:rsidR="00F45768" w:rsidRDefault="00F45768" w:rsidP="00366B42">
      <w:pPr>
        <w:ind w:left="540" w:hanging="398"/>
        <w:rPr>
          <w:rFonts w:ascii="Georgia" w:hAnsi="Georgia"/>
          <w:sz w:val="22"/>
          <w:szCs w:val="22"/>
        </w:rPr>
      </w:pPr>
    </w:p>
    <w:p w14:paraId="1BE7886F" w14:textId="1D977609" w:rsidR="00FC465F" w:rsidRDefault="00FC465F" w:rsidP="00FC465F">
      <w:pPr>
        <w:rPr>
          <w:rFonts w:ascii="Georgia" w:hAnsi="Georgia"/>
          <w:sz w:val="22"/>
          <w:szCs w:val="22"/>
        </w:rPr>
      </w:pPr>
      <w:r>
        <w:rPr>
          <w:rFonts w:ascii="Georgia" w:hAnsi="Georgia"/>
          <w:sz w:val="22"/>
          <w:szCs w:val="22"/>
        </w:rPr>
        <w:t>A cross r</w:t>
      </w:r>
      <w:r w:rsidR="00F45768">
        <w:rPr>
          <w:rFonts w:ascii="Georgia" w:hAnsi="Georgia"/>
          <w:sz w:val="22"/>
          <w:szCs w:val="22"/>
        </w:rPr>
        <w:t xml:space="preserve">oad </w:t>
      </w:r>
      <w:r>
        <w:rPr>
          <w:rFonts w:ascii="Georgia" w:hAnsi="Georgia"/>
          <w:sz w:val="22"/>
          <w:szCs w:val="22"/>
        </w:rPr>
        <w:t xml:space="preserve">exists </w:t>
      </w:r>
      <w:r w:rsidR="00F45768">
        <w:rPr>
          <w:rFonts w:ascii="Georgia" w:hAnsi="Georgia"/>
          <w:sz w:val="22"/>
          <w:szCs w:val="22"/>
        </w:rPr>
        <w:t xml:space="preserve">from </w:t>
      </w:r>
      <w:proofErr w:type="spellStart"/>
      <w:proofErr w:type="gramStart"/>
      <w:r w:rsidR="00F45768">
        <w:rPr>
          <w:rFonts w:ascii="Georgia" w:hAnsi="Georgia"/>
          <w:sz w:val="22"/>
          <w:szCs w:val="22"/>
        </w:rPr>
        <w:t>Betarara</w:t>
      </w:r>
      <w:proofErr w:type="spellEnd"/>
      <w:r w:rsidR="00F45768">
        <w:rPr>
          <w:rFonts w:ascii="Georgia" w:hAnsi="Georgia"/>
          <w:sz w:val="22"/>
          <w:szCs w:val="22"/>
        </w:rPr>
        <w:t xml:space="preserve">  </w:t>
      </w:r>
      <w:r w:rsidR="00525335">
        <w:rPr>
          <w:rFonts w:ascii="Georgia" w:hAnsi="Georgia"/>
          <w:sz w:val="22"/>
          <w:szCs w:val="22"/>
        </w:rPr>
        <w:t>thr</w:t>
      </w:r>
      <w:r>
        <w:rPr>
          <w:rFonts w:ascii="Georgia" w:hAnsi="Georgia"/>
          <w:sz w:val="22"/>
          <w:szCs w:val="22"/>
        </w:rPr>
        <w:t>ough</w:t>
      </w:r>
      <w:proofErr w:type="gramEnd"/>
      <w:r>
        <w:rPr>
          <w:rFonts w:ascii="Georgia" w:hAnsi="Georgia"/>
          <w:sz w:val="22"/>
          <w:szCs w:val="22"/>
        </w:rPr>
        <w:t xml:space="preserve"> the middle of the island past</w:t>
      </w:r>
      <w:r w:rsidR="00525335">
        <w:rPr>
          <w:rFonts w:ascii="Georgia" w:hAnsi="Georgia"/>
          <w:sz w:val="22"/>
          <w:szCs w:val="22"/>
        </w:rPr>
        <w:t xml:space="preserve"> </w:t>
      </w:r>
      <w:proofErr w:type="spellStart"/>
      <w:r w:rsidR="00525335">
        <w:rPr>
          <w:rFonts w:ascii="Georgia" w:hAnsi="Georgia"/>
          <w:sz w:val="22"/>
          <w:szCs w:val="22"/>
        </w:rPr>
        <w:t>Rongonawo</w:t>
      </w:r>
      <w:proofErr w:type="spellEnd"/>
      <w:r w:rsidR="00525335">
        <w:rPr>
          <w:rFonts w:ascii="Georgia" w:hAnsi="Georgia"/>
          <w:sz w:val="22"/>
          <w:szCs w:val="22"/>
        </w:rPr>
        <w:t xml:space="preserve">/ </w:t>
      </w:r>
      <w:proofErr w:type="spellStart"/>
      <w:r w:rsidR="00525335">
        <w:rPr>
          <w:rFonts w:ascii="Georgia" w:hAnsi="Georgia"/>
          <w:sz w:val="22"/>
          <w:szCs w:val="22"/>
        </w:rPr>
        <w:t>N</w:t>
      </w:r>
      <w:r>
        <w:rPr>
          <w:rFonts w:ascii="Georgia" w:hAnsi="Georgia"/>
          <w:sz w:val="22"/>
          <w:szCs w:val="22"/>
        </w:rPr>
        <w:t>gota</w:t>
      </w:r>
      <w:proofErr w:type="spellEnd"/>
      <w:r>
        <w:rPr>
          <w:rFonts w:ascii="Georgia" w:hAnsi="Georgia"/>
          <w:sz w:val="22"/>
          <w:szCs w:val="22"/>
        </w:rPr>
        <w:t xml:space="preserve"> communities, to </w:t>
      </w:r>
      <w:proofErr w:type="spellStart"/>
      <w:r>
        <w:rPr>
          <w:rFonts w:ascii="Georgia" w:hAnsi="Georgia"/>
          <w:sz w:val="22"/>
          <w:szCs w:val="22"/>
        </w:rPr>
        <w:t>Naviso</w:t>
      </w:r>
      <w:proofErr w:type="spellEnd"/>
      <w:r>
        <w:rPr>
          <w:rFonts w:ascii="Georgia" w:hAnsi="Georgia"/>
          <w:sz w:val="22"/>
          <w:szCs w:val="22"/>
        </w:rPr>
        <w:t xml:space="preserve"> on the East Coast.</w:t>
      </w:r>
    </w:p>
    <w:p w14:paraId="4B2D447C" w14:textId="77777777" w:rsidR="00093B29" w:rsidRDefault="00093B29" w:rsidP="00366B42">
      <w:pPr>
        <w:ind w:hanging="398"/>
      </w:pPr>
    </w:p>
    <w:p w14:paraId="22A92210" w14:textId="6621ED51" w:rsidR="00093B29" w:rsidRDefault="00E66A63" w:rsidP="00366B42">
      <w:pPr>
        <w:ind w:hanging="398"/>
      </w:pPr>
      <w:r>
        <w:t xml:space="preserve">        Health ce</w:t>
      </w:r>
      <w:r w:rsidR="00093B29">
        <w:t>ntre has one truck, and 5 private trucks from central to North</w:t>
      </w:r>
    </w:p>
    <w:p w14:paraId="4D8C918F" w14:textId="77777777" w:rsidR="00093B29" w:rsidRDefault="00093B29" w:rsidP="00366B42">
      <w:pPr>
        <w:ind w:hanging="398"/>
      </w:pPr>
    </w:p>
    <w:p w14:paraId="678DCFCD" w14:textId="792BD825" w:rsidR="00093B29" w:rsidRDefault="00093B29" w:rsidP="00366B42">
      <w:pPr>
        <w:ind w:hanging="398"/>
      </w:pPr>
      <w:r>
        <w:t xml:space="preserve">        Transport </w:t>
      </w:r>
      <w:r w:rsidR="000915EF">
        <w:t xml:space="preserve">from Airport to central </w:t>
      </w:r>
      <w:proofErr w:type="spellStart"/>
      <w:r w:rsidR="000915EF">
        <w:t>Maewo</w:t>
      </w:r>
      <w:proofErr w:type="spellEnd"/>
      <w:r w:rsidR="000915EF">
        <w:t xml:space="preserve"> is 3000vt and 5000vt to </w:t>
      </w:r>
      <w:proofErr w:type="spellStart"/>
      <w:r w:rsidR="000915EF">
        <w:t>Nasawa</w:t>
      </w:r>
      <w:proofErr w:type="spellEnd"/>
    </w:p>
    <w:p w14:paraId="1C0FC62B" w14:textId="24322C93" w:rsidR="006F0026" w:rsidRDefault="006F0026" w:rsidP="00366B42">
      <w:pPr>
        <w:ind w:left="540" w:hanging="398"/>
        <w:rPr>
          <w:rFonts w:ascii="Georgia" w:hAnsi="Georgia"/>
          <w:sz w:val="22"/>
          <w:szCs w:val="22"/>
        </w:rPr>
      </w:pPr>
    </w:p>
    <w:p w14:paraId="3E9A1BA9" w14:textId="6FA2D121" w:rsidR="00E66A63" w:rsidRDefault="00E66A63" w:rsidP="00366B42">
      <w:pPr>
        <w:ind w:left="540" w:hanging="398"/>
        <w:rPr>
          <w:rFonts w:ascii="Georgia" w:hAnsi="Georgia"/>
          <w:b/>
          <w:sz w:val="22"/>
          <w:szCs w:val="22"/>
        </w:rPr>
      </w:pPr>
      <w:proofErr w:type="gramStart"/>
      <w:r>
        <w:rPr>
          <w:rFonts w:ascii="Georgia" w:hAnsi="Georgia"/>
          <w:b/>
          <w:sz w:val="22"/>
          <w:szCs w:val="22"/>
        </w:rPr>
        <w:t xml:space="preserve">Major health </w:t>
      </w:r>
      <w:r w:rsidR="00565A1F">
        <w:rPr>
          <w:rFonts w:ascii="Georgia" w:hAnsi="Georgia"/>
          <w:b/>
          <w:sz w:val="22"/>
          <w:szCs w:val="22"/>
        </w:rPr>
        <w:t>care facilities and services.</w:t>
      </w:r>
      <w:proofErr w:type="gramEnd"/>
    </w:p>
    <w:p w14:paraId="62D26AC8" w14:textId="6AB2B454" w:rsidR="00E66A63" w:rsidRDefault="00565A1F" w:rsidP="00565A1F">
      <w:r>
        <w:rPr>
          <w:rFonts w:ascii="Georgia" w:hAnsi="Georgia"/>
          <w:sz w:val="22"/>
          <w:szCs w:val="22"/>
        </w:rPr>
        <w:t xml:space="preserve">   The community </w:t>
      </w:r>
      <w:r w:rsidR="00E66A63">
        <w:rPr>
          <w:rFonts w:ascii="Georgia" w:hAnsi="Georgia"/>
          <w:sz w:val="22"/>
          <w:szCs w:val="22"/>
        </w:rPr>
        <w:t xml:space="preserve">centre </w:t>
      </w:r>
      <w:r>
        <w:rPr>
          <w:rFonts w:ascii="Georgia" w:hAnsi="Georgia"/>
          <w:sz w:val="22"/>
          <w:szCs w:val="22"/>
        </w:rPr>
        <w:t xml:space="preserve">is located a </w:t>
      </w:r>
      <w:proofErr w:type="spellStart"/>
      <w:r w:rsidR="00E66A63" w:rsidRPr="00565A1F">
        <w:rPr>
          <w:rFonts w:ascii="Georgia" w:hAnsi="Georgia"/>
          <w:sz w:val="22"/>
          <w:szCs w:val="22"/>
        </w:rPr>
        <w:t>Kerembei</w:t>
      </w:r>
      <w:proofErr w:type="spellEnd"/>
      <w:r>
        <w:rPr>
          <w:rFonts w:ascii="Georgia" w:hAnsi="Georgia"/>
          <w:sz w:val="22"/>
          <w:szCs w:val="22"/>
        </w:rPr>
        <w:t>. A heal</w:t>
      </w:r>
      <w:r w:rsidR="00B13C63">
        <w:rPr>
          <w:rFonts w:ascii="Georgia" w:hAnsi="Georgia"/>
          <w:sz w:val="22"/>
          <w:szCs w:val="22"/>
        </w:rPr>
        <w:t>th clinic, and police station are</w:t>
      </w:r>
      <w:r>
        <w:rPr>
          <w:rFonts w:ascii="Georgia" w:hAnsi="Georgia"/>
          <w:sz w:val="22"/>
          <w:szCs w:val="22"/>
        </w:rPr>
        <w:t xml:space="preserve"> located there</w:t>
      </w:r>
    </w:p>
    <w:p w14:paraId="33CA0465" w14:textId="77777777" w:rsidR="00E66A63" w:rsidRDefault="00E66A63" w:rsidP="00366B42">
      <w:pPr>
        <w:ind w:left="540" w:hanging="398"/>
        <w:rPr>
          <w:rFonts w:ascii="Georgia" w:hAnsi="Georgia"/>
          <w:b/>
          <w:sz w:val="22"/>
          <w:szCs w:val="22"/>
        </w:rPr>
      </w:pPr>
    </w:p>
    <w:p w14:paraId="3923F710" w14:textId="77777777" w:rsidR="00E66A63" w:rsidRDefault="00E66A63" w:rsidP="00366B42">
      <w:pPr>
        <w:ind w:left="540" w:hanging="398"/>
        <w:rPr>
          <w:rFonts w:ascii="Georgia" w:hAnsi="Georgia"/>
          <w:b/>
          <w:sz w:val="22"/>
          <w:szCs w:val="22"/>
        </w:rPr>
      </w:pPr>
    </w:p>
    <w:p w14:paraId="202089FD" w14:textId="77777777" w:rsidR="00FC465F" w:rsidRDefault="00AF1031" w:rsidP="00366B42">
      <w:pPr>
        <w:ind w:left="540" w:hanging="398"/>
        <w:rPr>
          <w:rFonts w:ascii="Georgia" w:hAnsi="Georgia"/>
          <w:b/>
          <w:sz w:val="22"/>
          <w:szCs w:val="22"/>
        </w:rPr>
      </w:pPr>
      <w:r w:rsidRPr="00FC465F">
        <w:rPr>
          <w:rFonts w:ascii="Georgia" w:hAnsi="Georgia"/>
          <w:b/>
          <w:sz w:val="22"/>
          <w:szCs w:val="22"/>
        </w:rPr>
        <w:t>Major Evacuation centre</w:t>
      </w:r>
      <w:r w:rsidR="00FC465F">
        <w:rPr>
          <w:rFonts w:ascii="Georgia" w:hAnsi="Georgia"/>
          <w:b/>
          <w:sz w:val="22"/>
          <w:szCs w:val="22"/>
        </w:rPr>
        <w:t>s</w:t>
      </w:r>
    </w:p>
    <w:p w14:paraId="49BE7EFE" w14:textId="42BF4A96" w:rsidR="00FC465F" w:rsidRDefault="00FC465F" w:rsidP="00FC465F">
      <w:pPr>
        <w:ind w:left="540" w:hanging="398"/>
        <w:rPr>
          <w:rFonts w:ascii="Georgia" w:hAnsi="Georgia"/>
          <w:sz w:val="22"/>
          <w:szCs w:val="22"/>
        </w:rPr>
      </w:pPr>
      <w:proofErr w:type="spellStart"/>
      <w:r>
        <w:rPr>
          <w:rFonts w:ascii="Georgia" w:hAnsi="Georgia"/>
          <w:sz w:val="22"/>
          <w:szCs w:val="22"/>
        </w:rPr>
        <w:t>Naone</w:t>
      </w:r>
      <w:proofErr w:type="spellEnd"/>
      <w:r>
        <w:rPr>
          <w:rFonts w:ascii="Georgia" w:hAnsi="Georgia"/>
          <w:sz w:val="22"/>
          <w:szCs w:val="22"/>
        </w:rPr>
        <w:t xml:space="preserve"> primary school in North West</w:t>
      </w:r>
    </w:p>
    <w:p w14:paraId="563F70A6" w14:textId="60DC573E" w:rsidR="00AF1031" w:rsidRDefault="00AF1031" w:rsidP="00366B42">
      <w:pPr>
        <w:ind w:left="540" w:hanging="398"/>
        <w:rPr>
          <w:rFonts w:ascii="Georgia" w:hAnsi="Georgia"/>
          <w:sz w:val="22"/>
          <w:szCs w:val="22"/>
        </w:rPr>
      </w:pPr>
      <w:proofErr w:type="spellStart"/>
      <w:r>
        <w:rPr>
          <w:rFonts w:ascii="Georgia" w:hAnsi="Georgia"/>
          <w:sz w:val="22"/>
          <w:szCs w:val="22"/>
        </w:rPr>
        <w:t>Gumbule</w:t>
      </w:r>
      <w:proofErr w:type="spellEnd"/>
      <w:r>
        <w:rPr>
          <w:rFonts w:ascii="Georgia" w:hAnsi="Georgia"/>
          <w:sz w:val="22"/>
          <w:szCs w:val="22"/>
        </w:rPr>
        <w:t xml:space="preserve"> School in Central </w:t>
      </w:r>
      <w:r w:rsidR="00FC465F">
        <w:rPr>
          <w:rFonts w:ascii="Georgia" w:hAnsi="Georgia"/>
          <w:sz w:val="22"/>
          <w:szCs w:val="22"/>
        </w:rPr>
        <w:t>West</w:t>
      </w:r>
    </w:p>
    <w:p w14:paraId="08CE599F" w14:textId="000BD94B" w:rsidR="00AF1031" w:rsidRDefault="00AF1031" w:rsidP="00565A1F">
      <w:pPr>
        <w:ind w:firstLine="142"/>
        <w:rPr>
          <w:rFonts w:ascii="Georgia" w:hAnsi="Georgia"/>
          <w:sz w:val="22"/>
          <w:szCs w:val="22"/>
        </w:rPr>
      </w:pPr>
      <w:proofErr w:type="spellStart"/>
      <w:proofErr w:type="gramStart"/>
      <w:r>
        <w:rPr>
          <w:rFonts w:ascii="Georgia" w:hAnsi="Georgia"/>
          <w:sz w:val="22"/>
          <w:szCs w:val="22"/>
        </w:rPr>
        <w:t>Nasara</w:t>
      </w:r>
      <w:proofErr w:type="spellEnd"/>
      <w:r>
        <w:rPr>
          <w:rFonts w:ascii="Georgia" w:hAnsi="Georgia"/>
          <w:sz w:val="22"/>
          <w:szCs w:val="22"/>
        </w:rPr>
        <w:t xml:space="preserve"> primary school</w:t>
      </w:r>
      <w:r w:rsidR="00FC465F">
        <w:rPr>
          <w:rFonts w:ascii="Georgia" w:hAnsi="Georgia"/>
          <w:sz w:val="22"/>
          <w:szCs w:val="22"/>
        </w:rPr>
        <w:t xml:space="preserve"> in South West.</w:t>
      </w:r>
      <w:proofErr w:type="gramEnd"/>
    </w:p>
    <w:p w14:paraId="123947EF" w14:textId="3A895572" w:rsidR="00AF1031" w:rsidRDefault="00AF1031" w:rsidP="00565A1F">
      <w:pPr>
        <w:ind w:firstLine="142"/>
        <w:rPr>
          <w:rFonts w:ascii="Georgia" w:hAnsi="Georgia"/>
          <w:sz w:val="22"/>
          <w:szCs w:val="22"/>
        </w:rPr>
      </w:pPr>
      <w:proofErr w:type="spellStart"/>
      <w:proofErr w:type="gramStart"/>
      <w:r>
        <w:rPr>
          <w:rFonts w:ascii="Georgia" w:hAnsi="Georgia"/>
          <w:sz w:val="22"/>
          <w:szCs w:val="22"/>
        </w:rPr>
        <w:t>Naviso</w:t>
      </w:r>
      <w:proofErr w:type="spellEnd"/>
      <w:r>
        <w:rPr>
          <w:rFonts w:ascii="Georgia" w:hAnsi="Georgia"/>
          <w:sz w:val="22"/>
          <w:szCs w:val="22"/>
        </w:rPr>
        <w:t xml:space="preserve"> Evacuation centre on East coast.</w:t>
      </w:r>
      <w:proofErr w:type="gramEnd"/>
    </w:p>
    <w:p w14:paraId="6E080604" w14:textId="33E33942" w:rsidR="00345231" w:rsidRPr="0065465B" w:rsidRDefault="00345231" w:rsidP="00565A1F">
      <w:pPr>
        <w:ind w:firstLine="142"/>
        <w:rPr>
          <w:rFonts w:ascii="Georgia" w:hAnsi="Georgia"/>
          <w:sz w:val="22"/>
          <w:szCs w:val="22"/>
        </w:rPr>
      </w:pPr>
      <w:proofErr w:type="spellStart"/>
      <w:r>
        <w:rPr>
          <w:rFonts w:ascii="Georgia" w:hAnsi="Georgia"/>
          <w:sz w:val="22"/>
          <w:szCs w:val="22"/>
        </w:rPr>
        <w:t>Betarara</w:t>
      </w:r>
      <w:proofErr w:type="spellEnd"/>
      <w:r>
        <w:rPr>
          <w:rFonts w:ascii="Georgia" w:hAnsi="Georgia"/>
          <w:sz w:val="22"/>
          <w:szCs w:val="22"/>
        </w:rPr>
        <w:t xml:space="preserve"> Church East Coast</w:t>
      </w:r>
    </w:p>
    <w:sectPr w:rsidR="00345231" w:rsidRPr="0065465B" w:rsidSect="00565A1F">
      <w:headerReference w:type="default" r:id="rId22"/>
      <w:headerReference w:type="first" r:id="rId23"/>
      <w:footerReference w:type="first" r:id="rId24"/>
      <w:pgSz w:w="11906" w:h="16838" w:code="9"/>
      <w:pgMar w:top="907" w:right="1797" w:bottom="1440" w:left="1418" w:header="907" w:footer="482"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95BE00" w15:done="0"/>
  <w15:commentEx w15:paraId="7165352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893CB9" w14:textId="77777777" w:rsidR="00701487" w:rsidRDefault="00701487">
      <w:r>
        <w:separator/>
      </w:r>
    </w:p>
  </w:endnote>
  <w:endnote w:type="continuationSeparator" w:id="0">
    <w:p w14:paraId="1C069F6D" w14:textId="77777777" w:rsidR="00701487" w:rsidRDefault="00701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318C5" w14:textId="729A9FED" w:rsidR="00E66A63" w:rsidRDefault="00E66A63">
    <w:pPr>
      <w:pStyle w:val="Footer"/>
      <w:rPr>
        <w:lang w:val="en-US"/>
      </w:rPr>
    </w:pPr>
    <w:r>
      <w:rPr>
        <w:lang w:val="en-US"/>
      </w:rPr>
      <w:t>Patricia Thornhill, WFP, Pacific Office, Fiji.</w:t>
    </w:r>
  </w:p>
  <w:p w14:paraId="36C9F949" w14:textId="77777777" w:rsidR="00E66A63" w:rsidRPr="00761501" w:rsidRDefault="00E66A63">
    <w:pPr>
      <w:pStyle w:val="Footer"/>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C0156" w14:textId="77777777" w:rsidR="00701487" w:rsidRDefault="00701487">
      <w:r>
        <w:separator/>
      </w:r>
    </w:p>
  </w:footnote>
  <w:footnote w:type="continuationSeparator" w:id="0">
    <w:p w14:paraId="794703AE" w14:textId="77777777" w:rsidR="00701487" w:rsidRDefault="007014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A4524" w14:textId="77777777" w:rsidR="00E66A63" w:rsidRPr="002C1C39" w:rsidRDefault="00E66A63" w:rsidP="00AD13CA">
    <w:pPr>
      <w:pStyle w:val="Header"/>
      <w:framePr w:wrap="around" w:vAnchor="text" w:hAnchor="page" w:x="9585" w:y="544"/>
      <w:rPr>
        <w:rStyle w:val="PageNumber"/>
      </w:rPr>
    </w:pPr>
    <w:proofErr w:type="gramStart"/>
    <w:r w:rsidRPr="002C1C39">
      <w:rPr>
        <w:rStyle w:val="PageNumber"/>
        <w:rFonts w:ascii="Verdana" w:hAnsi="Verdana"/>
        <w:sz w:val="20"/>
      </w:rPr>
      <w:t>page</w:t>
    </w:r>
    <w:proofErr w:type="gramEnd"/>
    <w:r w:rsidRPr="002C1C39">
      <w:rPr>
        <w:rStyle w:val="PageNumber"/>
        <w:rFonts w:ascii="Verdana" w:hAnsi="Verdana"/>
        <w:sz w:val="20"/>
      </w:rPr>
      <w:t xml:space="preserve"> </w:t>
    </w:r>
    <w:r w:rsidRPr="002C1C39">
      <w:rPr>
        <w:rStyle w:val="PageNumber"/>
        <w:rFonts w:ascii="Verdana" w:hAnsi="Verdana"/>
        <w:sz w:val="20"/>
      </w:rPr>
      <w:fldChar w:fldCharType="begin"/>
    </w:r>
    <w:r w:rsidRPr="002C1C39">
      <w:rPr>
        <w:rStyle w:val="PageNumber"/>
        <w:rFonts w:ascii="Verdana" w:hAnsi="Verdana"/>
        <w:sz w:val="20"/>
      </w:rPr>
      <w:instrText xml:space="preserve">PAGE  </w:instrText>
    </w:r>
    <w:r w:rsidRPr="002C1C39">
      <w:rPr>
        <w:rStyle w:val="PageNumber"/>
        <w:rFonts w:ascii="Verdana" w:hAnsi="Verdana"/>
        <w:sz w:val="20"/>
      </w:rPr>
      <w:fldChar w:fldCharType="separate"/>
    </w:r>
    <w:r w:rsidR="00A011B2">
      <w:rPr>
        <w:rStyle w:val="PageNumber"/>
        <w:rFonts w:ascii="Verdana" w:hAnsi="Verdana"/>
        <w:noProof/>
        <w:sz w:val="20"/>
      </w:rPr>
      <w:t>8</w:t>
    </w:r>
    <w:r w:rsidRPr="002C1C39">
      <w:rPr>
        <w:rStyle w:val="PageNumber"/>
        <w:rFonts w:ascii="Verdana" w:hAnsi="Verdana"/>
        <w:sz w:val="20"/>
      </w:rPr>
      <w:fldChar w:fldCharType="end"/>
    </w:r>
  </w:p>
  <w:p w14:paraId="074B56D0" w14:textId="18569DD7" w:rsidR="00E66A63" w:rsidRDefault="00E66A63" w:rsidP="00AD13CA">
    <w:pPr>
      <w:pStyle w:val="Header"/>
    </w:pPr>
  </w:p>
  <w:p w14:paraId="704E3024" w14:textId="05FAB05D" w:rsidR="00E66A63" w:rsidRDefault="00E66A63" w:rsidP="00AD13CA">
    <w:pPr>
      <w:pStyle w:val="Header"/>
    </w:pPr>
  </w:p>
  <w:p w14:paraId="0299D955" w14:textId="38B3838C" w:rsidR="00E66A63" w:rsidRDefault="00E66A63" w:rsidP="00AD13CA">
    <w:pPr>
      <w:pStyle w:val="Header"/>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BBE28" w14:textId="2DADD7A1" w:rsidR="00E66A63" w:rsidRDefault="00E66A63">
    <w:pPr>
      <w:pStyle w:val="Header"/>
    </w:pPr>
    <w:r w:rsidRPr="00963735">
      <w:rPr>
        <w:b/>
        <w:noProof/>
        <w:sz w:val="28"/>
        <w:lang w:val="en-US" w:eastAsia="en-US"/>
      </w:rPr>
      <w:drawing>
        <wp:anchor distT="0" distB="0" distL="114300" distR="114300" simplePos="0" relativeHeight="251660800" behindDoc="0" locked="0" layoutInCell="1" allowOverlap="1" wp14:anchorId="07AAE6B4" wp14:editId="5FEAE102">
          <wp:simplePos x="0" y="0"/>
          <wp:positionH relativeFrom="margin">
            <wp:posOffset>4457700</wp:posOffset>
          </wp:positionH>
          <wp:positionV relativeFrom="margin">
            <wp:posOffset>-732790</wp:posOffset>
          </wp:positionV>
          <wp:extent cx="1308735" cy="630555"/>
          <wp:effectExtent l="0" t="0" r="1206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30873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val="en-US" w:eastAsia="en-US"/>
      </w:rPr>
      <w:drawing>
        <wp:inline distT="0" distB="0" distL="0" distR="0" wp14:anchorId="4A8BA62B" wp14:editId="0135F496">
          <wp:extent cx="798407" cy="847481"/>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231" b="11282"/>
                  <a:stretch/>
                </pic:blipFill>
                <pic:spPr bwMode="auto">
                  <a:xfrm>
                    <a:off x="0" y="0"/>
                    <a:ext cx="799493" cy="84863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en-US"/>
      </w:rPr>
      <mc:AlternateContent>
        <mc:Choice Requires="wpg">
          <w:drawing>
            <wp:anchor distT="0" distB="0" distL="114300" distR="114300" simplePos="0" relativeHeight="251657728" behindDoc="0" locked="0" layoutInCell="1" allowOverlap="1" wp14:anchorId="501A0B5E" wp14:editId="145C8D57">
              <wp:simplePos x="0" y="0"/>
              <wp:positionH relativeFrom="column">
                <wp:posOffset>-571500</wp:posOffset>
              </wp:positionH>
              <wp:positionV relativeFrom="paragraph">
                <wp:posOffset>-6985</wp:posOffset>
              </wp:positionV>
              <wp:extent cx="377825" cy="9629775"/>
              <wp:effectExtent l="0" t="0" r="28575" b="22225"/>
              <wp:wrapNone/>
              <wp:docPr id="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9629775"/>
                        <a:chOff x="404" y="896"/>
                        <a:chExt cx="595" cy="15165"/>
                      </a:xfrm>
                    </wpg:grpSpPr>
                    <wps:wsp>
                      <wps:cNvPr id="2" name="Line 56"/>
                      <wps:cNvCnPr/>
                      <wps:spPr bwMode="auto">
                        <a:xfrm>
                          <a:off x="999" y="896"/>
                          <a:ext cx="0" cy="15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57"/>
                      <wps:cNvSpPr txBox="1">
                        <a:spLocks noChangeArrowheads="1"/>
                      </wps:cNvSpPr>
                      <wps:spPr bwMode="auto">
                        <a:xfrm>
                          <a:off x="404" y="1627"/>
                          <a:ext cx="540" cy="4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171D7" w14:textId="716A8D1E" w:rsidR="00E66A63" w:rsidRPr="00AB3F5B" w:rsidRDefault="00E66A63" w:rsidP="00DB2E7D">
                            <w:pPr>
                              <w:jc w:val="right"/>
                              <w:rPr>
                                <w:rFonts w:ascii="Georgia" w:hAnsi="Georgia"/>
                                <w:i/>
                                <w:sz w:val="20"/>
                                <w:szCs w:val="20"/>
                              </w:rPr>
                            </w:pPr>
                            <w:r>
                              <w:rPr>
                                <w:rFonts w:ascii="Georgia" w:hAnsi="Georgia"/>
                                <w:i/>
                                <w:sz w:val="20"/>
                                <w:szCs w:val="20"/>
                              </w:rPr>
                              <w:t xml:space="preserve">Vanuatu Logistics Capacity </w:t>
                            </w:r>
                            <w:proofErr w:type="spellStart"/>
                            <w:r>
                              <w:rPr>
                                <w:rFonts w:ascii="Georgia" w:hAnsi="Georgia"/>
                                <w:i/>
                                <w:sz w:val="20"/>
                                <w:szCs w:val="20"/>
                              </w:rPr>
                              <w:t>Assessmnt</w:t>
                            </w:r>
                            <w:proofErr w:type="spellEnd"/>
                            <w:r>
                              <w:rPr>
                                <w:rFonts w:ascii="Georgia" w:hAnsi="Georgia"/>
                                <w:i/>
                                <w:sz w:val="20"/>
                                <w:szCs w:val="20"/>
                              </w:rPr>
                              <w:t xml:space="preserve"> 2017</w:t>
                            </w:r>
                          </w:p>
                          <w:p w14:paraId="1D7926BD" w14:textId="77777777" w:rsidR="00E66A63" w:rsidRDefault="00E66A63" w:rsidP="00DB2E7D"/>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1A0B5E" id="Group 55" o:spid="_x0000_s1026" style="position:absolute;margin-left:-45pt;margin-top:-.55pt;width:29.75pt;height:758.25pt;z-index:251657728" coordorigin="404,896" coordsize="595,1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">
              <v:line id="Line 56" o:spid="_x0000_s1027" style="position:absolute;visibility:visible;mso-wrap-style:square" from="999,896" to="999,1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aEMMAAADaAAAADwAAAGRycy9kb3ducmV2LnhtbESPQWsCMRSE7wX/Q3gFbzWrB2m3Zhep&#10;LSg9lKo/4Ll53axuXpYk6uqvbwTB4zAz3zCzsretOJEPjWMF41EGgrhyuuFawXbz9fIKIkRkja1j&#10;UnChAGUxeJphrt2Zf+m0jrVIEA45KjAxdrmUoTJkMYxcR5y8P+ctxiR9LbXHc4LbVk6ybCotNpwW&#10;DHb0Yag6rI9Wwcrvvg/ja23kjlf+s/1ZvAW7V2r43M/fQUTq4yN8by+1ggncrqQb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mhDDAAAA2gAAAA8AAAAAAAAAAAAA&#10;AAAAoQIAAGRycy9kb3ducmV2LnhtbFBLBQYAAAAABAAEAPkAAACRAwAAAAA=&#10;" strokeweight="1pt"/>
              <v:shapetype id="_x0000_t202" coordsize="21600,21600" o:spt="202" path="m,l,21600r21600,l21600,xe">
                <v:stroke joinstyle="miter"/>
                <v:path gradientshapeok="t" o:connecttype="rect"/>
              </v:shapetype>
              <v:shape id="Text Box 57" o:spid="_x0000_s1028" type="#_x0000_t202" style="position:absolute;left:404;top:1627;width:540;height:4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4x8MA&#10;AADaAAAADwAAAGRycy9kb3ducmV2LnhtbESPQYvCMBSE7wv+h/AEb2vqCiLVKKIo7kW0qwdvz+bZ&#10;FpuXbpO19d8bQdjjMDPfMNN5a0pxp9oVlhUM+hEI4tTqgjMFx5/15xiE88gaS8uk4EEO5rPOxxRj&#10;bRs+0D3xmQgQdjEqyL2vYildmpNB17cVcfCutjbog6wzqWtsAtyU8iuKRtJgwWEhx4qWOaW35M8o&#10;OF12j/JQDc9R0Xzv283vPlltMqV63XYxAeGp9f/hd3urFQ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4x8MAAADaAAAADwAAAAAAAAAAAAAAAACYAgAAZHJzL2Rv&#10;d25yZXYueG1sUEsFBgAAAAAEAAQA9QAAAIgDAAAAAA==&#10;" filled="f" stroked="f">
                <v:textbox style="layout-flow:vertical;mso-layout-flow-alt:bottom-to-top">
                  <w:txbxContent>
                    <w:p w14:paraId="470171D7" w14:textId="716A8D1E" w:rsidR="00E66A63" w:rsidRPr="00AB3F5B" w:rsidRDefault="00E66A63" w:rsidP="00DB2E7D">
                      <w:pPr>
                        <w:jc w:val="right"/>
                        <w:rPr>
                          <w:rFonts w:ascii="Georgia" w:hAnsi="Georgia"/>
                          <w:i/>
                          <w:sz w:val="20"/>
                          <w:szCs w:val="20"/>
                        </w:rPr>
                      </w:pPr>
                      <w:r>
                        <w:rPr>
                          <w:rFonts w:ascii="Georgia" w:hAnsi="Georgia"/>
                          <w:i/>
                          <w:sz w:val="20"/>
                          <w:szCs w:val="20"/>
                        </w:rPr>
                        <w:t>Vanuatu Logistics Capacity Assessmnt 2017</w:t>
                      </w:r>
                    </w:p>
                    <w:p w14:paraId="1D7926BD" w14:textId="77777777" w:rsidR="00E66A63" w:rsidRDefault="00E66A63" w:rsidP="00DB2E7D"/>
                  </w:txbxContent>
                </v:textbox>
              </v:shape>
            </v:group>
          </w:pict>
        </mc:Fallback>
      </mc:AlternateContent>
    </w:r>
    <w:r>
      <w:t xml:space="preserve"> </w:t>
    </w:r>
    <w:r>
      <w:tab/>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lorent Chane">
    <w15:presenceInfo w15:providerId="None" w15:userId="Florent Cha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82C"/>
    <w:rsid w:val="000027F5"/>
    <w:rsid w:val="00002AB2"/>
    <w:rsid w:val="00006617"/>
    <w:rsid w:val="0001559C"/>
    <w:rsid w:val="00031B09"/>
    <w:rsid w:val="000320CC"/>
    <w:rsid w:val="00032C6B"/>
    <w:rsid w:val="00041CF4"/>
    <w:rsid w:val="00054148"/>
    <w:rsid w:val="00056D16"/>
    <w:rsid w:val="000721D0"/>
    <w:rsid w:val="00073726"/>
    <w:rsid w:val="00087F9D"/>
    <w:rsid w:val="000915EF"/>
    <w:rsid w:val="00093B29"/>
    <w:rsid w:val="000B2A17"/>
    <w:rsid w:val="000C521B"/>
    <w:rsid w:val="000D334D"/>
    <w:rsid w:val="000D7D9C"/>
    <w:rsid w:val="000E0822"/>
    <w:rsid w:val="000F328D"/>
    <w:rsid w:val="000F5D41"/>
    <w:rsid w:val="000F71AC"/>
    <w:rsid w:val="0011660B"/>
    <w:rsid w:val="001453EE"/>
    <w:rsid w:val="00147094"/>
    <w:rsid w:val="00176E87"/>
    <w:rsid w:val="001812BB"/>
    <w:rsid w:val="0019382C"/>
    <w:rsid w:val="001A0040"/>
    <w:rsid w:val="001B3F04"/>
    <w:rsid w:val="001C3FEE"/>
    <w:rsid w:val="001E6465"/>
    <w:rsid w:val="001F1406"/>
    <w:rsid w:val="001F393C"/>
    <w:rsid w:val="001F6F45"/>
    <w:rsid w:val="00217E7B"/>
    <w:rsid w:val="002202C2"/>
    <w:rsid w:val="002219C3"/>
    <w:rsid w:val="002220E5"/>
    <w:rsid w:val="0022577E"/>
    <w:rsid w:val="00244DAD"/>
    <w:rsid w:val="002458CB"/>
    <w:rsid w:val="002517E5"/>
    <w:rsid w:val="002663E4"/>
    <w:rsid w:val="00267DB3"/>
    <w:rsid w:val="00283428"/>
    <w:rsid w:val="00283B2A"/>
    <w:rsid w:val="00296DA4"/>
    <w:rsid w:val="002C243F"/>
    <w:rsid w:val="003013EF"/>
    <w:rsid w:val="003068A1"/>
    <w:rsid w:val="0033195D"/>
    <w:rsid w:val="00337021"/>
    <w:rsid w:val="00337ED0"/>
    <w:rsid w:val="003413A2"/>
    <w:rsid w:val="00345231"/>
    <w:rsid w:val="003537C1"/>
    <w:rsid w:val="00353D86"/>
    <w:rsid w:val="00366B42"/>
    <w:rsid w:val="003736DF"/>
    <w:rsid w:val="0039341F"/>
    <w:rsid w:val="003A5A8C"/>
    <w:rsid w:val="003D0837"/>
    <w:rsid w:val="003E7189"/>
    <w:rsid w:val="003E7CA8"/>
    <w:rsid w:val="003F14E8"/>
    <w:rsid w:val="00424E07"/>
    <w:rsid w:val="00430560"/>
    <w:rsid w:val="00437239"/>
    <w:rsid w:val="004412C7"/>
    <w:rsid w:val="00455AC6"/>
    <w:rsid w:val="0045793F"/>
    <w:rsid w:val="0047376F"/>
    <w:rsid w:val="004953FD"/>
    <w:rsid w:val="004A5E17"/>
    <w:rsid w:val="004A60B3"/>
    <w:rsid w:val="004C0DD0"/>
    <w:rsid w:val="004C47F7"/>
    <w:rsid w:val="004D370A"/>
    <w:rsid w:val="004E0EE6"/>
    <w:rsid w:val="00521176"/>
    <w:rsid w:val="00522D36"/>
    <w:rsid w:val="00525335"/>
    <w:rsid w:val="00532A17"/>
    <w:rsid w:val="00534993"/>
    <w:rsid w:val="00543402"/>
    <w:rsid w:val="00550363"/>
    <w:rsid w:val="005609BE"/>
    <w:rsid w:val="00565A1F"/>
    <w:rsid w:val="00566BD3"/>
    <w:rsid w:val="005808B8"/>
    <w:rsid w:val="00587EA7"/>
    <w:rsid w:val="00596759"/>
    <w:rsid w:val="005D2708"/>
    <w:rsid w:val="005E58A1"/>
    <w:rsid w:val="005F2AB3"/>
    <w:rsid w:val="006042DA"/>
    <w:rsid w:val="006120CC"/>
    <w:rsid w:val="00626F26"/>
    <w:rsid w:val="006276A7"/>
    <w:rsid w:val="00630CFF"/>
    <w:rsid w:val="006413D2"/>
    <w:rsid w:val="0065465B"/>
    <w:rsid w:val="00655FC8"/>
    <w:rsid w:val="00657344"/>
    <w:rsid w:val="00672213"/>
    <w:rsid w:val="006768F7"/>
    <w:rsid w:val="006879B8"/>
    <w:rsid w:val="006B67E1"/>
    <w:rsid w:val="006C143E"/>
    <w:rsid w:val="006C693F"/>
    <w:rsid w:val="006C742D"/>
    <w:rsid w:val="006E4E49"/>
    <w:rsid w:val="006F0026"/>
    <w:rsid w:val="006F4E41"/>
    <w:rsid w:val="006F52DF"/>
    <w:rsid w:val="006F54BC"/>
    <w:rsid w:val="006F7601"/>
    <w:rsid w:val="00701487"/>
    <w:rsid w:val="007218B9"/>
    <w:rsid w:val="0073728E"/>
    <w:rsid w:val="0074002B"/>
    <w:rsid w:val="0074597A"/>
    <w:rsid w:val="0075179A"/>
    <w:rsid w:val="00760BDC"/>
    <w:rsid w:val="00761501"/>
    <w:rsid w:val="00766D5D"/>
    <w:rsid w:val="00773DD6"/>
    <w:rsid w:val="007837E9"/>
    <w:rsid w:val="00787DDE"/>
    <w:rsid w:val="007952F2"/>
    <w:rsid w:val="00797C07"/>
    <w:rsid w:val="007A3DEB"/>
    <w:rsid w:val="007C6293"/>
    <w:rsid w:val="007E4F1E"/>
    <w:rsid w:val="007F7DB3"/>
    <w:rsid w:val="00806DD8"/>
    <w:rsid w:val="00810489"/>
    <w:rsid w:val="00812952"/>
    <w:rsid w:val="00817884"/>
    <w:rsid w:val="008241CF"/>
    <w:rsid w:val="00831F46"/>
    <w:rsid w:val="00845A60"/>
    <w:rsid w:val="008466B2"/>
    <w:rsid w:val="008509B1"/>
    <w:rsid w:val="00851ABD"/>
    <w:rsid w:val="00851F66"/>
    <w:rsid w:val="0087052A"/>
    <w:rsid w:val="00890306"/>
    <w:rsid w:val="00892C32"/>
    <w:rsid w:val="008941C0"/>
    <w:rsid w:val="008A763E"/>
    <w:rsid w:val="008B146C"/>
    <w:rsid w:val="008C5024"/>
    <w:rsid w:val="008C6CFA"/>
    <w:rsid w:val="008D4D0D"/>
    <w:rsid w:val="00904540"/>
    <w:rsid w:val="009046B5"/>
    <w:rsid w:val="0092162D"/>
    <w:rsid w:val="00944CD8"/>
    <w:rsid w:val="0094582F"/>
    <w:rsid w:val="009778A5"/>
    <w:rsid w:val="00984592"/>
    <w:rsid w:val="009A0281"/>
    <w:rsid w:val="009B31E8"/>
    <w:rsid w:val="009C4DEE"/>
    <w:rsid w:val="009D7B62"/>
    <w:rsid w:val="009F6DCE"/>
    <w:rsid w:val="009F7AA6"/>
    <w:rsid w:val="00A011B2"/>
    <w:rsid w:val="00A24815"/>
    <w:rsid w:val="00A26401"/>
    <w:rsid w:val="00A31859"/>
    <w:rsid w:val="00A473B7"/>
    <w:rsid w:val="00A541C9"/>
    <w:rsid w:val="00A60E12"/>
    <w:rsid w:val="00A612ED"/>
    <w:rsid w:val="00A762FA"/>
    <w:rsid w:val="00A77399"/>
    <w:rsid w:val="00AB3F5B"/>
    <w:rsid w:val="00AB44AE"/>
    <w:rsid w:val="00AC66A9"/>
    <w:rsid w:val="00AD13CA"/>
    <w:rsid w:val="00AD5EB8"/>
    <w:rsid w:val="00AD5ED4"/>
    <w:rsid w:val="00AF0E60"/>
    <w:rsid w:val="00AF1031"/>
    <w:rsid w:val="00B04355"/>
    <w:rsid w:val="00B06AE9"/>
    <w:rsid w:val="00B13C63"/>
    <w:rsid w:val="00B37E8C"/>
    <w:rsid w:val="00B43275"/>
    <w:rsid w:val="00B50F8F"/>
    <w:rsid w:val="00B537D0"/>
    <w:rsid w:val="00B57B57"/>
    <w:rsid w:val="00B80282"/>
    <w:rsid w:val="00B856F7"/>
    <w:rsid w:val="00B922D0"/>
    <w:rsid w:val="00B92802"/>
    <w:rsid w:val="00BA0243"/>
    <w:rsid w:val="00BC300D"/>
    <w:rsid w:val="00BC4200"/>
    <w:rsid w:val="00BD24CA"/>
    <w:rsid w:val="00BD519B"/>
    <w:rsid w:val="00BD622C"/>
    <w:rsid w:val="00BE2C9F"/>
    <w:rsid w:val="00C033DA"/>
    <w:rsid w:val="00C1056F"/>
    <w:rsid w:val="00C10CAE"/>
    <w:rsid w:val="00C26AC0"/>
    <w:rsid w:val="00C3301F"/>
    <w:rsid w:val="00C37CD8"/>
    <w:rsid w:val="00C710FE"/>
    <w:rsid w:val="00C81113"/>
    <w:rsid w:val="00C86A82"/>
    <w:rsid w:val="00C92D40"/>
    <w:rsid w:val="00CA363D"/>
    <w:rsid w:val="00CD0B0F"/>
    <w:rsid w:val="00CD3677"/>
    <w:rsid w:val="00D0698D"/>
    <w:rsid w:val="00D12A76"/>
    <w:rsid w:val="00D20395"/>
    <w:rsid w:val="00D31EE4"/>
    <w:rsid w:val="00D32476"/>
    <w:rsid w:val="00D45C08"/>
    <w:rsid w:val="00D575D5"/>
    <w:rsid w:val="00D61D13"/>
    <w:rsid w:val="00D6558B"/>
    <w:rsid w:val="00D74A2D"/>
    <w:rsid w:val="00D8600F"/>
    <w:rsid w:val="00D957CA"/>
    <w:rsid w:val="00DA0E0B"/>
    <w:rsid w:val="00DA41B5"/>
    <w:rsid w:val="00DA6362"/>
    <w:rsid w:val="00DB2E7D"/>
    <w:rsid w:val="00DC2AA8"/>
    <w:rsid w:val="00DC4343"/>
    <w:rsid w:val="00E140EB"/>
    <w:rsid w:val="00E221A2"/>
    <w:rsid w:val="00E40DE2"/>
    <w:rsid w:val="00E57317"/>
    <w:rsid w:val="00E611A7"/>
    <w:rsid w:val="00E66A63"/>
    <w:rsid w:val="00E804D5"/>
    <w:rsid w:val="00EA39DD"/>
    <w:rsid w:val="00EA5429"/>
    <w:rsid w:val="00EF1806"/>
    <w:rsid w:val="00EF265C"/>
    <w:rsid w:val="00F02AE6"/>
    <w:rsid w:val="00F0392D"/>
    <w:rsid w:val="00F1064B"/>
    <w:rsid w:val="00F12A68"/>
    <w:rsid w:val="00F332BA"/>
    <w:rsid w:val="00F45768"/>
    <w:rsid w:val="00F46134"/>
    <w:rsid w:val="00F540F9"/>
    <w:rsid w:val="00F70ECA"/>
    <w:rsid w:val="00F7371C"/>
    <w:rsid w:val="00F80100"/>
    <w:rsid w:val="00F82275"/>
    <w:rsid w:val="00F82A21"/>
    <w:rsid w:val="00F8656D"/>
    <w:rsid w:val="00F86765"/>
    <w:rsid w:val="00FA61E0"/>
    <w:rsid w:val="00FC465F"/>
    <w:rsid w:val="00FD1F73"/>
    <w:rsid w:val="00FE4A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441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DC434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E221A2"/>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45A60"/>
    <w:pPr>
      <w:tabs>
        <w:tab w:val="center" w:pos="4153"/>
        <w:tab w:val="right" w:pos="8306"/>
      </w:tabs>
    </w:pPr>
  </w:style>
  <w:style w:type="paragraph" w:styleId="Footer">
    <w:name w:val="footer"/>
    <w:basedOn w:val="Normal"/>
    <w:rsid w:val="00845A60"/>
    <w:pPr>
      <w:tabs>
        <w:tab w:val="center" w:pos="4153"/>
        <w:tab w:val="right" w:pos="8306"/>
      </w:tabs>
    </w:pPr>
  </w:style>
  <w:style w:type="table" w:styleId="TableGrid">
    <w:name w:val="Table Grid"/>
    <w:basedOn w:val="TableNormal"/>
    <w:rsid w:val="00845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37021"/>
    <w:rPr>
      <w:rFonts w:ascii="Tahoma" w:hAnsi="Tahoma" w:cs="Tahoma"/>
      <w:sz w:val="16"/>
      <w:szCs w:val="16"/>
    </w:rPr>
  </w:style>
  <w:style w:type="character" w:customStyle="1" w:styleId="HeaderChar">
    <w:name w:val="Header Char"/>
    <w:basedOn w:val="DefaultParagraphFont"/>
    <w:link w:val="Header"/>
    <w:rsid w:val="0065465B"/>
    <w:rPr>
      <w:sz w:val="24"/>
      <w:szCs w:val="24"/>
      <w:lang w:val="en-GB" w:eastAsia="en-GB" w:bidi="ar-SA"/>
    </w:rPr>
  </w:style>
  <w:style w:type="character" w:styleId="PageNumber">
    <w:name w:val="page number"/>
    <w:basedOn w:val="DefaultParagraphFont"/>
    <w:rsid w:val="0065465B"/>
  </w:style>
  <w:style w:type="character" w:customStyle="1" w:styleId="Heading2Char">
    <w:name w:val="Heading 2 Char"/>
    <w:basedOn w:val="DefaultParagraphFont"/>
    <w:link w:val="Heading2"/>
    <w:uiPriority w:val="9"/>
    <w:rsid w:val="00E221A2"/>
    <w:rPr>
      <w:rFonts w:asciiTheme="majorHAnsi" w:eastAsiaTheme="majorEastAsia" w:hAnsiTheme="majorHAnsi" w:cstheme="majorBidi"/>
      <w:b/>
      <w:bCs/>
      <w:color w:val="4F81BD" w:themeColor="accent1"/>
      <w:sz w:val="26"/>
      <w:szCs w:val="26"/>
      <w:lang w:val="en-US" w:eastAsia="en-US"/>
    </w:rPr>
  </w:style>
  <w:style w:type="paragraph" w:styleId="Title">
    <w:name w:val="Title"/>
    <w:basedOn w:val="Normal"/>
    <w:next w:val="Normal"/>
    <w:link w:val="TitleChar"/>
    <w:uiPriority w:val="10"/>
    <w:qFormat/>
    <w:rsid w:val="00E221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1A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3195D"/>
    <w:rPr>
      <w:color w:val="0000FF" w:themeColor="hyperlink"/>
      <w:u w:val="single"/>
    </w:rPr>
  </w:style>
  <w:style w:type="character" w:styleId="FollowedHyperlink">
    <w:name w:val="FollowedHyperlink"/>
    <w:basedOn w:val="DefaultParagraphFont"/>
    <w:uiPriority w:val="99"/>
    <w:semiHidden/>
    <w:unhideWhenUsed/>
    <w:rsid w:val="00430560"/>
    <w:rPr>
      <w:color w:val="800080" w:themeColor="followedHyperlink"/>
      <w:u w:val="single"/>
    </w:rPr>
  </w:style>
  <w:style w:type="character" w:styleId="CommentReference">
    <w:name w:val="annotation reference"/>
    <w:basedOn w:val="DefaultParagraphFont"/>
    <w:uiPriority w:val="99"/>
    <w:semiHidden/>
    <w:unhideWhenUsed/>
    <w:rsid w:val="00B13C63"/>
    <w:rPr>
      <w:sz w:val="16"/>
      <w:szCs w:val="16"/>
    </w:rPr>
  </w:style>
  <w:style w:type="paragraph" w:styleId="CommentText">
    <w:name w:val="annotation text"/>
    <w:basedOn w:val="Normal"/>
    <w:link w:val="CommentTextChar"/>
    <w:uiPriority w:val="99"/>
    <w:semiHidden/>
    <w:unhideWhenUsed/>
    <w:rsid w:val="00B13C63"/>
    <w:rPr>
      <w:sz w:val="20"/>
      <w:szCs w:val="20"/>
    </w:rPr>
  </w:style>
  <w:style w:type="character" w:customStyle="1" w:styleId="CommentTextChar">
    <w:name w:val="Comment Text Char"/>
    <w:basedOn w:val="DefaultParagraphFont"/>
    <w:link w:val="CommentText"/>
    <w:uiPriority w:val="99"/>
    <w:semiHidden/>
    <w:rsid w:val="00B13C63"/>
  </w:style>
  <w:style w:type="paragraph" w:styleId="CommentSubject">
    <w:name w:val="annotation subject"/>
    <w:basedOn w:val="CommentText"/>
    <w:next w:val="CommentText"/>
    <w:link w:val="CommentSubjectChar"/>
    <w:uiPriority w:val="99"/>
    <w:semiHidden/>
    <w:unhideWhenUsed/>
    <w:rsid w:val="00B13C63"/>
    <w:rPr>
      <w:b/>
      <w:bCs/>
    </w:rPr>
  </w:style>
  <w:style w:type="character" w:customStyle="1" w:styleId="CommentSubjectChar">
    <w:name w:val="Comment Subject Char"/>
    <w:basedOn w:val="CommentTextChar"/>
    <w:link w:val="CommentSubject"/>
    <w:uiPriority w:val="99"/>
    <w:semiHidden/>
    <w:rsid w:val="00B13C63"/>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DC434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E221A2"/>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45A60"/>
    <w:pPr>
      <w:tabs>
        <w:tab w:val="center" w:pos="4153"/>
        <w:tab w:val="right" w:pos="8306"/>
      </w:tabs>
    </w:pPr>
  </w:style>
  <w:style w:type="paragraph" w:styleId="Footer">
    <w:name w:val="footer"/>
    <w:basedOn w:val="Normal"/>
    <w:rsid w:val="00845A60"/>
    <w:pPr>
      <w:tabs>
        <w:tab w:val="center" w:pos="4153"/>
        <w:tab w:val="right" w:pos="8306"/>
      </w:tabs>
    </w:pPr>
  </w:style>
  <w:style w:type="table" w:styleId="TableGrid">
    <w:name w:val="Table Grid"/>
    <w:basedOn w:val="TableNormal"/>
    <w:rsid w:val="00845A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37021"/>
    <w:rPr>
      <w:rFonts w:ascii="Tahoma" w:hAnsi="Tahoma" w:cs="Tahoma"/>
      <w:sz w:val="16"/>
      <w:szCs w:val="16"/>
    </w:rPr>
  </w:style>
  <w:style w:type="character" w:customStyle="1" w:styleId="HeaderChar">
    <w:name w:val="Header Char"/>
    <w:basedOn w:val="DefaultParagraphFont"/>
    <w:link w:val="Header"/>
    <w:rsid w:val="0065465B"/>
    <w:rPr>
      <w:sz w:val="24"/>
      <w:szCs w:val="24"/>
      <w:lang w:val="en-GB" w:eastAsia="en-GB" w:bidi="ar-SA"/>
    </w:rPr>
  </w:style>
  <w:style w:type="character" w:styleId="PageNumber">
    <w:name w:val="page number"/>
    <w:basedOn w:val="DefaultParagraphFont"/>
    <w:rsid w:val="0065465B"/>
  </w:style>
  <w:style w:type="character" w:customStyle="1" w:styleId="Heading2Char">
    <w:name w:val="Heading 2 Char"/>
    <w:basedOn w:val="DefaultParagraphFont"/>
    <w:link w:val="Heading2"/>
    <w:uiPriority w:val="9"/>
    <w:rsid w:val="00E221A2"/>
    <w:rPr>
      <w:rFonts w:asciiTheme="majorHAnsi" w:eastAsiaTheme="majorEastAsia" w:hAnsiTheme="majorHAnsi" w:cstheme="majorBidi"/>
      <w:b/>
      <w:bCs/>
      <w:color w:val="4F81BD" w:themeColor="accent1"/>
      <w:sz w:val="26"/>
      <w:szCs w:val="26"/>
      <w:lang w:val="en-US" w:eastAsia="en-US"/>
    </w:rPr>
  </w:style>
  <w:style w:type="paragraph" w:styleId="Title">
    <w:name w:val="Title"/>
    <w:basedOn w:val="Normal"/>
    <w:next w:val="Normal"/>
    <w:link w:val="TitleChar"/>
    <w:uiPriority w:val="10"/>
    <w:qFormat/>
    <w:rsid w:val="00E221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221A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3195D"/>
    <w:rPr>
      <w:color w:val="0000FF" w:themeColor="hyperlink"/>
      <w:u w:val="single"/>
    </w:rPr>
  </w:style>
  <w:style w:type="character" w:styleId="FollowedHyperlink">
    <w:name w:val="FollowedHyperlink"/>
    <w:basedOn w:val="DefaultParagraphFont"/>
    <w:uiPriority w:val="99"/>
    <w:semiHidden/>
    <w:unhideWhenUsed/>
    <w:rsid w:val="00430560"/>
    <w:rPr>
      <w:color w:val="800080" w:themeColor="followedHyperlink"/>
      <w:u w:val="single"/>
    </w:rPr>
  </w:style>
  <w:style w:type="character" w:styleId="CommentReference">
    <w:name w:val="annotation reference"/>
    <w:basedOn w:val="DefaultParagraphFont"/>
    <w:uiPriority w:val="99"/>
    <w:semiHidden/>
    <w:unhideWhenUsed/>
    <w:rsid w:val="00B13C63"/>
    <w:rPr>
      <w:sz w:val="16"/>
      <w:szCs w:val="16"/>
    </w:rPr>
  </w:style>
  <w:style w:type="paragraph" w:styleId="CommentText">
    <w:name w:val="annotation text"/>
    <w:basedOn w:val="Normal"/>
    <w:link w:val="CommentTextChar"/>
    <w:uiPriority w:val="99"/>
    <w:semiHidden/>
    <w:unhideWhenUsed/>
    <w:rsid w:val="00B13C63"/>
    <w:rPr>
      <w:sz w:val="20"/>
      <w:szCs w:val="20"/>
    </w:rPr>
  </w:style>
  <w:style w:type="character" w:customStyle="1" w:styleId="CommentTextChar">
    <w:name w:val="Comment Text Char"/>
    <w:basedOn w:val="DefaultParagraphFont"/>
    <w:link w:val="CommentText"/>
    <w:uiPriority w:val="99"/>
    <w:semiHidden/>
    <w:rsid w:val="00B13C63"/>
  </w:style>
  <w:style w:type="paragraph" w:styleId="CommentSubject">
    <w:name w:val="annotation subject"/>
    <w:basedOn w:val="CommentText"/>
    <w:next w:val="CommentText"/>
    <w:link w:val="CommentSubjectChar"/>
    <w:uiPriority w:val="99"/>
    <w:semiHidden/>
    <w:unhideWhenUsed/>
    <w:rsid w:val="00B13C63"/>
    <w:rPr>
      <w:b/>
      <w:bCs/>
    </w:rPr>
  </w:style>
  <w:style w:type="character" w:customStyle="1" w:styleId="CommentSubjectChar">
    <w:name w:val="Comment Subject Char"/>
    <w:basedOn w:val="CommentTextChar"/>
    <w:link w:val="CommentSubject"/>
    <w:uiPriority w:val="99"/>
    <w:semiHidden/>
    <w:rsid w:val="00B13C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628699">
      <w:bodyDiv w:val="1"/>
      <w:marLeft w:val="0"/>
      <w:marRight w:val="0"/>
      <w:marTop w:val="0"/>
      <w:marBottom w:val="0"/>
      <w:divBdr>
        <w:top w:val="none" w:sz="0" w:space="0" w:color="auto"/>
        <w:left w:val="none" w:sz="0" w:space="0" w:color="auto"/>
        <w:bottom w:val="none" w:sz="0" w:space="0" w:color="auto"/>
        <w:right w:val="none" w:sz="0" w:space="0" w:color="auto"/>
      </w:divBdr>
    </w:div>
    <w:div w:id="146735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taridenga@vanuatu.gov.vu" TargetMode="External"/><Relationship Id="rId20" Type="http://schemas.openxmlformats.org/officeDocument/2006/relationships/image" Target="media/image6.png"/><Relationship Id="rId21" Type="http://schemas.microsoft.com/office/2007/relationships/hdphoto" Target="media/hdphoto6.wdp"/><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11/relationships/people" Target="people.xml"/><Relationship Id="rId28" Type="http://schemas.microsoft.com/office/2011/relationships/commentsExtended" Target="commentsExtended.xml"/><Relationship Id="rId10" Type="http://schemas.openxmlformats.org/officeDocument/2006/relationships/hyperlink" Target="mailto:Garaeggarae@vanuatu.gov.vu" TargetMode="External"/><Relationship Id="rId11" Type="http://schemas.openxmlformats.org/officeDocument/2006/relationships/hyperlink" Target="mailto:agarae@vanuatu.gov.vu" TargetMode="External"/><Relationship Id="rId12" Type="http://schemas.openxmlformats.org/officeDocument/2006/relationships/image" Target="media/image2.jpeg"/><Relationship Id="rId13" Type="http://schemas.microsoft.com/office/2007/relationships/hdphoto" Target="media/hdphoto2.wdp"/><Relationship Id="rId14" Type="http://schemas.openxmlformats.org/officeDocument/2006/relationships/image" Target="media/image3.jpeg"/><Relationship Id="rId15" Type="http://schemas.microsoft.com/office/2007/relationships/hdphoto" Target="media/hdphoto3.wdp"/><Relationship Id="rId16" Type="http://schemas.openxmlformats.org/officeDocument/2006/relationships/image" Target="media/image4.jpeg"/><Relationship Id="rId17" Type="http://schemas.microsoft.com/office/2007/relationships/hdphoto" Target="media/hdphoto4.wdp"/><Relationship Id="rId18" Type="http://schemas.openxmlformats.org/officeDocument/2006/relationships/image" Target="media/image5.jpeg"/><Relationship Id="rId19" Type="http://schemas.microsoft.com/office/2007/relationships/hdphoto" Target="media/hdphoto5.wdp"/><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1.BAR\AppData\Local\Temp\WFP_english_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\Users\VANESS~1.BAR\AppData\Local\Temp\WFP_english_letter.dot</Template>
  <TotalTime>471</TotalTime>
  <Pages>12</Pages>
  <Words>1275</Words>
  <Characters>7268</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19 January 2010</vt:lpstr>
    </vt:vector>
  </TitlesOfParts>
  <Company>WFP</Company>
  <LinksUpToDate>false</LinksUpToDate>
  <CharactersWithSpaces>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Wfp letter - English</dc:title>
  <dc:creator>Vanessa Barbato</dc:creator>
  <cp:lastModifiedBy>Patricia Thornhill</cp:lastModifiedBy>
  <cp:revision>146</cp:revision>
  <cp:lastPrinted>2017-03-21T23:21:00Z</cp:lastPrinted>
  <dcterms:created xsi:type="dcterms:W3CDTF">2017-03-21T22:40:00Z</dcterms:created>
  <dcterms:modified xsi:type="dcterms:W3CDTF">2017-06-01T00:36:00Z</dcterms:modified>
</cp:coreProperties>
</file>