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033436" w14:textId="69384328" w:rsidR="001A60C9" w:rsidRDefault="00EF4D65" w:rsidP="00E221A2">
      <w:r>
        <w:rPr>
          <w:noProof/>
        </w:rPr>
        <w:drawing>
          <wp:inline distT="0" distB="0" distL="0" distR="0" wp14:anchorId="2E753644" wp14:editId="22F6F562">
            <wp:extent cx="5591175" cy="79013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vinceOverviewMalampa.jp2"/>
                    <pic:cNvPicPr/>
                  </pic:nvPicPr>
                  <pic:blipFill>
                    <a:blip r:embed="rId7">
                      <a:extLst>
                        <a:ext uri="{BEBA8EAE-BF5A-486C-A8C5-ECC9F3942E4B}">
                          <a14:imgProps xmlns:a14="http://schemas.microsoft.com/office/drawing/2010/main">
                            <a14:imgLayer r:embed="rId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591175" cy="7901305"/>
                    </a:xfrm>
                    <a:prstGeom prst="rect">
                      <a:avLst/>
                    </a:prstGeom>
                  </pic:spPr>
                </pic:pic>
              </a:graphicData>
            </a:graphic>
          </wp:inline>
        </w:drawing>
      </w:r>
    </w:p>
    <w:p w14:paraId="55C7CEF2" w14:textId="7E7E5CE3" w:rsidR="00413666" w:rsidRDefault="00EE4E57" w:rsidP="006737CF">
      <w:pPr>
        <w:pStyle w:val="Heading1"/>
      </w:pPr>
      <w:r>
        <w:lastRenderedPageBreak/>
        <w:t xml:space="preserve">Disaster </w:t>
      </w:r>
      <w:r w:rsidR="001A60C9">
        <w:t xml:space="preserve">context </w:t>
      </w:r>
    </w:p>
    <w:p w14:paraId="596677FC" w14:textId="35EFA942" w:rsidR="0045338D" w:rsidRPr="0084378D" w:rsidRDefault="001D1C77" w:rsidP="00E221A2">
      <w:pPr>
        <w:rPr>
          <w:color w:val="FF0000"/>
        </w:rPr>
      </w:pPr>
      <w:r w:rsidRPr="0084378D">
        <w:t>Malampa Province consists of three major</w:t>
      </w:r>
      <w:r w:rsidR="000C4867" w:rsidRPr="0084378D">
        <w:t xml:space="preserve"> </w:t>
      </w:r>
      <w:r w:rsidRPr="0084378D">
        <w:t>islands: Male</w:t>
      </w:r>
      <w:r w:rsidR="00E07ADB" w:rsidRPr="0084378D">
        <w:t xml:space="preserve">kula, Ambrym, and Paama, </w:t>
      </w:r>
      <w:r w:rsidR="00A71FF3" w:rsidRPr="0084378D">
        <w:t xml:space="preserve">Malekula is the second biggest island in Vanuatu and the third most populated, after Efate and Santo. </w:t>
      </w:r>
      <w:r w:rsidR="00782D52" w:rsidRPr="0084378D">
        <w:t>T</w:t>
      </w:r>
      <w:r w:rsidR="00A71FF3" w:rsidRPr="0084378D">
        <w:t xml:space="preserve">here are several tiny </w:t>
      </w:r>
      <w:r w:rsidRPr="0084378D">
        <w:t xml:space="preserve">islands </w:t>
      </w:r>
      <w:r w:rsidR="00A71FF3" w:rsidRPr="0084378D">
        <w:t>with small</w:t>
      </w:r>
      <w:r w:rsidR="00782D52" w:rsidRPr="0084378D">
        <w:t xml:space="preserve"> </w:t>
      </w:r>
      <w:r w:rsidR="00A71FF3" w:rsidRPr="0084378D">
        <w:t>po</w:t>
      </w:r>
      <w:r w:rsidR="00782D52" w:rsidRPr="0084378D">
        <w:t>p</w:t>
      </w:r>
      <w:r w:rsidR="00A71FF3" w:rsidRPr="0084378D">
        <w:t xml:space="preserve">ulations </w:t>
      </w:r>
      <w:r w:rsidRPr="0084378D">
        <w:t xml:space="preserve">surrounding </w:t>
      </w:r>
      <w:r w:rsidR="00A71FF3" w:rsidRPr="0084378D">
        <w:t xml:space="preserve">it. </w:t>
      </w:r>
      <w:r w:rsidR="00B80CF4" w:rsidRPr="0084378D">
        <w:t xml:space="preserve"> </w:t>
      </w:r>
    </w:p>
    <w:p w14:paraId="4C17468C" w14:textId="77777777" w:rsidR="00F71FAA" w:rsidRPr="0084378D" w:rsidRDefault="00F71FAA" w:rsidP="00E221A2">
      <w:pPr>
        <w:rPr>
          <w:color w:val="FF0000"/>
        </w:rPr>
      </w:pPr>
    </w:p>
    <w:p w14:paraId="33FA52BC" w14:textId="46BFE3C3" w:rsidR="00F71FAA" w:rsidRPr="008207BA" w:rsidRDefault="00354BE1" w:rsidP="00E221A2">
      <w:r w:rsidRPr="008207BA">
        <w:t>Draft population data from Mini census</w:t>
      </w:r>
      <w:r w:rsidR="008D3649" w:rsidRPr="008207BA">
        <w:t xml:space="preserve"> 2016</w:t>
      </w:r>
      <w:r w:rsidRPr="008207BA">
        <w:t>:</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984"/>
        <w:gridCol w:w="851"/>
        <w:gridCol w:w="850"/>
        <w:gridCol w:w="851"/>
        <w:gridCol w:w="1275"/>
        <w:gridCol w:w="851"/>
        <w:gridCol w:w="1134"/>
      </w:tblGrid>
      <w:tr w:rsidR="00354BE1" w:rsidRPr="0084378D" w14:paraId="3383280B" w14:textId="77777777" w:rsidTr="00354BE1">
        <w:trPr>
          <w:trHeight w:val="240"/>
        </w:trPr>
        <w:tc>
          <w:tcPr>
            <w:tcW w:w="993" w:type="dxa"/>
            <w:shd w:val="clear" w:color="auto" w:fill="C6D9F1" w:themeFill="text2" w:themeFillTint="33"/>
          </w:tcPr>
          <w:p w14:paraId="7EF61516" w14:textId="77777777" w:rsidR="00354BE1" w:rsidRPr="0084378D" w:rsidRDefault="00354BE1" w:rsidP="005C3B8B">
            <w:pPr>
              <w:jc w:val="center"/>
              <w:rPr>
                <w:rFonts w:ascii="Arial" w:hAnsi="Arial" w:cs="Arial"/>
                <w:b/>
                <w:color w:val="000000"/>
                <w:sz w:val="18"/>
                <w:szCs w:val="18"/>
                <w:lang w:val="en-AU"/>
              </w:rPr>
            </w:pPr>
            <w:r w:rsidRPr="0084378D">
              <w:rPr>
                <w:rFonts w:ascii="Arial" w:hAnsi="Arial" w:cs="Arial"/>
                <w:b/>
                <w:color w:val="000000"/>
                <w:sz w:val="18"/>
                <w:szCs w:val="18"/>
                <w:lang w:val="en-AU"/>
              </w:rPr>
              <w:t>Province</w:t>
            </w:r>
          </w:p>
        </w:tc>
        <w:tc>
          <w:tcPr>
            <w:tcW w:w="1984" w:type="dxa"/>
            <w:shd w:val="clear" w:color="auto" w:fill="C6D9F1" w:themeFill="text2" w:themeFillTint="33"/>
          </w:tcPr>
          <w:p w14:paraId="4193DC43" w14:textId="77777777" w:rsidR="00354BE1" w:rsidRPr="0084378D" w:rsidRDefault="00354BE1" w:rsidP="005C3B8B">
            <w:pPr>
              <w:jc w:val="center"/>
              <w:rPr>
                <w:rFonts w:ascii="Arial" w:hAnsi="Arial" w:cs="Arial"/>
                <w:b/>
                <w:color w:val="000000"/>
                <w:sz w:val="18"/>
                <w:szCs w:val="18"/>
                <w:lang w:val="en-AU"/>
              </w:rPr>
            </w:pPr>
            <w:r w:rsidRPr="0084378D">
              <w:rPr>
                <w:rFonts w:ascii="Arial" w:hAnsi="Arial" w:cs="Arial"/>
                <w:b/>
                <w:color w:val="000000"/>
                <w:sz w:val="18"/>
                <w:szCs w:val="18"/>
                <w:lang w:val="en-AU"/>
              </w:rPr>
              <w:t>Area Council</w:t>
            </w:r>
          </w:p>
        </w:tc>
        <w:tc>
          <w:tcPr>
            <w:tcW w:w="851" w:type="dxa"/>
            <w:shd w:val="clear" w:color="auto" w:fill="C6D9F1" w:themeFill="text2" w:themeFillTint="33"/>
            <w:noWrap/>
            <w:vAlign w:val="center"/>
          </w:tcPr>
          <w:p w14:paraId="6075C623" w14:textId="77777777" w:rsidR="00354BE1" w:rsidRPr="0084378D" w:rsidRDefault="00354BE1" w:rsidP="005C3B8B">
            <w:pPr>
              <w:jc w:val="center"/>
              <w:rPr>
                <w:rFonts w:ascii="Arial" w:hAnsi="Arial" w:cs="Arial"/>
                <w:b/>
                <w:color w:val="000000"/>
                <w:sz w:val="18"/>
                <w:szCs w:val="18"/>
                <w:lang w:val="en-AU"/>
              </w:rPr>
            </w:pPr>
            <w:r w:rsidRPr="0084378D">
              <w:rPr>
                <w:rFonts w:ascii="Arial" w:hAnsi="Arial" w:cs="Arial"/>
                <w:b/>
                <w:color w:val="000000"/>
                <w:sz w:val="18"/>
                <w:szCs w:val="18"/>
                <w:lang w:val="en-AU"/>
              </w:rPr>
              <w:t>Male</w:t>
            </w:r>
          </w:p>
        </w:tc>
        <w:tc>
          <w:tcPr>
            <w:tcW w:w="850" w:type="dxa"/>
            <w:shd w:val="clear" w:color="auto" w:fill="C6D9F1" w:themeFill="text2" w:themeFillTint="33"/>
            <w:noWrap/>
            <w:vAlign w:val="center"/>
          </w:tcPr>
          <w:p w14:paraId="213F17B7" w14:textId="77777777" w:rsidR="00354BE1" w:rsidRPr="0084378D" w:rsidRDefault="00354BE1" w:rsidP="005C3B8B">
            <w:pPr>
              <w:jc w:val="center"/>
              <w:rPr>
                <w:rFonts w:ascii="Arial" w:hAnsi="Arial" w:cs="Arial"/>
                <w:b/>
                <w:color w:val="000000"/>
                <w:sz w:val="18"/>
                <w:szCs w:val="18"/>
                <w:lang w:val="en-AU"/>
              </w:rPr>
            </w:pPr>
            <w:r w:rsidRPr="0084378D">
              <w:rPr>
                <w:rFonts w:ascii="Arial" w:hAnsi="Arial" w:cs="Arial"/>
                <w:b/>
                <w:color w:val="000000"/>
                <w:sz w:val="18"/>
                <w:szCs w:val="18"/>
                <w:lang w:val="en-AU"/>
              </w:rPr>
              <w:t>Female</w:t>
            </w:r>
          </w:p>
        </w:tc>
        <w:tc>
          <w:tcPr>
            <w:tcW w:w="851" w:type="dxa"/>
            <w:shd w:val="clear" w:color="auto" w:fill="C6D9F1" w:themeFill="text2" w:themeFillTint="33"/>
            <w:noWrap/>
            <w:vAlign w:val="bottom"/>
          </w:tcPr>
          <w:p w14:paraId="0C7D89A5" w14:textId="77777777" w:rsidR="00354BE1" w:rsidRPr="0084378D" w:rsidRDefault="00354BE1" w:rsidP="005C3B8B">
            <w:pPr>
              <w:jc w:val="center"/>
              <w:rPr>
                <w:rFonts w:ascii="Arial" w:hAnsi="Arial" w:cs="Arial"/>
                <w:b/>
                <w:color w:val="000000"/>
                <w:sz w:val="18"/>
                <w:szCs w:val="18"/>
                <w:lang w:val="en-AU"/>
              </w:rPr>
            </w:pPr>
            <w:r w:rsidRPr="0084378D">
              <w:rPr>
                <w:rFonts w:ascii="Arial" w:hAnsi="Arial" w:cs="Arial"/>
                <w:b/>
                <w:color w:val="000000"/>
                <w:sz w:val="18"/>
                <w:szCs w:val="18"/>
                <w:lang w:val="en-AU"/>
              </w:rPr>
              <w:t>Not stated</w:t>
            </w:r>
          </w:p>
        </w:tc>
        <w:tc>
          <w:tcPr>
            <w:tcW w:w="1275" w:type="dxa"/>
            <w:shd w:val="clear" w:color="auto" w:fill="C6D9F1" w:themeFill="text2" w:themeFillTint="33"/>
            <w:noWrap/>
            <w:vAlign w:val="center"/>
          </w:tcPr>
          <w:p w14:paraId="47164154" w14:textId="77777777" w:rsidR="00354BE1" w:rsidRPr="0084378D" w:rsidRDefault="00354BE1" w:rsidP="005C3B8B">
            <w:pPr>
              <w:jc w:val="center"/>
              <w:rPr>
                <w:rFonts w:ascii="Arial" w:hAnsi="Arial" w:cs="Arial"/>
                <w:b/>
                <w:color w:val="000000"/>
                <w:sz w:val="18"/>
                <w:szCs w:val="18"/>
                <w:lang w:val="en-AU"/>
              </w:rPr>
            </w:pPr>
            <w:r w:rsidRPr="0084378D">
              <w:rPr>
                <w:rFonts w:ascii="Arial" w:hAnsi="Arial" w:cs="Arial"/>
                <w:b/>
                <w:color w:val="000000"/>
                <w:sz w:val="18"/>
                <w:szCs w:val="18"/>
                <w:lang w:val="en-AU"/>
              </w:rPr>
              <w:t>Population</w:t>
            </w:r>
          </w:p>
        </w:tc>
        <w:tc>
          <w:tcPr>
            <w:tcW w:w="851" w:type="dxa"/>
            <w:shd w:val="clear" w:color="auto" w:fill="C6D9F1" w:themeFill="text2" w:themeFillTint="33"/>
            <w:noWrap/>
            <w:vAlign w:val="bottom"/>
          </w:tcPr>
          <w:p w14:paraId="3BD50ACF" w14:textId="77777777" w:rsidR="00354BE1" w:rsidRPr="0084378D" w:rsidRDefault="00354BE1" w:rsidP="005C3B8B">
            <w:pPr>
              <w:jc w:val="center"/>
              <w:rPr>
                <w:rFonts w:ascii="Arial" w:hAnsi="Arial" w:cs="Arial"/>
                <w:b/>
                <w:color w:val="000000"/>
                <w:sz w:val="18"/>
                <w:szCs w:val="18"/>
                <w:lang w:val="en-AU"/>
              </w:rPr>
            </w:pPr>
            <w:r w:rsidRPr="0084378D">
              <w:rPr>
                <w:rFonts w:ascii="Arial" w:hAnsi="Arial" w:cs="Arial"/>
                <w:b/>
                <w:color w:val="000000"/>
                <w:sz w:val="18"/>
                <w:szCs w:val="18"/>
                <w:lang w:val="en-AU"/>
              </w:rPr>
              <w:t>HH</w:t>
            </w:r>
          </w:p>
        </w:tc>
        <w:tc>
          <w:tcPr>
            <w:tcW w:w="1134" w:type="dxa"/>
            <w:shd w:val="clear" w:color="auto" w:fill="C6D9F1" w:themeFill="text2" w:themeFillTint="33"/>
            <w:noWrap/>
            <w:vAlign w:val="bottom"/>
          </w:tcPr>
          <w:p w14:paraId="770C7220" w14:textId="77777777" w:rsidR="00354BE1" w:rsidRPr="0084378D" w:rsidRDefault="00354BE1" w:rsidP="005C3B8B">
            <w:pPr>
              <w:jc w:val="center"/>
              <w:rPr>
                <w:rFonts w:ascii="Arial" w:hAnsi="Arial" w:cs="Arial"/>
                <w:b/>
                <w:color w:val="000000"/>
                <w:sz w:val="18"/>
                <w:szCs w:val="18"/>
                <w:lang w:val="en-AU"/>
              </w:rPr>
            </w:pPr>
            <w:r w:rsidRPr="0084378D">
              <w:rPr>
                <w:rFonts w:ascii="Arial" w:hAnsi="Arial" w:cs="Arial"/>
                <w:b/>
                <w:color w:val="000000"/>
                <w:sz w:val="18"/>
                <w:szCs w:val="18"/>
                <w:lang w:val="en-AU"/>
              </w:rPr>
              <w:t>HH size</w:t>
            </w:r>
          </w:p>
        </w:tc>
      </w:tr>
      <w:tr w:rsidR="00354BE1" w:rsidRPr="0084378D" w14:paraId="72A36B83" w14:textId="77777777" w:rsidTr="00354BE1">
        <w:trPr>
          <w:trHeight w:val="240"/>
        </w:trPr>
        <w:tc>
          <w:tcPr>
            <w:tcW w:w="993" w:type="dxa"/>
            <w:shd w:val="clear" w:color="auto" w:fill="auto"/>
            <w:hideMark/>
          </w:tcPr>
          <w:p w14:paraId="49A3EF8F"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Malampa</w:t>
            </w:r>
          </w:p>
        </w:tc>
        <w:tc>
          <w:tcPr>
            <w:tcW w:w="1984" w:type="dxa"/>
            <w:shd w:val="clear" w:color="auto" w:fill="auto"/>
            <w:hideMark/>
          </w:tcPr>
          <w:p w14:paraId="312A1851"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north west malekula</w:t>
            </w:r>
          </w:p>
        </w:tc>
        <w:tc>
          <w:tcPr>
            <w:tcW w:w="851" w:type="dxa"/>
            <w:shd w:val="clear" w:color="auto" w:fill="auto"/>
            <w:noWrap/>
            <w:vAlign w:val="center"/>
            <w:hideMark/>
          </w:tcPr>
          <w:p w14:paraId="36F3AD53"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2276</w:t>
            </w:r>
          </w:p>
        </w:tc>
        <w:tc>
          <w:tcPr>
            <w:tcW w:w="850" w:type="dxa"/>
            <w:shd w:val="clear" w:color="auto" w:fill="auto"/>
            <w:noWrap/>
            <w:vAlign w:val="center"/>
            <w:hideMark/>
          </w:tcPr>
          <w:p w14:paraId="3D4D1116"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2150</w:t>
            </w:r>
          </w:p>
        </w:tc>
        <w:tc>
          <w:tcPr>
            <w:tcW w:w="851" w:type="dxa"/>
            <w:shd w:val="clear" w:color="auto" w:fill="auto"/>
            <w:noWrap/>
            <w:vAlign w:val="bottom"/>
            <w:hideMark/>
          </w:tcPr>
          <w:p w14:paraId="50953ADA"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4</w:t>
            </w:r>
          </w:p>
        </w:tc>
        <w:tc>
          <w:tcPr>
            <w:tcW w:w="1275" w:type="dxa"/>
            <w:shd w:val="clear" w:color="auto" w:fill="auto"/>
            <w:noWrap/>
            <w:vAlign w:val="center"/>
            <w:hideMark/>
          </w:tcPr>
          <w:p w14:paraId="07FFB070"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4430</w:t>
            </w:r>
          </w:p>
        </w:tc>
        <w:tc>
          <w:tcPr>
            <w:tcW w:w="851" w:type="dxa"/>
            <w:shd w:val="clear" w:color="auto" w:fill="auto"/>
            <w:noWrap/>
            <w:vAlign w:val="bottom"/>
            <w:hideMark/>
          </w:tcPr>
          <w:p w14:paraId="77207A19"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949</w:t>
            </w:r>
          </w:p>
        </w:tc>
        <w:tc>
          <w:tcPr>
            <w:tcW w:w="1134" w:type="dxa"/>
            <w:shd w:val="clear" w:color="auto" w:fill="auto"/>
            <w:noWrap/>
            <w:vAlign w:val="bottom"/>
            <w:hideMark/>
          </w:tcPr>
          <w:p w14:paraId="33F900E0"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4.7</w:t>
            </w:r>
          </w:p>
        </w:tc>
      </w:tr>
      <w:tr w:rsidR="00354BE1" w:rsidRPr="0084378D" w14:paraId="6B601E8E" w14:textId="77777777" w:rsidTr="00354BE1">
        <w:trPr>
          <w:trHeight w:val="240"/>
        </w:trPr>
        <w:tc>
          <w:tcPr>
            <w:tcW w:w="993" w:type="dxa"/>
            <w:shd w:val="clear" w:color="auto" w:fill="auto"/>
            <w:hideMark/>
          </w:tcPr>
          <w:p w14:paraId="02606E24"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Malampa</w:t>
            </w:r>
          </w:p>
        </w:tc>
        <w:tc>
          <w:tcPr>
            <w:tcW w:w="1984" w:type="dxa"/>
            <w:shd w:val="clear" w:color="auto" w:fill="auto"/>
            <w:hideMark/>
          </w:tcPr>
          <w:p w14:paraId="486DFDC5"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north east malekula</w:t>
            </w:r>
          </w:p>
        </w:tc>
        <w:tc>
          <w:tcPr>
            <w:tcW w:w="851" w:type="dxa"/>
            <w:shd w:val="clear" w:color="auto" w:fill="auto"/>
            <w:noWrap/>
            <w:vAlign w:val="center"/>
            <w:hideMark/>
          </w:tcPr>
          <w:p w14:paraId="3EAD4C3B"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3047</w:t>
            </w:r>
          </w:p>
        </w:tc>
        <w:tc>
          <w:tcPr>
            <w:tcW w:w="850" w:type="dxa"/>
            <w:shd w:val="clear" w:color="auto" w:fill="auto"/>
            <w:noWrap/>
            <w:vAlign w:val="center"/>
            <w:hideMark/>
          </w:tcPr>
          <w:p w14:paraId="19523FDD"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3000</w:t>
            </w:r>
          </w:p>
        </w:tc>
        <w:tc>
          <w:tcPr>
            <w:tcW w:w="851" w:type="dxa"/>
            <w:shd w:val="clear" w:color="auto" w:fill="auto"/>
            <w:noWrap/>
            <w:vAlign w:val="bottom"/>
            <w:hideMark/>
          </w:tcPr>
          <w:p w14:paraId="0368BF41"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0</w:t>
            </w:r>
          </w:p>
        </w:tc>
        <w:tc>
          <w:tcPr>
            <w:tcW w:w="1275" w:type="dxa"/>
            <w:shd w:val="clear" w:color="auto" w:fill="auto"/>
            <w:noWrap/>
            <w:vAlign w:val="center"/>
            <w:hideMark/>
          </w:tcPr>
          <w:p w14:paraId="647DDC67"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6047</w:t>
            </w:r>
          </w:p>
        </w:tc>
        <w:tc>
          <w:tcPr>
            <w:tcW w:w="851" w:type="dxa"/>
            <w:shd w:val="clear" w:color="auto" w:fill="auto"/>
            <w:noWrap/>
            <w:vAlign w:val="bottom"/>
            <w:hideMark/>
          </w:tcPr>
          <w:p w14:paraId="4B7D59AC"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1,418</w:t>
            </w:r>
          </w:p>
        </w:tc>
        <w:tc>
          <w:tcPr>
            <w:tcW w:w="1134" w:type="dxa"/>
            <w:shd w:val="clear" w:color="auto" w:fill="auto"/>
            <w:noWrap/>
            <w:vAlign w:val="bottom"/>
            <w:hideMark/>
          </w:tcPr>
          <w:p w14:paraId="22E5F7CC"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4.3</w:t>
            </w:r>
          </w:p>
        </w:tc>
      </w:tr>
      <w:tr w:rsidR="00354BE1" w:rsidRPr="0084378D" w14:paraId="16D88602" w14:textId="77777777" w:rsidTr="00354BE1">
        <w:trPr>
          <w:trHeight w:val="240"/>
        </w:trPr>
        <w:tc>
          <w:tcPr>
            <w:tcW w:w="993" w:type="dxa"/>
            <w:shd w:val="clear" w:color="auto" w:fill="auto"/>
            <w:hideMark/>
          </w:tcPr>
          <w:p w14:paraId="6181186F"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Malampa</w:t>
            </w:r>
          </w:p>
        </w:tc>
        <w:tc>
          <w:tcPr>
            <w:tcW w:w="1984" w:type="dxa"/>
            <w:shd w:val="clear" w:color="auto" w:fill="auto"/>
            <w:hideMark/>
          </w:tcPr>
          <w:p w14:paraId="30933510"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central malekula</w:t>
            </w:r>
          </w:p>
        </w:tc>
        <w:tc>
          <w:tcPr>
            <w:tcW w:w="851" w:type="dxa"/>
            <w:shd w:val="clear" w:color="auto" w:fill="auto"/>
            <w:noWrap/>
            <w:vAlign w:val="center"/>
            <w:hideMark/>
          </w:tcPr>
          <w:p w14:paraId="1A677F61"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2758</w:t>
            </w:r>
          </w:p>
        </w:tc>
        <w:tc>
          <w:tcPr>
            <w:tcW w:w="850" w:type="dxa"/>
            <w:shd w:val="clear" w:color="auto" w:fill="auto"/>
            <w:noWrap/>
            <w:vAlign w:val="center"/>
            <w:hideMark/>
          </w:tcPr>
          <w:p w14:paraId="0F8E7A8B"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2781</w:t>
            </w:r>
          </w:p>
        </w:tc>
        <w:tc>
          <w:tcPr>
            <w:tcW w:w="851" w:type="dxa"/>
            <w:shd w:val="clear" w:color="auto" w:fill="auto"/>
            <w:noWrap/>
            <w:vAlign w:val="bottom"/>
            <w:hideMark/>
          </w:tcPr>
          <w:p w14:paraId="67FFD2DA"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4</w:t>
            </w:r>
          </w:p>
        </w:tc>
        <w:tc>
          <w:tcPr>
            <w:tcW w:w="1275" w:type="dxa"/>
            <w:shd w:val="clear" w:color="auto" w:fill="auto"/>
            <w:noWrap/>
            <w:vAlign w:val="center"/>
            <w:hideMark/>
          </w:tcPr>
          <w:p w14:paraId="5C48E36A"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5543</w:t>
            </w:r>
          </w:p>
        </w:tc>
        <w:tc>
          <w:tcPr>
            <w:tcW w:w="851" w:type="dxa"/>
            <w:shd w:val="clear" w:color="auto" w:fill="auto"/>
            <w:noWrap/>
            <w:vAlign w:val="bottom"/>
            <w:hideMark/>
          </w:tcPr>
          <w:p w14:paraId="73493AC3"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1,241</w:t>
            </w:r>
          </w:p>
        </w:tc>
        <w:tc>
          <w:tcPr>
            <w:tcW w:w="1134" w:type="dxa"/>
            <w:shd w:val="clear" w:color="auto" w:fill="auto"/>
            <w:noWrap/>
            <w:vAlign w:val="bottom"/>
            <w:hideMark/>
          </w:tcPr>
          <w:p w14:paraId="5B604233"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4.5</w:t>
            </w:r>
          </w:p>
        </w:tc>
      </w:tr>
      <w:tr w:rsidR="00354BE1" w:rsidRPr="0084378D" w14:paraId="3C164919" w14:textId="77777777" w:rsidTr="00354BE1">
        <w:trPr>
          <w:trHeight w:val="240"/>
        </w:trPr>
        <w:tc>
          <w:tcPr>
            <w:tcW w:w="993" w:type="dxa"/>
            <w:shd w:val="clear" w:color="auto" w:fill="auto"/>
            <w:hideMark/>
          </w:tcPr>
          <w:p w14:paraId="0B99A849"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Malampa</w:t>
            </w:r>
          </w:p>
        </w:tc>
        <w:tc>
          <w:tcPr>
            <w:tcW w:w="1984" w:type="dxa"/>
            <w:shd w:val="clear" w:color="auto" w:fill="auto"/>
            <w:hideMark/>
          </w:tcPr>
          <w:p w14:paraId="20D9BCC8"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south west malekula</w:t>
            </w:r>
          </w:p>
        </w:tc>
        <w:tc>
          <w:tcPr>
            <w:tcW w:w="851" w:type="dxa"/>
            <w:shd w:val="clear" w:color="auto" w:fill="auto"/>
            <w:noWrap/>
            <w:vAlign w:val="center"/>
            <w:hideMark/>
          </w:tcPr>
          <w:p w14:paraId="5C2C0A57"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1746</w:t>
            </w:r>
          </w:p>
        </w:tc>
        <w:tc>
          <w:tcPr>
            <w:tcW w:w="850" w:type="dxa"/>
            <w:shd w:val="clear" w:color="auto" w:fill="auto"/>
            <w:noWrap/>
            <w:vAlign w:val="center"/>
            <w:hideMark/>
          </w:tcPr>
          <w:p w14:paraId="20958299"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1625</w:t>
            </w:r>
          </w:p>
        </w:tc>
        <w:tc>
          <w:tcPr>
            <w:tcW w:w="851" w:type="dxa"/>
            <w:shd w:val="clear" w:color="auto" w:fill="auto"/>
            <w:noWrap/>
            <w:vAlign w:val="bottom"/>
            <w:hideMark/>
          </w:tcPr>
          <w:p w14:paraId="22BFFD01"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0</w:t>
            </w:r>
          </w:p>
        </w:tc>
        <w:tc>
          <w:tcPr>
            <w:tcW w:w="1275" w:type="dxa"/>
            <w:shd w:val="clear" w:color="auto" w:fill="auto"/>
            <w:noWrap/>
            <w:vAlign w:val="center"/>
            <w:hideMark/>
          </w:tcPr>
          <w:p w14:paraId="3A59C58A"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3371</w:t>
            </w:r>
          </w:p>
        </w:tc>
        <w:tc>
          <w:tcPr>
            <w:tcW w:w="851" w:type="dxa"/>
            <w:shd w:val="clear" w:color="auto" w:fill="auto"/>
            <w:noWrap/>
            <w:vAlign w:val="bottom"/>
            <w:hideMark/>
          </w:tcPr>
          <w:p w14:paraId="20FBFF20"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738</w:t>
            </w:r>
          </w:p>
        </w:tc>
        <w:tc>
          <w:tcPr>
            <w:tcW w:w="1134" w:type="dxa"/>
            <w:shd w:val="clear" w:color="auto" w:fill="auto"/>
            <w:noWrap/>
            <w:vAlign w:val="bottom"/>
            <w:hideMark/>
          </w:tcPr>
          <w:p w14:paraId="7E7726BE"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4.6</w:t>
            </w:r>
          </w:p>
        </w:tc>
      </w:tr>
      <w:tr w:rsidR="00354BE1" w:rsidRPr="0084378D" w14:paraId="5FD5CF20" w14:textId="77777777" w:rsidTr="00354BE1">
        <w:trPr>
          <w:trHeight w:val="240"/>
        </w:trPr>
        <w:tc>
          <w:tcPr>
            <w:tcW w:w="993" w:type="dxa"/>
            <w:shd w:val="clear" w:color="auto" w:fill="auto"/>
            <w:hideMark/>
          </w:tcPr>
          <w:p w14:paraId="3DFF2A82"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Malampa</w:t>
            </w:r>
          </w:p>
        </w:tc>
        <w:tc>
          <w:tcPr>
            <w:tcW w:w="1984" w:type="dxa"/>
            <w:shd w:val="clear" w:color="auto" w:fill="auto"/>
            <w:hideMark/>
          </w:tcPr>
          <w:p w14:paraId="010EA2AF"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south east malekula</w:t>
            </w:r>
          </w:p>
        </w:tc>
        <w:tc>
          <w:tcPr>
            <w:tcW w:w="851" w:type="dxa"/>
            <w:shd w:val="clear" w:color="auto" w:fill="auto"/>
            <w:noWrap/>
            <w:vAlign w:val="center"/>
            <w:hideMark/>
          </w:tcPr>
          <w:p w14:paraId="2983C4CE"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2565</w:t>
            </w:r>
          </w:p>
        </w:tc>
        <w:tc>
          <w:tcPr>
            <w:tcW w:w="850" w:type="dxa"/>
            <w:shd w:val="clear" w:color="auto" w:fill="auto"/>
            <w:noWrap/>
            <w:vAlign w:val="center"/>
            <w:hideMark/>
          </w:tcPr>
          <w:p w14:paraId="3F21D347"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2401</w:t>
            </w:r>
          </w:p>
        </w:tc>
        <w:tc>
          <w:tcPr>
            <w:tcW w:w="851" w:type="dxa"/>
            <w:shd w:val="clear" w:color="auto" w:fill="auto"/>
            <w:noWrap/>
            <w:vAlign w:val="bottom"/>
            <w:hideMark/>
          </w:tcPr>
          <w:p w14:paraId="0FB311DE"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4</w:t>
            </w:r>
          </w:p>
        </w:tc>
        <w:tc>
          <w:tcPr>
            <w:tcW w:w="1275" w:type="dxa"/>
            <w:shd w:val="clear" w:color="auto" w:fill="auto"/>
            <w:noWrap/>
            <w:vAlign w:val="center"/>
            <w:hideMark/>
          </w:tcPr>
          <w:p w14:paraId="63C11CF5"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4970</w:t>
            </w:r>
          </w:p>
        </w:tc>
        <w:tc>
          <w:tcPr>
            <w:tcW w:w="851" w:type="dxa"/>
            <w:shd w:val="clear" w:color="auto" w:fill="auto"/>
            <w:noWrap/>
            <w:vAlign w:val="bottom"/>
            <w:hideMark/>
          </w:tcPr>
          <w:p w14:paraId="0280BC66"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940</w:t>
            </w:r>
          </w:p>
        </w:tc>
        <w:tc>
          <w:tcPr>
            <w:tcW w:w="1134" w:type="dxa"/>
            <w:shd w:val="clear" w:color="auto" w:fill="auto"/>
            <w:noWrap/>
            <w:vAlign w:val="bottom"/>
            <w:hideMark/>
          </w:tcPr>
          <w:p w14:paraId="1FC83CEB"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5.3</w:t>
            </w:r>
          </w:p>
        </w:tc>
      </w:tr>
      <w:tr w:rsidR="00354BE1" w:rsidRPr="0084378D" w14:paraId="3081551F" w14:textId="77777777" w:rsidTr="00354BE1">
        <w:trPr>
          <w:trHeight w:val="240"/>
        </w:trPr>
        <w:tc>
          <w:tcPr>
            <w:tcW w:w="993" w:type="dxa"/>
            <w:shd w:val="clear" w:color="auto" w:fill="auto"/>
            <w:hideMark/>
          </w:tcPr>
          <w:p w14:paraId="2877E19B"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Malampa</w:t>
            </w:r>
          </w:p>
        </w:tc>
        <w:tc>
          <w:tcPr>
            <w:tcW w:w="1984" w:type="dxa"/>
            <w:shd w:val="clear" w:color="auto" w:fill="auto"/>
            <w:hideMark/>
          </w:tcPr>
          <w:p w14:paraId="1A16CF21"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south malekula</w:t>
            </w:r>
          </w:p>
        </w:tc>
        <w:tc>
          <w:tcPr>
            <w:tcW w:w="851" w:type="dxa"/>
            <w:shd w:val="clear" w:color="auto" w:fill="auto"/>
            <w:noWrap/>
            <w:vAlign w:val="center"/>
            <w:hideMark/>
          </w:tcPr>
          <w:p w14:paraId="7814D3F7"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1875</w:t>
            </w:r>
          </w:p>
        </w:tc>
        <w:tc>
          <w:tcPr>
            <w:tcW w:w="850" w:type="dxa"/>
            <w:shd w:val="clear" w:color="auto" w:fill="auto"/>
            <w:noWrap/>
            <w:vAlign w:val="center"/>
            <w:hideMark/>
          </w:tcPr>
          <w:p w14:paraId="5214A6A9"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1913</w:t>
            </w:r>
          </w:p>
        </w:tc>
        <w:tc>
          <w:tcPr>
            <w:tcW w:w="851" w:type="dxa"/>
            <w:shd w:val="clear" w:color="auto" w:fill="auto"/>
            <w:noWrap/>
            <w:vAlign w:val="bottom"/>
            <w:hideMark/>
          </w:tcPr>
          <w:p w14:paraId="7D4A8C04"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0</w:t>
            </w:r>
          </w:p>
        </w:tc>
        <w:tc>
          <w:tcPr>
            <w:tcW w:w="1275" w:type="dxa"/>
            <w:shd w:val="clear" w:color="auto" w:fill="auto"/>
            <w:noWrap/>
            <w:vAlign w:val="center"/>
            <w:hideMark/>
          </w:tcPr>
          <w:p w14:paraId="2FEA6180"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3788</w:t>
            </w:r>
          </w:p>
        </w:tc>
        <w:tc>
          <w:tcPr>
            <w:tcW w:w="851" w:type="dxa"/>
            <w:shd w:val="clear" w:color="auto" w:fill="auto"/>
            <w:noWrap/>
            <w:vAlign w:val="bottom"/>
            <w:hideMark/>
          </w:tcPr>
          <w:p w14:paraId="4DAB42A4"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872</w:t>
            </w:r>
          </w:p>
        </w:tc>
        <w:tc>
          <w:tcPr>
            <w:tcW w:w="1134" w:type="dxa"/>
            <w:shd w:val="clear" w:color="auto" w:fill="auto"/>
            <w:noWrap/>
            <w:vAlign w:val="bottom"/>
            <w:hideMark/>
          </w:tcPr>
          <w:p w14:paraId="3E2870EF"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4.3</w:t>
            </w:r>
          </w:p>
        </w:tc>
      </w:tr>
      <w:tr w:rsidR="00354BE1" w:rsidRPr="0084378D" w14:paraId="7A5874F0" w14:textId="77777777" w:rsidTr="00354BE1">
        <w:trPr>
          <w:trHeight w:val="240"/>
        </w:trPr>
        <w:tc>
          <w:tcPr>
            <w:tcW w:w="993" w:type="dxa"/>
            <w:shd w:val="clear" w:color="auto" w:fill="auto"/>
            <w:hideMark/>
          </w:tcPr>
          <w:p w14:paraId="6CAB46FF"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Malampa</w:t>
            </w:r>
          </w:p>
        </w:tc>
        <w:tc>
          <w:tcPr>
            <w:tcW w:w="1984" w:type="dxa"/>
            <w:shd w:val="clear" w:color="auto" w:fill="auto"/>
            <w:hideMark/>
          </w:tcPr>
          <w:p w14:paraId="01CFA272"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north ambrym</w:t>
            </w:r>
          </w:p>
        </w:tc>
        <w:tc>
          <w:tcPr>
            <w:tcW w:w="851" w:type="dxa"/>
            <w:shd w:val="clear" w:color="auto" w:fill="auto"/>
            <w:noWrap/>
            <w:vAlign w:val="center"/>
            <w:hideMark/>
          </w:tcPr>
          <w:p w14:paraId="1597A1FE"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1525</w:t>
            </w:r>
          </w:p>
        </w:tc>
        <w:tc>
          <w:tcPr>
            <w:tcW w:w="850" w:type="dxa"/>
            <w:shd w:val="clear" w:color="auto" w:fill="auto"/>
            <w:noWrap/>
            <w:vAlign w:val="center"/>
            <w:hideMark/>
          </w:tcPr>
          <w:p w14:paraId="752E580D"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1622</w:t>
            </w:r>
          </w:p>
        </w:tc>
        <w:tc>
          <w:tcPr>
            <w:tcW w:w="851" w:type="dxa"/>
            <w:shd w:val="clear" w:color="auto" w:fill="auto"/>
            <w:noWrap/>
            <w:vAlign w:val="bottom"/>
            <w:hideMark/>
          </w:tcPr>
          <w:p w14:paraId="0DF4E635"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5</w:t>
            </w:r>
          </w:p>
        </w:tc>
        <w:tc>
          <w:tcPr>
            <w:tcW w:w="1275" w:type="dxa"/>
            <w:shd w:val="clear" w:color="auto" w:fill="auto"/>
            <w:noWrap/>
            <w:vAlign w:val="center"/>
            <w:hideMark/>
          </w:tcPr>
          <w:p w14:paraId="07303FEC"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3152</w:t>
            </w:r>
          </w:p>
        </w:tc>
        <w:tc>
          <w:tcPr>
            <w:tcW w:w="851" w:type="dxa"/>
            <w:shd w:val="clear" w:color="auto" w:fill="auto"/>
            <w:noWrap/>
            <w:vAlign w:val="bottom"/>
            <w:hideMark/>
          </w:tcPr>
          <w:p w14:paraId="6110EAD8"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665</w:t>
            </w:r>
          </w:p>
        </w:tc>
        <w:tc>
          <w:tcPr>
            <w:tcW w:w="1134" w:type="dxa"/>
            <w:shd w:val="clear" w:color="auto" w:fill="auto"/>
            <w:noWrap/>
            <w:vAlign w:val="bottom"/>
            <w:hideMark/>
          </w:tcPr>
          <w:p w14:paraId="610E3D74"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4.7</w:t>
            </w:r>
          </w:p>
        </w:tc>
      </w:tr>
      <w:tr w:rsidR="00354BE1" w:rsidRPr="0084378D" w14:paraId="7E36796B" w14:textId="77777777" w:rsidTr="00354BE1">
        <w:trPr>
          <w:trHeight w:val="240"/>
        </w:trPr>
        <w:tc>
          <w:tcPr>
            <w:tcW w:w="993" w:type="dxa"/>
            <w:shd w:val="clear" w:color="auto" w:fill="auto"/>
            <w:hideMark/>
          </w:tcPr>
          <w:p w14:paraId="2E8B074F"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Malampa</w:t>
            </w:r>
          </w:p>
        </w:tc>
        <w:tc>
          <w:tcPr>
            <w:tcW w:w="1984" w:type="dxa"/>
            <w:shd w:val="clear" w:color="auto" w:fill="auto"/>
            <w:hideMark/>
          </w:tcPr>
          <w:p w14:paraId="26A43FBC"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west ambrym</w:t>
            </w:r>
          </w:p>
        </w:tc>
        <w:tc>
          <w:tcPr>
            <w:tcW w:w="851" w:type="dxa"/>
            <w:shd w:val="clear" w:color="auto" w:fill="auto"/>
            <w:noWrap/>
            <w:vAlign w:val="center"/>
            <w:hideMark/>
          </w:tcPr>
          <w:p w14:paraId="062DE791"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1307</w:t>
            </w:r>
          </w:p>
        </w:tc>
        <w:tc>
          <w:tcPr>
            <w:tcW w:w="850" w:type="dxa"/>
            <w:shd w:val="clear" w:color="auto" w:fill="auto"/>
            <w:noWrap/>
            <w:vAlign w:val="center"/>
            <w:hideMark/>
          </w:tcPr>
          <w:p w14:paraId="2A19581B"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1275</w:t>
            </w:r>
          </w:p>
        </w:tc>
        <w:tc>
          <w:tcPr>
            <w:tcW w:w="851" w:type="dxa"/>
            <w:shd w:val="clear" w:color="auto" w:fill="auto"/>
            <w:noWrap/>
            <w:vAlign w:val="bottom"/>
            <w:hideMark/>
          </w:tcPr>
          <w:p w14:paraId="2955C0A7"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0</w:t>
            </w:r>
          </w:p>
        </w:tc>
        <w:tc>
          <w:tcPr>
            <w:tcW w:w="1275" w:type="dxa"/>
            <w:shd w:val="clear" w:color="auto" w:fill="auto"/>
            <w:noWrap/>
            <w:vAlign w:val="center"/>
            <w:hideMark/>
          </w:tcPr>
          <w:p w14:paraId="59CC8D06"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2582</w:t>
            </w:r>
          </w:p>
        </w:tc>
        <w:tc>
          <w:tcPr>
            <w:tcW w:w="851" w:type="dxa"/>
            <w:shd w:val="clear" w:color="auto" w:fill="auto"/>
            <w:noWrap/>
            <w:vAlign w:val="bottom"/>
            <w:hideMark/>
          </w:tcPr>
          <w:p w14:paraId="174B0E87"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591</w:t>
            </w:r>
          </w:p>
        </w:tc>
        <w:tc>
          <w:tcPr>
            <w:tcW w:w="1134" w:type="dxa"/>
            <w:shd w:val="clear" w:color="auto" w:fill="auto"/>
            <w:noWrap/>
            <w:vAlign w:val="bottom"/>
            <w:hideMark/>
          </w:tcPr>
          <w:p w14:paraId="3579015F"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4.4</w:t>
            </w:r>
          </w:p>
        </w:tc>
      </w:tr>
      <w:tr w:rsidR="00354BE1" w:rsidRPr="0084378D" w14:paraId="492B770D" w14:textId="77777777" w:rsidTr="00354BE1">
        <w:trPr>
          <w:trHeight w:val="240"/>
        </w:trPr>
        <w:tc>
          <w:tcPr>
            <w:tcW w:w="993" w:type="dxa"/>
            <w:shd w:val="clear" w:color="auto" w:fill="auto"/>
            <w:hideMark/>
          </w:tcPr>
          <w:p w14:paraId="0ADCEAE5"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Malampa</w:t>
            </w:r>
          </w:p>
        </w:tc>
        <w:tc>
          <w:tcPr>
            <w:tcW w:w="1984" w:type="dxa"/>
            <w:shd w:val="clear" w:color="auto" w:fill="auto"/>
            <w:hideMark/>
          </w:tcPr>
          <w:p w14:paraId="582C11C1"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south east ambrym</w:t>
            </w:r>
          </w:p>
        </w:tc>
        <w:tc>
          <w:tcPr>
            <w:tcW w:w="851" w:type="dxa"/>
            <w:shd w:val="clear" w:color="auto" w:fill="auto"/>
            <w:noWrap/>
            <w:vAlign w:val="center"/>
            <w:hideMark/>
          </w:tcPr>
          <w:p w14:paraId="2DB20CA7"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794</w:t>
            </w:r>
          </w:p>
        </w:tc>
        <w:tc>
          <w:tcPr>
            <w:tcW w:w="850" w:type="dxa"/>
            <w:shd w:val="clear" w:color="auto" w:fill="auto"/>
            <w:noWrap/>
            <w:vAlign w:val="center"/>
            <w:hideMark/>
          </w:tcPr>
          <w:p w14:paraId="229C3FF5"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758</w:t>
            </w:r>
          </w:p>
        </w:tc>
        <w:tc>
          <w:tcPr>
            <w:tcW w:w="851" w:type="dxa"/>
            <w:shd w:val="clear" w:color="auto" w:fill="auto"/>
            <w:noWrap/>
            <w:vAlign w:val="bottom"/>
            <w:hideMark/>
          </w:tcPr>
          <w:p w14:paraId="5F4E52F3"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0</w:t>
            </w:r>
          </w:p>
        </w:tc>
        <w:tc>
          <w:tcPr>
            <w:tcW w:w="1275" w:type="dxa"/>
            <w:shd w:val="clear" w:color="auto" w:fill="auto"/>
            <w:noWrap/>
            <w:vAlign w:val="center"/>
            <w:hideMark/>
          </w:tcPr>
          <w:p w14:paraId="5AD10FEA"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1552</w:t>
            </w:r>
          </w:p>
        </w:tc>
        <w:tc>
          <w:tcPr>
            <w:tcW w:w="851" w:type="dxa"/>
            <w:shd w:val="clear" w:color="auto" w:fill="auto"/>
            <w:noWrap/>
            <w:vAlign w:val="bottom"/>
            <w:hideMark/>
          </w:tcPr>
          <w:p w14:paraId="215C6378"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458</w:t>
            </w:r>
          </w:p>
        </w:tc>
        <w:tc>
          <w:tcPr>
            <w:tcW w:w="1134" w:type="dxa"/>
            <w:shd w:val="clear" w:color="auto" w:fill="auto"/>
            <w:noWrap/>
            <w:vAlign w:val="bottom"/>
            <w:hideMark/>
          </w:tcPr>
          <w:p w14:paraId="7060B5CD"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3.4</w:t>
            </w:r>
          </w:p>
        </w:tc>
      </w:tr>
      <w:tr w:rsidR="00354BE1" w:rsidRPr="0084378D" w14:paraId="1B1FC46B" w14:textId="77777777" w:rsidTr="00354BE1">
        <w:trPr>
          <w:trHeight w:val="240"/>
        </w:trPr>
        <w:tc>
          <w:tcPr>
            <w:tcW w:w="993" w:type="dxa"/>
            <w:shd w:val="clear" w:color="auto" w:fill="auto"/>
            <w:hideMark/>
          </w:tcPr>
          <w:p w14:paraId="2383180C"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Malampa</w:t>
            </w:r>
          </w:p>
        </w:tc>
        <w:tc>
          <w:tcPr>
            <w:tcW w:w="1984" w:type="dxa"/>
            <w:shd w:val="clear" w:color="auto" w:fill="auto"/>
            <w:hideMark/>
          </w:tcPr>
          <w:p w14:paraId="773E5488" w14:textId="77777777" w:rsidR="00354BE1" w:rsidRPr="0084378D" w:rsidRDefault="00354BE1" w:rsidP="005C3B8B">
            <w:pPr>
              <w:rPr>
                <w:rFonts w:ascii="Arial" w:hAnsi="Arial" w:cs="Arial"/>
                <w:color w:val="000000"/>
                <w:sz w:val="18"/>
                <w:szCs w:val="18"/>
                <w:lang w:val="en-AU"/>
              </w:rPr>
            </w:pPr>
            <w:r w:rsidRPr="0084378D">
              <w:rPr>
                <w:rFonts w:ascii="Arial" w:hAnsi="Arial" w:cs="Arial"/>
                <w:color w:val="000000"/>
                <w:sz w:val="18"/>
                <w:szCs w:val="18"/>
                <w:lang w:val="en-AU"/>
              </w:rPr>
              <w:t>paama</w:t>
            </w:r>
          </w:p>
        </w:tc>
        <w:tc>
          <w:tcPr>
            <w:tcW w:w="851" w:type="dxa"/>
            <w:shd w:val="clear" w:color="auto" w:fill="auto"/>
            <w:noWrap/>
            <w:vAlign w:val="center"/>
            <w:hideMark/>
          </w:tcPr>
          <w:p w14:paraId="2D3DCCE2"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709</w:t>
            </w:r>
          </w:p>
        </w:tc>
        <w:tc>
          <w:tcPr>
            <w:tcW w:w="850" w:type="dxa"/>
            <w:shd w:val="clear" w:color="auto" w:fill="auto"/>
            <w:noWrap/>
            <w:vAlign w:val="center"/>
            <w:hideMark/>
          </w:tcPr>
          <w:p w14:paraId="36E9CE19"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687</w:t>
            </w:r>
          </w:p>
        </w:tc>
        <w:tc>
          <w:tcPr>
            <w:tcW w:w="851" w:type="dxa"/>
            <w:shd w:val="clear" w:color="auto" w:fill="auto"/>
            <w:noWrap/>
            <w:vAlign w:val="bottom"/>
            <w:hideMark/>
          </w:tcPr>
          <w:p w14:paraId="4294604F"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0</w:t>
            </w:r>
          </w:p>
        </w:tc>
        <w:tc>
          <w:tcPr>
            <w:tcW w:w="1275" w:type="dxa"/>
            <w:shd w:val="clear" w:color="auto" w:fill="auto"/>
            <w:noWrap/>
            <w:vAlign w:val="center"/>
            <w:hideMark/>
          </w:tcPr>
          <w:p w14:paraId="513F9EA0" w14:textId="77777777" w:rsidR="00354BE1" w:rsidRPr="0084378D" w:rsidRDefault="00354BE1" w:rsidP="005C3B8B">
            <w:pPr>
              <w:jc w:val="right"/>
              <w:rPr>
                <w:rFonts w:ascii="Arial" w:hAnsi="Arial" w:cs="Arial"/>
                <w:color w:val="000000"/>
                <w:sz w:val="18"/>
                <w:szCs w:val="18"/>
                <w:lang w:val="en-AU"/>
              </w:rPr>
            </w:pPr>
            <w:r w:rsidRPr="0084378D">
              <w:rPr>
                <w:rFonts w:ascii="Arial" w:hAnsi="Arial" w:cs="Arial"/>
                <w:color w:val="000000"/>
                <w:sz w:val="18"/>
                <w:szCs w:val="18"/>
                <w:lang w:val="en-AU"/>
              </w:rPr>
              <w:t>1396</w:t>
            </w:r>
          </w:p>
        </w:tc>
        <w:tc>
          <w:tcPr>
            <w:tcW w:w="851" w:type="dxa"/>
            <w:shd w:val="clear" w:color="auto" w:fill="auto"/>
            <w:noWrap/>
            <w:vAlign w:val="bottom"/>
            <w:hideMark/>
          </w:tcPr>
          <w:p w14:paraId="10B5377F"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338</w:t>
            </w:r>
          </w:p>
        </w:tc>
        <w:tc>
          <w:tcPr>
            <w:tcW w:w="1134" w:type="dxa"/>
            <w:shd w:val="clear" w:color="auto" w:fill="auto"/>
            <w:noWrap/>
            <w:vAlign w:val="bottom"/>
            <w:hideMark/>
          </w:tcPr>
          <w:p w14:paraId="131EAEAC" w14:textId="77777777" w:rsidR="00354BE1" w:rsidRPr="0084378D" w:rsidRDefault="00354BE1" w:rsidP="005C3B8B">
            <w:pPr>
              <w:jc w:val="right"/>
              <w:rPr>
                <w:rFonts w:ascii="Arial" w:hAnsi="Arial" w:cs="Arial"/>
                <w:sz w:val="18"/>
                <w:szCs w:val="18"/>
                <w:lang w:val="en-AU"/>
              </w:rPr>
            </w:pPr>
            <w:r w:rsidRPr="0084378D">
              <w:rPr>
                <w:rFonts w:ascii="Arial" w:hAnsi="Arial" w:cs="Arial"/>
                <w:sz w:val="18"/>
                <w:szCs w:val="18"/>
                <w:lang w:val="en-AU"/>
              </w:rPr>
              <w:t>4.1</w:t>
            </w:r>
          </w:p>
        </w:tc>
      </w:tr>
    </w:tbl>
    <w:p w14:paraId="6EE874B1" w14:textId="77777777" w:rsidR="00066CCC" w:rsidRPr="0084378D" w:rsidRDefault="00066CCC" w:rsidP="00E221A2"/>
    <w:p w14:paraId="2C16094B" w14:textId="5AABA739" w:rsidR="00066CCC" w:rsidRPr="0084378D" w:rsidRDefault="00066CCC" w:rsidP="00E221A2">
      <w:r w:rsidRPr="0084378D">
        <w:rPr>
          <w:b/>
        </w:rPr>
        <w:t>Note:</w:t>
      </w:r>
      <w:r w:rsidRPr="0084378D">
        <w:t xml:space="preserve"> there is a household of 5 </w:t>
      </w:r>
      <w:r w:rsidR="00EF0A95">
        <w:t>people on Lopevi and the Area S</w:t>
      </w:r>
      <w:r w:rsidRPr="0084378D">
        <w:t>ecretary of Paama takes responsibility for them.</w:t>
      </w:r>
    </w:p>
    <w:p w14:paraId="4B15E439" w14:textId="77777777" w:rsidR="0045338D" w:rsidRPr="0084378D" w:rsidRDefault="0045338D" w:rsidP="00E221A2"/>
    <w:p w14:paraId="2835D6D5" w14:textId="2CBEFEBC" w:rsidR="00A71FF3" w:rsidRPr="0084378D" w:rsidRDefault="00A71FF3" w:rsidP="00A71FF3">
      <w:r w:rsidRPr="0084378D">
        <w:t xml:space="preserve">The Provincial Headquarters </w:t>
      </w:r>
      <w:proofErr w:type="gramStart"/>
      <w:r w:rsidRPr="0084378D">
        <w:t>is located in</w:t>
      </w:r>
      <w:proofErr w:type="gramEnd"/>
      <w:r w:rsidRPr="0084378D">
        <w:t xml:space="preserve"> Lakatora, Malekula. A Provincial Disaster Offi</w:t>
      </w:r>
      <w:r w:rsidR="00354BE1" w:rsidRPr="0084378D">
        <w:t>c</w:t>
      </w:r>
      <w:r w:rsidRPr="0084378D">
        <w:t>e will be built in 2018.</w:t>
      </w:r>
    </w:p>
    <w:p w14:paraId="615267FC" w14:textId="692F652F" w:rsidR="0050369F" w:rsidRPr="0084378D" w:rsidRDefault="0050369F" w:rsidP="0050369F"/>
    <w:tbl>
      <w:tblPr>
        <w:tblStyle w:val="TableGrid"/>
        <w:tblW w:w="0" w:type="auto"/>
        <w:tblLook w:val="04A0" w:firstRow="1" w:lastRow="0" w:firstColumn="1" w:lastColumn="0" w:noHBand="0" w:noVBand="1"/>
      </w:tblPr>
      <w:tblGrid>
        <w:gridCol w:w="2867"/>
        <w:gridCol w:w="2951"/>
        <w:gridCol w:w="2977"/>
      </w:tblGrid>
      <w:tr w:rsidR="0050369F" w:rsidRPr="0084378D" w14:paraId="7334C697" w14:textId="77777777" w:rsidTr="002433E7">
        <w:tc>
          <w:tcPr>
            <w:tcW w:w="3007" w:type="dxa"/>
            <w:shd w:val="clear" w:color="auto" w:fill="C6D9F1" w:themeFill="text2" w:themeFillTint="33"/>
          </w:tcPr>
          <w:p w14:paraId="16F6A9E5" w14:textId="77777777" w:rsidR="0050369F" w:rsidRPr="0084378D" w:rsidRDefault="0050369F" w:rsidP="002433E7">
            <w:pPr>
              <w:rPr>
                <w:b/>
              </w:rPr>
            </w:pPr>
            <w:r w:rsidRPr="0084378D">
              <w:rPr>
                <w:b/>
              </w:rPr>
              <w:t>Provincial Disaster Officer</w:t>
            </w:r>
          </w:p>
        </w:tc>
        <w:tc>
          <w:tcPr>
            <w:tcW w:w="3007" w:type="dxa"/>
            <w:shd w:val="clear" w:color="auto" w:fill="C6D9F1" w:themeFill="text2" w:themeFillTint="33"/>
          </w:tcPr>
          <w:p w14:paraId="0FE073A3" w14:textId="77777777" w:rsidR="0050369F" w:rsidRPr="0084378D" w:rsidRDefault="0050369F" w:rsidP="002433E7">
            <w:pPr>
              <w:rPr>
                <w:b/>
              </w:rPr>
            </w:pPr>
            <w:r w:rsidRPr="0084378D">
              <w:rPr>
                <w:b/>
              </w:rPr>
              <w:t>Secretary General</w:t>
            </w:r>
          </w:p>
        </w:tc>
        <w:tc>
          <w:tcPr>
            <w:tcW w:w="3007" w:type="dxa"/>
            <w:shd w:val="clear" w:color="auto" w:fill="C6D9F1" w:themeFill="text2" w:themeFillTint="33"/>
          </w:tcPr>
          <w:p w14:paraId="30C0E598" w14:textId="77777777" w:rsidR="0050369F" w:rsidRPr="0084378D" w:rsidRDefault="0050369F" w:rsidP="002433E7">
            <w:pPr>
              <w:rPr>
                <w:b/>
              </w:rPr>
            </w:pPr>
            <w:r w:rsidRPr="0084378D">
              <w:rPr>
                <w:b/>
              </w:rPr>
              <w:t>Planning Officer</w:t>
            </w:r>
          </w:p>
        </w:tc>
      </w:tr>
      <w:tr w:rsidR="0050369F" w:rsidRPr="0084378D" w14:paraId="5EB7B957" w14:textId="77777777" w:rsidTr="002433E7">
        <w:tc>
          <w:tcPr>
            <w:tcW w:w="3007" w:type="dxa"/>
          </w:tcPr>
          <w:p w14:paraId="0B65798D" w14:textId="4EF4D3AA" w:rsidR="0050369F" w:rsidRPr="0084378D" w:rsidRDefault="00CE64D1" w:rsidP="007F1925">
            <w:pPr>
              <w:tabs>
                <w:tab w:val="center" w:pos="4153"/>
                <w:tab w:val="right" w:pos="8306"/>
              </w:tabs>
            </w:pPr>
            <w:r w:rsidRPr="0084378D">
              <w:t xml:space="preserve"> </w:t>
            </w:r>
            <w:r w:rsidR="007F1925" w:rsidRPr="0084378D">
              <w:t>Abel Abelson</w:t>
            </w:r>
          </w:p>
          <w:p w14:paraId="2168F880" w14:textId="77777777" w:rsidR="007F1925" w:rsidRPr="0084378D" w:rsidRDefault="007F1925" w:rsidP="007F1925"/>
          <w:p w14:paraId="187D8862" w14:textId="531214E0" w:rsidR="007F1925" w:rsidRPr="0084378D" w:rsidRDefault="007F1925" w:rsidP="007F1925">
            <w:pPr>
              <w:tabs>
                <w:tab w:val="center" w:pos="4153"/>
                <w:tab w:val="right" w:pos="8306"/>
              </w:tabs>
            </w:pPr>
            <w:r w:rsidRPr="0084378D">
              <w:t>772823</w:t>
            </w:r>
          </w:p>
        </w:tc>
        <w:tc>
          <w:tcPr>
            <w:tcW w:w="3007" w:type="dxa"/>
          </w:tcPr>
          <w:p w14:paraId="5F4E3832" w14:textId="77777777" w:rsidR="00CE64D1" w:rsidRPr="0084378D" w:rsidRDefault="00CE64D1" w:rsidP="002433E7">
            <w:pPr>
              <w:tabs>
                <w:tab w:val="center" w:pos="4153"/>
                <w:tab w:val="right" w:pos="8306"/>
              </w:tabs>
            </w:pPr>
            <w:r w:rsidRPr="0084378D">
              <w:t>Palen Ata</w:t>
            </w:r>
          </w:p>
          <w:p w14:paraId="52DE210D" w14:textId="4B97930B" w:rsidR="00CE64D1" w:rsidRPr="0084378D" w:rsidRDefault="008207BA" w:rsidP="002433E7">
            <w:pPr>
              <w:tabs>
                <w:tab w:val="center" w:pos="4153"/>
                <w:tab w:val="right" w:pos="8306"/>
              </w:tabs>
            </w:pPr>
            <w:hyperlink r:id="rId9" w:history="1">
              <w:r w:rsidR="00CE64D1" w:rsidRPr="0084378D">
                <w:rPr>
                  <w:rStyle w:val="Hyperlink"/>
                </w:rPr>
                <w:t>pata@vanuatu.gov.vu</w:t>
              </w:r>
            </w:hyperlink>
          </w:p>
          <w:p w14:paraId="6C0C165E" w14:textId="77777777" w:rsidR="0050369F" w:rsidRPr="0084378D" w:rsidRDefault="00CE64D1" w:rsidP="002433E7">
            <w:pPr>
              <w:tabs>
                <w:tab w:val="center" w:pos="4153"/>
                <w:tab w:val="right" w:pos="8306"/>
              </w:tabs>
            </w:pPr>
            <w:r w:rsidRPr="0084378D">
              <w:t>774-6405</w:t>
            </w:r>
          </w:p>
          <w:p w14:paraId="26C2FFAC" w14:textId="77777777" w:rsidR="00B0311D" w:rsidRPr="0084378D" w:rsidRDefault="00B0311D" w:rsidP="002433E7"/>
          <w:p w14:paraId="21D73623" w14:textId="77777777" w:rsidR="00B0311D" w:rsidRPr="0084378D" w:rsidRDefault="00B0311D" w:rsidP="002433E7">
            <w:pPr>
              <w:tabs>
                <w:tab w:val="center" w:pos="4153"/>
                <w:tab w:val="right" w:pos="8306"/>
              </w:tabs>
            </w:pPr>
            <w:r w:rsidRPr="0084378D">
              <w:t>acting SG Ben Dapi</w:t>
            </w:r>
          </w:p>
          <w:p w14:paraId="749FF34E" w14:textId="5E10E349" w:rsidR="00B0311D" w:rsidRPr="0084378D" w:rsidRDefault="00B0311D" w:rsidP="002433E7">
            <w:pPr>
              <w:tabs>
                <w:tab w:val="center" w:pos="4153"/>
                <w:tab w:val="right" w:pos="8306"/>
              </w:tabs>
            </w:pPr>
            <w:r w:rsidRPr="0084378D">
              <w:t>772823</w:t>
            </w:r>
          </w:p>
        </w:tc>
        <w:tc>
          <w:tcPr>
            <w:tcW w:w="3007" w:type="dxa"/>
          </w:tcPr>
          <w:p w14:paraId="772D92B2" w14:textId="77777777" w:rsidR="00CE64D1" w:rsidRPr="0084378D" w:rsidRDefault="00CE64D1" w:rsidP="002433E7">
            <w:pPr>
              <w:tabs>
                <w:tab w:val="center" w:pos="4153"/>
                <w:tab w:val="right" w:pos="8306"/>
              </w:tabs>
            </w:pPr>
            <w:r w:rsidRPr="0084378D">
              <w:t>Lapi Kalmet</w:t>
            </w:r>
          </w:p>
          <w:p w14:paraId="78E3AA99" w14:textId="67370371" w:rsidR="00CE64D1" w:rsidRPr="0084378D" w:rsidRDefault="008207BA" w:rsidP="002433E7">
            <w:pPr>
              <w:tabs>
                <w:tab w:val="center" w:pos="4153"/>
                <w:tab w:val="right" w:pos="8306"/>
              </w:tabs>
            </w:pPr>
            <w:hyperlink r:id="rId10" w:history="1">
              <w:r w:rsidR="00CE64D1" w:rsidRPr="0084378D">
                <w:rPr>
                  <w:rStyle w:val="Hyperlink"/>
                </w:rPr>
                <w:t>lkalmet@vanuatu.gov.vu</w:t>
              </w:r>
            </w:hyperlink>
          </w:p>
          <w:p w14:paraId="5D4943B7" w14:textId="7EDCD4FB" w:rsidR="0050369F" w:rsidRPr="0084378D" w:rsidRDefault="00CE64D1" w:rsidP="002433E7">
            <w:pPr>
              <w:tabs>
                <w:tab w:val="center" w:pos="4153"/>
                <w:tab w:val="right" w:pos="8306"/>
              </w:tabs>
            </w:pPr>
            <w:r w:rsidRPr="0084378D">
              <w:t>+(678) 542-6499</w:t>
            </w:r>
          </w:p>
        </w:tc>
      </w:tr>
    </w:tbl>
    <w:p w14:paraId="7E677076" w14:textId="5844AF96" w:rsidR="0050369F" w:rsidRPr="0084378D" w:rsidRDefault="0050369F" w:rsidP="00A71FF3"/>
    <w:p w14:paraId="2B657A52" w14:textId="4FF74542" w:rsidR="00EE4E57" w:rsidRPr="0084378D" w:rsidRDefault="00E07ADB" w:rsidP="00EE4E57">
      <w:r w:rsidRPr="0084378D">
        <w:t>Malampa has been affected by nearly every type of disaster</w:t>
      </w:r>
      <w:r w:rsidR="006737CF" w:rsidRPr="0084378D">
        <w:t xml:space="preserve"> </w:t>
      </w:r>
      <w:r w:rsidRPr="0084378D">
        <w:t>sinc</w:t>
      </w:r>
      <w:r w:rsidR="006737CF" w:rsidRPr="0084378D">
        <w:t>e 2015, including earthquakes, c</w:t>
      </w:r>
      <w:r w:rsidRPr="0084378D">
        <w:t xml:space="preserve">yclones, </w:t>
      </w:r>
      <w:r w:rsidR="001C009F" w:rsidRPr="0084378D">
        <w:t xml:space="preserve">flooding, drought, and </w:t>
      </w:r>
      <w:r w:rsidRPr="0084378D">
        <w:t>eruption of o</w:t>
      </w:r>
      <w:r w:rsidR="00382CCB" w:rsidRPr="0084378D">
        <w:t>ne of the two volcanos on Ambrym</w:t>
      </w:r>
      <w:r w:rsidRPr="0084378D">
        <w:t xml:space="preserve">. </w:t>
      </w:r>
      <w:r w:rsidR="00EE4E57" w:rsidRPr="0084378D">
        <w:t xml:space="preserve">Benbow and Marum are both currently sitting on activity level 2. These volcanos are different to Yasur and bubble in a like formation rather than erupt in the air. </w:t>
      </w:r>
      <w:proofErr w:type="gramStart"/>
      <w:r w:rsidR="00EE4E57" w:rsidRPr="0084378D">
        <w:t>However</w:t>
      </w:r>
      <w:proofErr w:type="gramEnd"/>
      <w:r w:rsidR="00EE4E57" w:rsidRPr="0084378D">
        <w:t xml:space="preserve"> in times of heightened activity, bombs and lava flows can occur.</w:t>
      </w:r>
    </w:p>
    <w:p w14:paraId="5C28DFF9" w14:textId="77777777" w:rsidR="00EE4E57" w:rsidRPr="0084378D" w:rsidRDefault="00EE4E57" w:rsidP="00EE4E57"/>
    <w:p w14:paraId="27253BFC" w14:textId="5A7AF4EF" w:rsidR="00EE4E57" w:rsidRPr="0084378D" w:rsidRDefault="00EE4E57" w:rsidP="00EE4E57">
      <w:r w:rsidRPr="0084378D">
        <w:rPr>
          <w:noProof/>
        </w:rPr>
        <w:lastRenderedPageBreak/>
        <w:drawing>
          <wp:inline distT="0" distB="0" distL="0" distR="0" wp14:anchorId="3A134C1E" wp14:editId="52F7BDA4">
            <wp:extent cx="5591175" cy="32852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24 at 2.19.58 PM.png"/>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91175" cy="3285255"/>
                    </a:xfrm>
                    <a:prstGeom prst="rect">
                      <a:avLst/>
                    </a:prstGeom>
                  </pic:spPr>
                </pic:pic>
              </a:graphicData>
            </a:graphic>
          </wp:inline>
        </w:drawing>
      </w:r>
    </w:p>
    <w:p w14:paraId="5E7436C1" w14:textId="77777777" w:rsidR="00EE4E57" w:rsidRPr="0084378D" w:rsidRDefault="00EE4E57" w:rsidP="00E221A2"/>
    <w:p w14:paraId="5B351281" w14:textId="441FA3C4" w:rsidR="00382CCB" w:rsidRPr="0084378D" w:rsidRDefault="00385A83" w:rsidP="00E221A2">
      <w:r w:rsidRPr="0084378D">
        <w:t>Lopevi is a volcanic island with a single family of 5</w:t>
      </w:r>
      <w:r w:rsidR="00EF0A95">
        <w:t xml:space="preserve"> members</w:t>
      </w:r>
      <w:r w:rsidRPr="0084378D">
        <w:t>. The eruptions from Ambrym and Lopevi can tr</w:t>
      </w:r>
      <w:r w:rsidR="002433E7" w:rsidRPr="0084378D">
        <w:t>igger earthquakes and tsunami’s.</w:t>
      </w:r>
    </w:p>
    <w:p w14:paraId="58952F4D" w14:textId="77777777" w:rsidR="002433E7" w:rsidRPr="0084378D" w:rsidRDefault="002433E7" w:rsidP="00E221A2"/>
    <w:p w14:paraId="4F3F8712" w14:textId="1DB5903F" w:rsidR="00582F6C" w:rsidRPr="0084378D" w:rsidRDefault="00385A83" w:rsidP="00E221A2">
      <w:r w:rsidRPr="0084378D">
        <w:t>Access to clean water source is a problem on Paama. Springs are scarce and not a reliable source of water. Hand pumps have been installed to access underground water. Water harvesting is important however acid rain can be a problem from the surrounding volcanos.</w:t>
      </w:r>
    </w:p>
    <w:p w14:paraId="50BE5D56" w14:textId="77777777" w:rsidR="00EE4E57" w:rsidRPr="0084378D" w:rsidRDefault="00EE4E57" w:rsidP="00E221A2"/>
    <w:p w14:paraId="320F833C" w14:textId="182A6A38" w:rsidR="00EE4E57" w:rsidRPr="0084378D" w:rsidRDefault="00EE4E57" w:rsidP="00EE4E57">
      <w:pPr>
        <w:pStyle w:val="Heading1"/>
      </w:pPr>
      <w:r w:rsidRPr="0084378D">
        <w:t>Logistics context</w:t>
      </w:r>
    </w:p>
    <w:p w14:paraId="6239F018" w14:textId="4C1F8A4C" w:rsidR="00157A85" w:rsidRPr="0084378D" w:rsidRDefault="00157A85" w:rsidP="00E221A2">
      <w:r w:rsidRPr="0084378D">
        <w:t xml:space="preserve">As </w:t>
      </w:r>
      <w:r w:rsidR="001A60C9" w:rsidRPr="0084378D">
        <w:t xml:space="preserve">the </w:t>
      </w:r>
      <w:r w:rsidR="006C51B0" w:rsidRPr="0084378D">
        <w:t>lar</w:t>
      </w:r>
      <w:r w:rsidR="009F45FA" w:rsidRPr="0084378D">
        <w:t>ge</w:t>
      </w:r>
      <w:r w:rsidR="001A60C9" w:rsidRPr="0084378D">
        <w:t>st</w:t>
      </w:r>
      <w:r w:rsidR="009F45FA" w:rsidRPr="0084378D">
        <w:t xml:space="preserve"> copra producer </w:t>
      </w:r>
      <w:r w:rsidRPr="0084378D">
        <w:t>in Vanuatu</w:t>
      </w:r>
      <w:r w:rsidR="00582F6C" w:rsidRPr="0084378D">
        <w:t>, ships regularly travel to and from</w:t>
      </w:r>
      <w:r w:rsidR="00382CCB" w:rsidRPr="0084378D">
        <w:t xml:space="preserve"> Santo</w:t>
      </w:r>
      <w:r w:rsidR="001C009F" w:rsidRPr="0084378D">
        <w:t xml:space="preserve">. </w:t>
      </w:r>
      <w:r w:rsidR="00077759" w:rsidRPr="0084378D">
        <w:t xml:space="preserve">The regular copra movemments to Santo has resulted in </w:t>
      </w:r>
      <w:r w:rsidR="00631C26" w:rsidRPr="0084378D">
        <w:t xml:space="preserve">some ships </w:t>
      </w:r>
      <w:r w:rsidR="00582F6C" w:rsidRPr="0084378D">
        <w:t>focus</w:t>
      </w:r>
      <w:r w:rsidR="00077759" w:rsidRPr="0084378D">
        <w:t>ing only</w:t>
      </w:r>
      <w:r w:rsidR="00582F6C" w:rsidRPr="0084378D">
        <w:t xml:space="preserve"> on </w:t>
      </w:r>
      <w:r w:rsidR="00631C26" w:rsidRPr="0084378D">
        <w:t xml:space="preserve">the Malekula supply and </w:t>
      </w:r>
      <w:r w:rsidR="00077759" w:rsidRPr="0084378D">
        <w:t xml:space="preserve">export route, </w:t>
      </w:r>
      <w:r w:rsidR="00DE3974" w:rsidRPr="0084378D">
        <w:t>others</w:t>
      </w:r>
      <w:r w:rsidR="00EE4E57" w:rsidRPr="0084378D">
        <w:t xml:space="preserve"> service only Ambrym and Paama. </w:t>
      </w:r>
    </w:p>
    <w:p w14:paraId="5E3C10EF" w14:textId="77777777" w:rsidR="00382CCB" w:rsidRPr="0084378D" w:rsidRDefault="00382CCB" w:rsidP="00E221A2"/>
    <w:p w14:paraId="7A571879" w14:textId="366CDAF9" w:rsidR="00631C26" w:rsidRPr="0084378D" w:rsidRDefault="00631C26" w:rsidP="00E221A2">
      <w:r w:rsidRPr="0084378D">
        <w:t>The logistics infrastructure for such a large population and supply route</w:t>
      </w:r>
      <w:r w:rsidR="003966A8" w:rsidRPr="0084378D">
        <w:t xml:space="preserve"> </w:t>
      </w:r>
      <w:r w:rsidR="00AB2050" w:rsidRPr="0084378D">
        <w:t xml:space="preserve">is </w:t>
      </w:r>
      <w:r w:rsidR="009623B0" w:rsidRPr="0084378D">
        <w:t>not ideal</w:t>
      </w:r>
      <w:r w:rsidRPr="0084378D">
        <w:t>, a</w:t>
      </w:r>
      <w:r w:rsidR="00EE4E57" w:rsidRPr="0084378D">
        <w:t xml:space="preserve">nd in </w:t>
      </w:r>
      <w:r w:rsidR="00AB2050" w:rsidRPr="0084378D">
        <w:t>need of upgrade</w:t>
      </w:r>
      <w:r w:rsidRPr="0084378D">
        <w:t xml:space="preserve"> and repai</w:t>
      </w:r>
      <w:r w:rsidR="00AB2050" w:rsidRPr="0084378D">
        <w:t>r</w:t>
      </w:r>
      <w:r w:rsidRPr="0084378D">
        <w:t xml:space="preserve">. </w:t>
      </w:r>
    </w:p>
    <w:p w14:paraId="554382C4" w14:textId="77777777" w:rsidR="00631C26" w:rsidRPr="0084378D" w:rsidRDefault="00631C26" w:rsidP="00E221A2"/>
    <w:p w14:paraId="649EF036" w14:textId="146E6D97" w:rsidR="00AB2050" w:rsidRPr="0084378D" w:rsidRDefault="009F45FA" w:rsidP="00AB2050">
      <w:pPr>
        <w:pStyle w:val="ListParagraph"/>
        <w:numPr>
          <w:ilvl w:val="0"/>
          <w:numId w:val="2"/>
        </w:numPr>
      </w:pPr>
      <w:r w:rsidRPr="0084378D">
        <w:t>There is no airport</w:t>
      </w:r>
      <w:r w:rsidR="001C009F" w:rsidRPr="0084378D">
        <w:t xml:space="preserve"> terminal building. It was destroyed by fire in 2009</w:t>
      </w:r>
      <w:r w:rsidR="00382CCB" w:rsidRPr="0084378D">
        <w:t xml:space="preserve"> </w:t>
      </w:r>
      <w:r w:rsidR="001C009F" w:rsidRPr="0084378D">
        <w:t>over</w:t>
      </w:r>
      <w:r w:rsidR="00AB2050" w:rsidRPr="0084378D">
        <w:t xml:space="preserve"> land disputes. Public Works have not</w:t>
      </w:r>
      <w:r w:rsidR="001C009F" w:rsidRPr="0084378D">
        <w:t xml:space="preserve"> </w:t>
      </w:r>
      <w:r w:rsidR="00AB2050" w:rsidRPr="0084378D">
        <w:t xml:space="preserve">rebuilt it as </w:t>
      </w:r>
      <w:r w:rsidR="001C009F" w:rsidRPr="0084378D">
        <w:t xml:space="preserve">disputes have </w:t>
      </w:r>
      <w:r w:rsidR="00AB2050" w:rsidRPr="0084378D">
        <w:t xml:space="preserve">not </w:t>
      </w:r>
      <w:r w:rsidR="001C009F" w:rsidRPr="0084378D">
        <w:t xml:space="preserve">been resolved. </w:t>
      </w:r>
      <w:r w:rsidR="00DE3974" w:rsidRPr="0084378D">
        <w:br/>
      </w:r>
    </w:p>
    <w:p w14:paraId="4C10F006" w14:textId="6B6EF951" w:rsidR="00AB2050" w:rsidRPr="0084378D" w:rsidRDefault="00503A79" w:rsidP="00AB2050">
      <w:pPr>
        <w:pStyle w:val="ListParagraph"/>
        <w:numPr>
          <w:ilvl w:val="0"/>
          <w:numId w:val="2"/>
        </w:numPr>
      </w:pPr>
      <w:r w:rsidRPr="0084378D">
        <w:t>T</w:t>
      </w:r>
      <w:r w:rsidR="009F45FA" w:rsidRPr="0084378D">
        <w:t xml:space="preserve">he Chinese </w:t>
      </w:r>
      <w:r w:rsidR="00382CCB" w:rsidRPr="0084378D">
        <w:t>(CCECC) project</w:t>
      </w:r>
      <w:r w:rsidR="009F45FA" w:rsidRPr="0084378D">
        <w:t xml:space="preserve"> to enhance and</w:t>
      </w:r>
      <w:r w:rsidR="006737CF" w:rsidRPr="0084378D">
        <w:t xml:space="preserve"> pave the roads has faced </w:t>
      </w:r>
      <w:r w:rsidR="009F45FA" w:rsidRPr="0084378D">
        <w:t>difficulties</w:t>
      </w:r>
      <w:r w:rsidR="006737CF" w:rsidRPr="0084378D">
        <w:t xml:space="preserve">. The </w:t>
      </w:r>
      <w:r w:rsidR="00EB5D31" w:rsidRPr="0084378D">
        <w:t xml:space="preserve">main </w:t>
      </w:r>
      <w:r w:rsidR="009F45FA" w:rsidRPr="0084378D">
        <w:t>roads</w:t>
      </w:r>
      <w:r w:rsidR="00AB2050" w:rsidRPr="0084378D">
        <w:t xml:space="preserve"> servicing the aiport, h</w:t>
      </w:r>
      <w:r w:rsidR="00EB5D31" w:rsidRPr="0084378D">
        <w:t xml:space="preserve">ospital, Provincial HQ and ports in </w:t>
      </w:r>
      <w:r w:rsidR="006737CF" w:rsidRPr="0084378D">
        <w:t xml:space="preserve">March 2017 were </w:t>
      </w:r>
      <w:r w:rsidR="00AB2050" w:rsidRPr="0084378D">
        <w:t>in</w:t>
      </w:r>
      <w:r w:rsidR="006737CF" w:rsidRPr="0084378D">
        <w:t xml:space="preserve"> far </w:t>
      </w:r>
      <w:r w:rsidR="009F45FA" w:rsidRPr="0084378D">
        <w:t>worse condition</w:t>
      </w:r>
      <w:r w:rsidR="006737CF" w:rsidRPr="0084378D">
        <w:t xml:space="preserve"> than before </w:t>
      </w:r>
      <w:r w:rsidR="00AB2050" w:rsidRPr="0084378D">
        <w:t>works commenced</w:t>
      </w:r>
      <w:r w:rsidR="006737CF" w:rsidRPr="0084378D">
        <w:t xml:space="preserve">, with large </w:t>
      </w:r>
      <w:r w:rsidR="003966A8" w:rsidRPr="0084378D">
        <w:t xml:space="preserve">waterfilled potholes and thick mud. </w:t>
      </w:r>
      <w:r w:rsidR="006737CF" w:rsidRPr="0084378D">
        <w:t xml:space="preserve">4WD only conditions </w:t>
      </w:r>
      <w:r w:rsidRPr="0084378D">
        <w:t>during the wet season.</w:t>
      </w:r>
      <w:r w:rsidR="00382CCB" w:rsidRPr="0084378D">
        <w:t xml:space="preserve"> </w:t>
      </w:r>
      <w:r w:rsidR="00DE3974" w:rsidRPr="0084378D">
        <w:br/>
      </w:r>
      <w:r w:rsidR="009F45FA" w:rsidRPr="0084378D">
        <w:t xml:space="preserve"> </w:t>
      </w:r>
    </w:p>
    <w:p w14:paraId="673EF578" w14:textId="77777777" w:rsidR="00631C26" w:rsidRPr="0084378D" w:rsidRDefault="00631C26" w:rsidP="00631C26"/>
    <w:p w14:paraId="0D5CB4C5" w14:textId="5F8B2C4C" w:rsidR="008F33D4" w:rsidRPr="0084378D" w:rsidRDefault="00631C26" w:rsidP="00631C26">
      <w:r w:rsidRPr="0084378D">
        <w:t>Provi</w:t>
      </w:r>
      <w:r w:rsidR="00EE4E57" w:rsidRPr="0084378D">
        <w:t xml:space="preserve">ncial Headquarters are often used as a secondary logistics </w:t>
      </w:r>
      <w:r w:rsidRPr="0084378D">
        <w:t xml:space="preserve">hub to distribute </w:t>
      </w:r>
      <w:r w:rsidR="00EE4E57" w:rsidRPr="0084378D">
        <w:t>relief items to all area councils</w:t>
      </w:r>
      <w:r w:rsidRPr="0084378D">
        <w:t xml:space="preserve">. </w:t>
      </w:r>
      <w:r w:rsidR="008F33D4" w:rsidRPr="0084378D">
        <w:t>Given the infra</w:t>
      </w:r>
      <w:r w:rsidR="005F3C91" w:rsidRPr="0084378D">
        <w:t>structure issues it may be better</w:t>
      </w:r>
      <w:r w:rsidR="008F33D4" w:rsidRPr="0084378D">
        <w:t xml:space="preserve"> to distribute directly from Santo or Efate to each of th</w:t>
      </w:r>
      <w:r w:rsidR="00EE4E57" w:rsidRPr="0084378D">
        <w:t>e three larger islands.</w:t>
      </w:r>
    </w:p>
    <w:p w14:paraId="3197FD65" w14:textId="77777777" w:rsidR="003966A8" w:rsidRPr="0084378D" w:rsidRDefault="003966A8" w:rsidP="00631C26"/>
    <w:p w14:paraId="127AF720" w14:textId="0761B708" w:rsidR="00A63F97" w:rsidRPr="0084378D" w:rsidRDefault="00A63F97" w:rsidP="00EE4E57">
      <w:pPr>
        <w:pStyle w:val="Heading1"/>
      </w:pPr>
      <w:r w:rsidRPr="0084378D">
        <w:lastRenderedPageBreak/>
        <w:t>Coordination and communication</w:t>
      </w:r>
    </w:p>
    <w:p w14:paraId="225861FB" w14:textId="77777777" w:rsidR="00D77DD8" w:rsidRPr="0084378D" w:rsidRDefault="00D77DD8" w:rsidP="00A63F97"/>
    <w:p w14:paraId="0938E8C1" w14:textId="77777777" w:rsidR="00D77DD8" w:rsidRPr="0084378D" w:rsidRDefault="00D77DD8" w:rsidP="00D77DD8">
      <w:r w:rsidRPr="0084378D">
        <w:t>The following image shows the humanitarian partners operating in Malampa province:</w:t>
      </w:r>
    </w:p>
    <w:p w14:paraId="6745FBE4" w14:textId="77777777" w:rsidR="00D77DD8" w:rsidRPr="0084378D" w:rsidRDefault="00D77DD8" w:rsidP="00D77DD8">
      <w:pPr>
        <w:ind w:left="1440"/>
      </w:pPr>
      <w:r w:rsidRPr="0084378D">
        <w:rPr>
          <w:noProof/>
        </w:rPr>
        <w:drawing>
          <wp:inline distT="0" distB="0" distL="0" distR="0" wp14:anchorId="02DD5A7C" wp14:editId="00E4F5CE">
            <wp:extent cx="3313007" cy="246549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3 at 5.38.36 PM.png"/>
                    <pic:cNvPicPr/>
                  </pic:nvPicPr>
                  <pic:blipFill>
                    <a:blip r:embed="rId13">
                      <a:extLst>
                        <a:ext uri="{BEBA8EAE-BF5A-486C-A8C5-ECC9F3942E4B}">
                          <a14:imgProps xmlns:a14="http://schemas.microsoft.com/office/drawing/2010/main">
                            <a14:imgLayer r:embed="rId1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313007" cy="2465494"/>
                    </a:xfrm>
                    <a:prstGeom prst="rect">
                      <a:avLst/>
                    </a:prstGeom>
                  </pic:spPr>
                </pic:pic>
              </a:graphicData>
            </a:graphic>
          </wp:inline>
        </w:drawing>
      </w:r>
    </w:p>
    <w:p w14:paraId="7B3835F8" w14:textId="23DBB785" w:rsidR="00D77DD8" w:rsidRPr="0084378D" w:rsidRDefault="00200F93" w:rsidP="00D77DD8">
      <w:pPr>
        <w:ind w:left="1440"/>
        <w:rPr>
          <w:sz w:val="22"/>
          <w:szCs w:val="22"/>
        </w:rPr>
      </w:pPr>
      <w:r w:rsidRPr="0084378D">
        <w:rPr>
          <w:sz w:val="22"/>
          <w:szCs w:val="22"/>
        </w:rPr>
        <w:t xml:space="preserve">              </w:t>
      </w:r>
      <w:r w:rsidR="00D77DD8" w:rsidRPr="0084378D">
        <w:rPr>
          <w:sz w:val="22"/>
          <w:szCs w:val="22"/>
        </w:rPr>
        <w:t>Image: Extract from VHT 3W’s October 2016</w:t>
      </w:r>
    </w:p>
    <w:p w14:paraId="33B3AA48" w14:textId="77777777" w:rsidR="00D77DD8" w:rsidRPr="0084378D" w:rsidRDefault="00D77DD8" w:rsidP="00A63F97"/>
    <w:p w14:paraId="0E986CAB" w14:textId="77777777" w:rsidR="00D77DD8" w:rsidRPr="0084378D" w:rsidRDefault="00D77DD8" w:rsidP="00A63F97"/>
    <w:p w14:paraId="3363765C" w14:textId="6C41EA40" w:rsidR="00A63F97" w:rsidRPr="0084378D" w:rsidRDefault="00A63F97" w:rsidP="00A63F97">
      <w:r w:rsidRPr="0084378D">
        <w:t xml:space="preserve">Community Disaster Committees have been established but do not cover all areas yet. CDC’s (with representative for Chiefs, churches, womens and </w:t>
      </w:r>
      <w:proofErr w:type="gramStart"/>
      <w:r w:rsidRPr="0084378D">
        <w:t>youths</w:t>
      </w:r>
      <w:proofErr w:type="gramEnd"/>
      <w:r w:rsidRPr="0084378D">
        <w:t xml:space="preserve"> affairs) utilise the Area Secretaries to obtain and distribute information.</w:t>
      </w:r>
    </w:p>
    <w:p w14:paraId="19620DB1" w14:textId="5F203C68" w:rsidR="004F115C" w:rsidRPr="0084378D" w:rsidRDefault="004F115C" w:rsidP="00A63F97"/>
    <w:p w14:paraId="7AD75EF9" w14:textId="77777777" w:rsidR="00A63F97" w:rsidRPr="0084378D" w:rsidRDefault="00A63F97" w:rsidP="00A63F97"/>
    <w:p w14:paraId="7AB185AA" w14:textId="1215649B" w:rsidR="00A63F97" w:rsidRPr="0084378D" w:rsidRDefault="00792ED2" w:rsidP="00631C26">
      <w:r w:rsidRPr="0084378D">
        <w:t>Table 1: Area Secretary contacts</w:t>
      </w:r>
      <w:r w:rsidR="00A63F97" w:rsidRPr="0084378D">
        <w:t xml:space="preserve"> in Malampa</w:t>
      </w:r>
    </w:p>
    <w:tbl>
      <w:tblPr>
        <w:tblStyle w:val="TableGrid"/>
        <w:tblW w:w="0" w:type="auto"/>
        <w:tblLook w:val="04A0" w:firstRow="1" w:lastRow="0" w:firstColumn="1" w:lastColumn="0" w:noHBand="0" w:noVBand="1"/>
      </w:tblPr>
      <w:tblGrid>
        <w:gridCol w:w="2156"/>
        <w:gridCol w:w="2160"/>
        <w:gridCol w:w="2191"/>
        <w:gridCol w:w="2288"/>
      </w:tblGrid>
      <w:tr w:rsidR="00A63F97" w:rsidRPr="0084378D" w14:paraId="7279B5A6" w14:textId="77777777" w:rsidTr="002C34DC">
        <w:tc>
          <w:tcPr>
            <w:tcW w:w="2230" w:type="dxa"/>
          </w:tcPr>
          <w:p w14:paraId="42676D19" w14:textId="77777777" w:rsidR="00A63F97" w:rsidRPr="0084378D" w:rsidRDefault="00A63F97" w:rsidP="00A63F97">
            <w:pPr>
              <w:rPr>
                <w:b/>
              </w:rPr>
            </w:pPr>
            <w:r w:rsidRPr="0084378D">
              <w:rPr>
                <w:b/>
              </w:rPr>
              <w:t>Name</w:t>
            </w:r>
          </w:p>
        </w:tc>
        <w:tc>
          <w:tcPr>
            <w:tcW w:w="2232" w:type="dxa"/>
          </w:tcPr>
          <w:p w14:paraId="14D13DEA" w14:textId="77777777" w:rsidR="00A63F97" w:rsidRPr="0084378D" w:rsidRDefault="00A63F97" w:rsidP="00A63F97">
            <w:pPr>
              <w:rPr>
                <w:b/>
              </w:rPr>
            </w:pPr>
            <w:r w:rsidRPr="0084378D">
              <w:rPr>
                <w:b/>
              </w:rPr>
              <w:t>Family Name</w:t>
            </w:r>
          </w:p>
        </w:tc>
        <w:tc>
          <w:tcPr>
            <w:tcW w:w="2251" w:type="dxa"/>
          </w:tcPr>
          <w:p w14:paraId="3A40E7B7" w14:textId="77777777" w:rsidR="00A63F97" w:rsidRPr="0084378D" w:rsidRDefault="00A63F97" w:rsidP="00A63F97">
            <w:pPr>
              <w:rPr>
                <w:b/>
              </w:rPr>
            </w:pPr>
            <w:r w:rsidRPr="0084378D">
              <w:rPr>
                <w:b/>
              </w:rPr>
              <w:t>Area Council</w:t>
            </w:r>
          </w:p>
        </w:tc>
        <w:tc>
          <w:tcPr>
            <w:tcW w:w="2308" w:type="dxa"/>
          </w:tcPr>
          <w:p w14:paraId="670629AD" w14:textId="77777777" w:rsidR="00A63F97" w:rsidRPr="0084378D" w:rsidRDefault="00A63F97" w:rsidP="00A63F97">
            <w:pPr>
              <w:rPr>
                <w:b/>
              </w:rPr>
            </w:pPr>
            <w:r w:rsidRPr="0084378D">
              <w:rPr>
                <w:b/>
              </w:rPr>
              <w:t>Contact number</w:t>
            </w:r>
          </w:p>
        </w:tc>
      </w:tr>
      <w:tr w:rsidR="00A63F97" w:rsidRPr="0084378D" w14:paraId="342239B4" w14:textId="77777777" w:rsidTr="002C34DC">
        <w:tc>
          <w:tcPr>
            <w:tcW w:w="2230" w:type="dxa"/>
          </w:tcPr>
          <w:p w14:paraId="423A9F69" w14:textId="77777777" w:rsidR="00A63F97" w:rsidRPr="0084378D" w:rsidRDefault="00A63F97" w:rsidP="00A63F97">
            <w:pPr>
              <w:tabs>
                <w:tab w:val="center" w:pos="4153"/>
                <w:tab w:val="right" w:pos="8306"/>
              </w:tabs>
            </w:pPr>
            <w:r w:rsidRPr="0084378D">
              <w:t>Jackson</w:t>
            </w:r>
          </w:p>
        </w:tc>
        <w:tc>
          <w:tcPr>
            <w:tcW w:w="2232" w:type="dxa"/>
          </w:tcPr>
          <w:p w14:paraId="5E024D98" w14:textId="77777777" w:rsidR="00A63F97" w:rsidRPr="0084378D" w:rsidRDefault="00A63F97" w:rsidP="00A63F97">
            <w:pPr>
              <w:tabs>
                <w:tab w:val="center" w:pos="4153"/>
                <w:tab w:val="right" w:pos="8306"/>
              </w:tabs>
            </w:pPr>
            <w:r w:rsidRPr="0084378D">
              <w:t>Willie</w:t>
            </w:r>
          </w:p>
        </w:tc>
        <w:tc>
          <w:tcPr>
            <w:tcW w:w="2251" w:type="dxa"/>
          </w:tcPr>
          <w:p w14:paraId="1967A0E1" w14:textId="77777777" w:rsidR="00A63F97" w:rsidRPr="0084378D" w:rsidRDefault="00A63F97" w:rsidP="00A63F97">
            <w:r w:rsidRPr="0084378D">
              <w:t>North Ambrym</w:t>
            </w:r>
          </w:p>
        </w:tc>
        <w:tc>
          <w:tcPr>
            <w:tcW w:w="2308" w:type="dxa"/>
          </w:tcPr>
          <w:p w14:paraId="3793975A" w14:textId="77777777" w:rsidR="00A63F97" w:rsidRPr="0084378D" w:rsidRDefault="00A63F97" w:rsidP="00A63F97">
            <w:pPr>
              <w:tabs>
                <w:tab w:val="center" w:pos="4153"/>
                <w:tab w:val="right" w:pos="8306"/>
              </w:tabs>
            </w:pPr>
            <w:r w:rsidRPr="0084378D">
              <w:t>5937175/5975874</w:t>
            </w:r>
          </w:p>
        </w:tc>
      </w:tr>
      <w:tr w:rsidR="00A63F97" w:rsidRPr="0084378D" w14:paraId="050CE9A5" w14:textId="77777777" w:rsidTr="002C34DC">
        <w:tc>
          <w:tcPr>
            <w:tcW w:w="2230" w:type="dxa"/>
          </w:tcPr>
          <w:p w14:paraId="200C7859" w14:textId="77777777" w:rsidR="00A63F97" w:rsidRPr="0084378D" w:rsidRDefault="00A63F97" w:rsidP="00A63F97">
            <w:pPr>
              <w:tabs>
                <w:tab w:val="center" w:pos="4153"/>
                <w:tab w:val="right" w:pos="8306"/>
              </w:tabs>
            </w:pPr>
            <w:r w:rsidRPr="0084378D">
              <w:t xml:space="preserve">Edwin </w:t>
            </w:r>
          </w:p>
        </w:tc>
        <w:tc>
          <w:tcPr>
            <w:tcW w:w="2232" w:type="dxa"/>
          </w:tcPr>
          <w:p w14:paraId="1971AC86" w14:textId="77777777" w:rsidR="00A63F97" w:rsidRPr="0084378D" w:rsidRDefault="00A63F97" w:rsidP="00A63F97">
            <w:pPr>
              <w:tabs>
                <w:tab w:val="center" w:pos="4153"/>
                <w:tab w:val="right" w:pos="8306"/>
              </w:tabs>
            </w:pPr>
            <w:r w:rsidRPr="0084378D">
              <w:t xml:space="preserve">Manron </w:t>
            </w:r>
          </w:p>
        </w:tc>
        <w:tc>
          <w:tcPr>
            <w:tcW w:w="2251" w:type="dxa"/>
          </w:tcPr>
          <w:p w14:paraId="38F46161" w14:textId="77777777" w:rsidR="00A63F97" w:rsidRPr="0084378D" w:rsidRDefault="00A63F97" w:rsidP="00A63F97">
            <w:pPr>
              <w:tabs>
                <w:tab w:val="center" w:pos="4153"/>
                <w:tab w:val="right" w:pos="8306"/>
              </w:tabs>
            </w:pPr>
            <w:r w:rsidRPr="0084378D">
              <w:t>South East Malekula</w:t>
            </w:r>
          </w:p>
        </w:tc>
        <w:tc>
          <w:tcPr>
            <w:tcW w:w="2308" w:type="dxa"/>
          </w:tcPr>
          <w:p w14:paraId="124891C5" w14:textId="77777777" w:rsidR="00A63F97" w:rsidRPr="0084378D" w:rsidRDefault="00A63F97" w:rsidP="00A63F97">
            <w:pPr>
              <w:tabs>
                <w:tab w:val="center" w:pos="4153"/>
                <w:tab w:val="right" w:pos="8306"/>
              </w:tabs>
            </w:pPr>
            <w:r w:rsidRPr="0084378D">
              <w:t>5367956</w:t>
            </w:r>
          </w:p>
        </w:tc>
      </w:tr>
      <w:tr w:rsidR="00A63F97" w:rsidRPr="0084378D" w14:paraId="3CE38CB3" w14:textId="77777777" w:rsidTr="002C34DC">
        <w:tc>
          <w:tcPr>
            <w:tcW w:w="2230" w:type="dxa"/>
          </w:tcPr>
          <w:p w14:paraId="5B6BFF75" w14:textId="77777777" w:rsidR="00A63F97" w:rsidRPr="0084378D" w:rsidRDefault="00A63F97" w:rsidP="00A63F97">
            <w:pPr>
              <w:tabs>
                <w:tab w:val="center" w:pos="4153"/>
                <w:tab w:val="right" w:pos="8306"/>
              </w:tabs>
            </w:pPr>
            <w:r w:rsidRPr="0084378D">
              <w:t>Bule</w:t>
            </w:r>
          </w:p>
        </w:tc>
        <w:tc>
          <w:tcPr>
            <w:tcW w:w="2232" w:type="dxa"/>
          </w:tcPr>
          <w:p w14:paraId="59342543" w14:textId="77777777" w:rsidR="00A63F97" w:rsidRPr="0084378D" w:rsidRDefault="00A63F97" w:rsidP="00A63F97">
            <w:pPr>
              <w:tabs>
                <w:tab w:val="center" w:pos="4153"/>
                <w:tab w:val="right" w:pos="8306"/>
              </w:tabs>
            </w:pPr>
            <w:r w:rsidRPr="0084378D">
              <w:t>Malres</w:t>
            </w:r>
          </w:p>
        </w:tc>
        <w:tc>
          <w:tcPr>
            <w:tcW w:w="2251" w:type="dxa"/>
          </w:tcPr>
          <w:p w14:paraId="40865B8C" w14:textId="77777777" w:rsidR="00A63F97" w:rsidRPr="0084378D" w:rsidRDefault="00A63F97" w:rsidP="00A63F97">
            <w:pPr>
              <w:tabs>
                <w:tab w:val="center" w:pos="4153"/>
                <w:tab w:val="right" w:pos="8306"/>
              </w:tabs>
            </w:pPr>
            <w:r w:rsidRPr="0084378D">
              <w:t>Central Malekula</w:t>
            </w:r>
          </w:p>
        </w:tc>
        <w:tc>
          <w:tcPr>
            <w:tcW w:w="2308" w:type="dxa"/>
          </w:tcPr>
          <w:p w14:paraId="7D72EC63" w14:textId="77777777" w:rsidR="00A63F97" w:rsidRPr="0084378D" w:rsidRDefault="00A63F97" w:rsidP="00A63F97"/>
        </w:tc>
      </w:tr>
      <w:tr w:rsidR="00A63F97" w:rsidRPr="0084378D" w14:paraId="096DB17F" w14:textId="77777777" w:rsidTr="002C34DC">
        <w:tc>
          <w:tcPr>
            <w:tcW w:w="2230" w:type="dxa"/>
          </w:tcPr>
          <w:p w14:paraId="009976E3" w14:textId="77777777" w:rsidR="00A63F97" w:rsidRPr="0084378D" w:rsidRDefault="00A63F97" w:rsidP="00A63F97">
            <w:pPr>
              <w:tabs>
                <w:tab w:val="center" w:pos="4153"/>
                <w:tab w:val="right" w:pos="8306"/>
              </w:tabs>
            </w:pPr>
            <w:r w:rsidRPr="0084378D">
              <w:t xml:space="preserve">Wesly </w:t>
            </w:r>
          </w:p>
        </w:tc>
        <w:tc>
          <w:tcPr>
            <w:tcW w:w="2232" w:type="dxa"/>
          </w:tcPr>
          <w:p w14:paraId="1A729D5C" w14:textId="77777777" w:rsidR="00A63F97" w:rsidRPr="0084378D" w:rsidRDefault="00A63F97" w:rsidP="00A63F97">
            <w:pPr>
              <w:tabs>
                <w:tab w:val="center" w:pos="4153"/>
                <w:tab w:val="right" w:pos="8306"/>
              </w:tabs>
            </w:pPr>
            <w:r w:rsidRPr="0084378D">
              <w:t>Lambi</w:t>
            </w:r>
          </w:p>
        </w:tc>
        <w:tc>
          <w:tcPr>
            <w:tcW w:w="2251" w:type="dxa"/>
          </w:tcPr>
          <w:p w14:paraId="3A0BA36C" w14:textId="77777777" w:rsidR="00A63F97" w:rsidRPr="0084378D" w:rsidRDefault="00A63F97" w:rsidP="00A63F97">
            <w:pPr>
              <w:tabs>
                <w:tab w:val="center" w:pos="4153"/>
                <w:tab w:val="right" w:pos="8306"/>
              </w:tabs>
            </w:pPr>
            <w:r w:rsidRPr="0084378D">
              <w:t>North West Malekula</w:t>
            </w:r>
          </w:p>
        </w:tc>
        <w:tc>
          <w:tcPr>
            <w:tcW w:w="2308" w:type="dxa"/>
          </w:tcPr>
          <w:p w14:paraId="6B8932C5" w14:textId="77777777" w:rsidR="00A63F97" w:rsidRPr="0084378D" w:rsidRDefault="00A63F97" w:rsidP="00A63F97">
            <w:pPr>
              <w:tabs>
                <w:tab w:val="center" w:pos="4153"/>
                <w:tab w:val="right" w:pos="8306"/>
              </w:tabs>
            </w:pPr>
            <w:r w:rsidRPr="0084378D">
              <w:t>5348814</w:t>
            </w:r>
          </w:p>
        </w:tc>
      </w:tr>
      <w:tr w:rsidR="00A63F97" w:rsidRPr="0084378D" w14:paraId="30540BF9" w14:textId="77777777" w:rsidTr="002C34DC">
        <w:tc>
          <w:tcPr>
            <w:tcW w:w="2230" w:type="dxa"/>
          </w:tcPr>
          <w:p w14:paraId="503F076A" w14:textId="77777777" w:rsidR="00A63F97" w:rsidRPr="0084378D" w:rsidRDefault="00A63F97" w:rsidP="00A63F97">
            <w:pPr>
              <w:tabs>
                <w:tab w:val="center" w:pos="4153"/>
                <w:tab w:val="right" w:pos="8306"/>
              </w:tabs>
            </w:pPr>
            <w:r w:rsidRPr="0084378D">
              <w:t xml:space="preserve">Lulu </w:t>
            </w:r>
          </w:p>
        </w:tc>
        <w:tc>
          <w:tcPr>
            <w:tcW w:w="2232" w:type="dxa"/>
          </w:tcPr>
          <w:p w14:paraId="1D0C42C7" w14:textId="77777777" w:rsidR="00A63F97" w:rsidRPr="0084378D" w:rsidRDefault="00A63F97" w:rsidP="00A63F97">
            <w:pPr>
              <w:tabs>
                <w:tab w:val="center" w:pos="4153"/>
                <w:tab w:val="right" w:pos="8306"/>
              </w:tabs>
            </w:pPr>
            <w:r w:rsidRPr="0084378D">
              <w:t>Layman</w:t>
            </w:r>
          </w:p>
        </w:tc>
        <w:tc>
          <w:tcPr>
            <w:tcW w:w="2251" w:type="dxa"/>
          </w:tcPr>
          <w:p w14:paraId="7A6A9AE4" w14:textId="77777777" w:rsidR="00A63F97" w:rsidRPr="0084378D" w:rsidRDefault="00A63F97" w:rsidP="00A63F97">
            <w:pPr>
              <w:tabs>
                <w:tab w:val="center" w:pos="4153"/>
                <w:tab w:val="right" w:pos="8306"/>
              </w:tabs>
            </w:pPr>
            <w:r w:rsidRPr="0084378D">
              <w:t>South Malekuala</w:t>
            </w:r>
          </w:p>
        </w:tc>
        <w:tc>
          <w:tcPr>
            <w:tcW w:w="2308" w:type="dxa"/>
          </w:tcPr>
          <w:p w14:paraId="66C50B6C" w14:textId="77777777" w:rsidR="00A63F97" w:rsidRPr="0084378D" w:rsidRDefault="00A63F97" w:rsidP="00A63F97">
            <w:pPr>
              <w:tabs>
                <w:tab w:val="center" w:pos="4153"/>
                <w:tab w:val="right" w:pos="8306"/>
              </w:tabs>
            </w:pPr>
            <w:r w:rsidRPr="0084378D">
              <w:t>5959552</w:t>
            </w:r>
          </w:p>
        </w:tc>
      </w:tr>
      <w:tr w:rsidR="00A63F97" w:rsidRPr="0084378D" w14:paraId="55C4F9BA" w14:textId="77777777" w:rsidTr="002C34DC">
        <w:tc>
          <w:tcPr>
            <w:tcW w:w="2230" w:type="dxa"/>
          </w:tcPr>
          <w:p w14:paraId="235C0BDA" w14:textId="77777777" w:rsidR="00A63F97" w:rsidRPr="0084378D" w:rsidRDefault="00A63F97" w:rsidP="00A63F97">
            <w:pPr>
              <w:tabs>
                <w:tab w:val="center" w:pos="4153"/>
                <w:tab w:val="right" w:pos="8306"/>
              </w:tabs>
            </w:pPr>
            <w:r w:rsidRPr="0084378D">
              <w:t xml:space="preserve">Cyrus </w:t>
            </w:r>
          </w:p>
        </w:tc>
        <w:tc>
          <w:tcPr>
            <w:tcW w:w="2232" w:type="dxa"/>
          </w:tcPr>
          <w:p w14:paraId="1D3F6D1C" w14:textId="77777777" w:rsidR="00A63F97" w:rsidRPr="0084378D" w:rsidRDefault="00A63F97" w:rsidP="00A63F97">
            <w:pPr>
              <w:tabs>
                <w:tab w:val="center" w:pos="4153"/>
                <w:tab w:val="right" w:pos="8306"/>
              </w:tabs>
            </w:pPr>
            <w:r w:rsidRPr="0084378D">
              <w:t>Willie Hulas</w:t>
            </w:r>
          </w:p>
        </w:tc>
        <w:tc>
          <w:tcPr>
            <w:tcW w:w="2251" w:type="dxa"/>
          </w:tcPr>
          <w:p w14:paraId="25498684" w14:textId="77777777" w:rsidR="00A63F97" w:rsidRPr="0084378D" w:rsidRDefault="00A63F97" w:rsidP="00A63F97">
            <w:pPr>
              <w:tabs>
                <w:tab w:val="center" w:pos="4153"/>
                <w:tab w:val="right" w:pos="8306"/>
              </w:tabs>
            </w:pPr>
            <w:r w:rsidRPr="0084378D">
              <w:t>Pamma</w:t>
            </w:r>
          </w:p>
        </w:tc>
        <w:tc>
          <w:tcPr>
            <w:tcW w:w="2308" w:type="dxa"/>
          </w:tcPr>
          <w:p w14:paraId="10BA4A67" w14:textId="77777777" w:rsidR="00A63F97" w:rsidRPr="0084378D" w:rsidRDefault="00A63F97" w:rsidP="00A63F97">
            <w:pPr>
              <w:tabs>
                <w:tab w:val="center" w:pos="4153"/>
                <w:tab w:val="right" w:pos="8306"/>
              </w:tabs>
            </w:pPr>
            <w:r w:rsidRPr="0084378D">
              <w:t>5493887</w:t>
            </w:r>
          </w:p>
        </w:tc>
      </w:tr>
      <w:tr w:rsidR="00A63F97" w:rsidRPr="0084378D" w14:paraId="4B33F40F" w14:textId="77777777" w:rsidTr="002C34DC">
        <w:tc>
          <w:tcPr>
            <w:tcW w:w="2230" w:type="dxa"/>
          </w:tcPr>
          <w:p w14:paraId="00AD4A23" w14:textId="77777777" w:rsidR="00A63F97" w:rsidRPr="0084378D" w:rsidRDefault="00A63F97" w:rsidP="00A63F97">
            <w:pPr>
              <w:tabs>
                <w:tab w:val="center" w:pos="4153"/>
                <w:tab w:val="right" w:pos="8306"/>
              </w:tabs>
            </w:pPr>
            <w:r w:rsidRPr="0084378D">
              <w:t>Kerbie</w:t>
            </w:r>
          </w:p>
        </w:tc>
        <w:tc>
          <w:tcPr>
            <w:tcW w:w="2232" w:type="dxa"/>
          </w:tcPr>
          <w:p w14:paraId="1301D3F8" w14:textId="77777777" w:rsidR="00A63F97" w:rsidRPr="0084378D" w:rsidRDefault="00A63F97" w:rsidP="00A63F97">
            <w:pPr>
              <w:tabs>
                <w:tab w:val="center" w:pos="4153"/>
                <w:tab w:val="right" w:pos="8306"/>
              </w:tabs>
            </w:pPr>
            <w:r w:rsidRPr="0084378D">
              <w:t>Norman</w:t>
            </w:r>
          </w:p>
        </w:tc>
        <w:tc>
          <w:tcPr>
            <w:tcW w:w="2251" w:type="dxa"/>
          </w:tcPr>
          <w:p w14:paraId="482D8DDD" w14:textId="77777777" w:rsidR="00A63F97" w:rsidRPr="0084378D" w:rsidRDefault="00A63F97" w:rsidP="00A63F97">
            <w:pPr>
              <w:tabs>
                <w:tab w:val="center" w:pos="4153"/>
                <w:tab w:val="right" w:pos="8306"/>
              </w:tabs>
            </w:pPr>
            <w:r w:rsidRPr="0084378D">
              <w:t>South East Ambrym</w:t>
            </w:r>
          </w:p>
        </w:tc>
        <w:tc>
          <w:tcPr>
            <w:tcW w:w="2308" w:type="dxa"/>
          </w:tcPr>
          <w:p w14:paraId="16A8222E" w14:textId="77777777" w:rsidR="00A63F97" w:rsidRPr="0084378D" w:rsidRDefault="00A63F97" w:rsidP="00A63F97">
            <w:r w:rsidRPr="0084378D">
              <w:t>5347852</w:t>
            </w:r>
          </w:p>
        </w:tc>
      </w:tr>
      <w:tr w:rsidR="00A63F97" w:rsidRPr="0084378D" w14:paraId="00EAF41B" w14:textId="77777777" w:rsidTr="002C34DC">
        <w:tc>
          <w:tcPr>
            <w:tcW w:w="2230" w:type="dxa"/>
          </w:tcPr>
          <w:p w14:paraId="2326C9E1" w14:textId="77777777" w:rsidR="00A63F97" w:rsidRPr="0084378D" w:rsidRDefault="00A63F97" w:rsidP="00A63F97">
            <w:pPr>
              <w:tabs>
                <w:tab w:val="center" w:pos="4153"/>
                <w:tab w:val="right" w:pos="8306"/>
              </w:tabs>
            </w:pPr>
            <w:r w:rsidRPr="0084378D">
              <w:t xml:space="preserve">Bong </w:t>
            </w:r>
          </w:p>
        </w:tc>
        <w:tc>
          <w:tcPr>
            <w:tcW w:w="2232" w:type="dxa"/>
          </w:tcPr>
          <w:p w14:paraId="221B7BD4" w14:textId="77777777" w:rsidR="00A63F97" w:rsidRPr="0084378D" w:rsidRDefault="00A63F97" w:rsidP="00A63F97">
            <w:pPr>
              <w:tabs>
                <w:tab w:val="center" w:pos="4153"/>
                <w:tab w:val="right" w:pos="8306"/>
              </w:tabs>
            </w:pPr>
            <w:r w:rsidRPr="0084378D">
              <w:t>Masing</w:t>
            </w:r>
          </w:p>
        </w:tc>
        <w:tc>
          <w:tcPr>
            <w:tcW w:w="2251" w:type="dxa"/>
          </w:tcPr>
          <w:p w14:paraId="136A4B9C" w14:textId="77777777" w:rsidR="00A63F97" w:rsidRPr="0084378D" w:rsidRDefault="00A63F97" w:rsidP="00A63F97">
            <w:pPr>
              <w:tabs>
                <w:tab w:val="center" w:pos="4153"/>
                <w:tab w:val="right" w:pos="8306"/>
              </w:tabs>
            </w:pPr>
            <w:r w:rsidRPr="0084378D">
              <w:t>West Ambrym</w:t>
            </w:r>
          </w:p>
        </w:tc>
        <w:tc>
          <w:tcPr>
            <w:tcW w:w="2308" w:type="dxa"/>
          </w:tcPr>
          <w:p w14:paraId="6FE3601C" w14:textId="77777777" w:rsidR="00A63F97" w:rsidRPr="0084378D" w:rsidRDefault="00A63F97" w:rsidP="00A63F97">
            <w:pPr>
              <w:tabs>
                <w:tab w:val="center" w:pos="4153"/>
                <w:tab w:val="right" w:pos="8306"/>
              </w:tabs>
            </w:pPr>
            <w:r w:rsidRPr="0084378D">
              <w:t>5902191/ 7756485</w:t>
            </w:r>
          </w:p>
        </w:tc>
      </w:tr>
      <w:tr w:rsidR="00A63F97" w:rsidRPr="0084378D" w14:paraId="630F0251" w14:textId="77777777" w:rsidTr="002C34DC">
        <w:tc>
          <w:tcPr>
            <w:tcW w:w="2230" w:type="dxa"/>
          </w:tcPr>
          <w:p w14:paraId="50A372DE" w14:textId="77777777" w:rsidR="00A63F97" w:rsidRPr="0084378D" w:rsidRDefault="00A63F97" w:rsidP="00A63F97">
            <w:pPr>
              <w:tabs>
                <w:tab w:val="center" w:pos="4153"/>
                <w:tab w:val="right" w:pos="8306"/>
              </w:tabs>
            </w:pPr>
            <w:r w:rsidRPr="0084378D">
              <w:t xml:space="preserve">Benson </w:t>
            </w:r>
          </w:p>
        </w:tc>
        <w:tc>
          <w:tcPr>
            <w:tcW w:w="2232" w:type="dxa"/>
          </w:tcPr>
          <w:p w14:paraId="297A9E4B" w14:textId="77777777" w:rsidR="00A63F97" w:rsidRPr="0084378D" w:rsidRDefault="00A63F97" w:rsidP="00A63F97">
            <w:pPr>
              <w:tabs>
                <w:tab w:val="center" w:pos="4153"/>
                <w:tab w:val="right" w:pos="8306"/>
              </w:tabs>
            </w:pPr>
            <w:r w:rsidRPr="0084378D">
              <w:t>Ben</w:t>
            </w:r>
          </w:p>
        </w:tc>
        <w:tc>
          <w:tcPr>
            <w:tcW w:w="2251" w:type="dxa"/>
          </w:tcPr>
          <w:p w14:paraId="60177AE9" w14:textId="77777777" w:rsidR="00A63F97" w:rsidRPr="0084378D" w:rsidRDefault="00A63F97" w:rsidP="00A63F97">
            <w:pPr>
              <w:tabs>
                <w:tab w:val="center" w:pos="4153"/>
                <w:tab w:val="right" w:pos="8306"/>
              </w:tabs>
            </w:pPr>
            <w:r w:rsidRPr="0084378D">
              <w:t>South West Malekula</w:t>
            </w:r>
          </w:p>
        </w:tc>
        <w:tc>
          <w:tcPr>
            <w:tcW w:w="2308" w:type="dxa"/>
          </w:tcPr>
          <w:p w14:paraId="7FD32A69" w14:textId="77777777" w:rsidR="00A63F97" w:rsidRPr="0084378D" w:rsidRDefault="00A63F97" w:rsidP="00A63F97"/>
        </w:tc>
      </w:tr>
      <w:tr w:rsidR="00A63F97" w:rsidRPr="0084378D" w14:paraId="0BB0A372" w14:textId="77777777" w:rsidTr="002C34DC">
        <w:tc>
          <w:tcPr>
            <w:tcW w:w="2230" w:type="dxa"/>
          </w:tcPr>
          <w:p w14:paraId="51D8C726" w14:textId="77777777" w:rsidR="00A63F97" w:rsidRPr="0084378D" w:rsidRDefault="00A63F97" w:rsidP="00A63F97">
            <w:pPr>
              <w:tabs>
                <w:tab w:val="center" w:pos="4153"/>
                <w:tab w:val="right" w:pos="8306"/>
              </w:tabs>
            </w:pPr>
            <w:r w:rsidRPr="0084378D">
              <w:t xml:space="preserve">Tasso </w:t>
            </w:r>
          </w:p>
        </w:tc>
        <w:tc>
          <w:tcPr>
            <w:tcW w:w="2232" w:type="dxa"/>
          </w:tcPr>
          <w:p w14:paraId="045CE1F6" w14:textId="77777777" w:rsidR="00A63F97" w:rsidRPr="0084378D" w:rsidRDefault="00A63F97" w:rsidP="00A63F97">
            <w:r w:rsidRPr="0084378D">
              <w:t>Kelep</w:t>
            </w:r>
          </w:p>
        </w:tc>
        <w:tc>
          <w:tcPr>
            <w:tcW w:w="2251" w:type="dxa"/>
          </w:tcPr>
          <w:p w14:paraId="7A555615" w14:textId="77777777" w:rsidR="00A63F97" w:rsidRPr="0084378D" w:rsidRDefault="00A63F97" w:rsidP="00A63F97">
            <w:pPr>
              <w:tabs>
                <w:tab w:val="center" w:pos="4153"/>
                <w:tab w:val="right" w:pos="8306"/>
              </w:tabs>
            </w:pPr>
            <w:r w:rsidRPr="0084378D">
              <w:t>North East Malekula</w:t>
            </w:r>
          </w:p>
        </w:tc>
        <w:tc>
          <w:tcPr>
            <w:tcW w:w="2308" w:type="dxa"/>
          </w:tcPr>
          <w:p w14:paraId="36D45AEA" w14:textId="77777777" w:rsidR="00A63F97" w:rsidRPr="0084378D" w:rsidRDefault="00A63F97" w:rsidP="00A63F97">
            <w:r w:rsidRPr="0084378D">
              <w:t>7736477</w:t>
            </w:r>
          </w:p>
        </w:tc>
      </w:tr>
    </w:tbl>
    <w:p w14:paraId="20E31348" w14:textId="71ECCFCC" w:rsidR="00A63F97" w:rsidRPr="0084378D" w:rsidRDefault="002C34DC" w:rsidP="00631C26">
      <w:r w:rsidRPr="0084378D">
        <w:rPr>
          <w:noProof/>
        </w:rPr>
        <w:lastRenderedPageBreak/>
        <w:drawing>
          <wp:inline distT="0" distB="0" distL="0" distR="0" wp14:anchorId="7A355C36" wp14:editId="7C78F00B">
            <wp:extent cx="6203908" cy="4387638"/>
            <wp:effectExtent l="0" t="0" r="0" b="6985"/>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6204668" cy="4388176"/>
                    </a:xfrm>
                    <a:prstGeom prst="rect">
                      <a:avLst/>
                    </a:prstGeom>
                    <a:noFill/>
                    <a:ln>
                      <a:noFill/>
                    </a:ln>
                  </pic:spPr>
                </pic:pic>
              </a:graphicData>
            </a:graphic>
          </wp:inline>
        </w:drawing>
      </w:r>
    </w:p>
    <w:p w14:paraId="549B39BB" w14:textId="67B07EFB" w:rsidR="001A60C9" w:rsidRPr="0084378D" w:rsidRDefault="00197641" w:rsidP="003966A8">
      <w:pPr>
        <w:pStyle w:val="Heading1"/>
      </w:pPr>
      <w:r w:rsidRPr="0084378D">
        <w:t>Malekula</w:t>
      </w:r>
    </w:p>
    <w:p w14:paraId="43A3E60F" w14:textId="002472D8" w:rsidR="009F073D" w:rsidRPr="0084378D" w:rsidRDefault="009F073D" w:rsidP="009F073D">
      <w:r w:rsidRPr="0084378D">
        <w:t xml:space="preserve">The island is predominately inhabited on the East </w:t>
      </w:r>
      <w:r w:rsidR="00EF0A95">
        <w:t>Coast of the island. There are eight</w:t>
      </w:r>
      <w:r w:rsidRPr="0084378D">
        <w:t xml:space="preserve"> small islands just off the coastline to the East and South that are also inhabited. </w:t>
      </w:r>
    </w:p>
    <w:p w14:paraId="6306FC38" w14:textId="77777777" w:rsidR="009F073D" w:rsidRPr="0084378D" w:rsidRDefault="009F073D" w:rsidP="009F073D"/>
    <w:p w14:paraId="4ED43EB9" w14:textId="4B43A5CF" w:rsidR="009F073D" w:rsidRPr="0084378D" w:rsidRDefault="009F073D" w:rsidP="009F073D">
      <w:r w:rsidRPr="0084378D">
        <w:t>Copra production provides a significant proportion of employment and income to the island. The two companies are based in the Lakatoro area North East and to the South close to plantations and ports.</w:t>
      </w:r>
    </w:p>
    <w:p w14:paraId="2F570CEB" w14:textId="77777777" w:rsidR="00D37470" w:rsidRPr="0084378D" w:rsidRDefault="00D37470" w:rsidP="009F073D"/>
    <w:p w14:paraId="399762B9" w14:textId="36D3A243" w:rsidR="00D37470" w:rsidRPr="0084378D" w:rsidRDefault="00D37470" w:rsidP="009F073D">
      <w:r w:rsidRPr="0084378D">
        <w:t>The Provincial HQ and markets are also located in Lakatoro</w:t>
      </w:r>
      <w:r w:rsidR="001474B8" w:rsidRPr="0084378D">
        <w:t xml:space="preserve">. During heavy rains and </w:t>
      </w:r>
      <w:proofErr w:type="gramStart"/>
      <w:r w:rsidR="001474B8" w:rsidRPr="0084378D">
        <w:t>cyclones</w:t>
      </w:r>
      <w:proofErr w:type="gramEnd"/>
      <w:r w:rsidR="001474B8" w:rsidRPr="0084378D">
        <w:t xml:space="preserve"> the roads can become impassable in a number of areas on the East coast. Meaning evacuation and relief distribution </w:t>
      </w:r>
      <w:r w:rsidR="007C324E" w:rsidRPr="0084378D">
        <w:t xml:space="preserve">by road may not be achievable from the </w:t>
      </w:r>
      <w:r w:rsidR="001474B8" w:rsidRPr="0084378D">
        <w:t>airports to the south a</w:t>
      </w:r>
      <w:r w:rsidR="007C324E" w:rsidRPr="0084378D">
        <w:t>nd north. Boat distribution will</w:t>
      </w:r>
      <w:r w:rsidR="001474B8" w:rsidRPr="0084378D">
        <w:t xml:space="preserve"> be required to cover all communities.</w:t>
      </w:r>
    </w:p>
    <w:p w14:paraId="6584673A" w14:textId="25FFAC14" w:rsidR="00197641" w:rsidRPr="0084378D" w:rsidRDefault="00D54610" w:rsidP="002F6EB0">
      <w:pPr>
        <w:pStyle w:val="Heading2"/>
        <w:ind w:left="-567" w:hanging="142"/>
      </w:pPr>
      <w:r w:rsidRPr="0084378D">
        <w:rPr>
          <w:noProof/>
          <w:lang w:val="en-GB" w:eastAsia="en-GB"/>
        </w:rPr>
        <w:lastRenderedPageBreak/>
        <w:drawing>
          <wp:inline distT="0" distB="0" distL="0" distR="0" wp14:anchorId="5C793782" wp14:editId="2A0E1EFA">
            <wp:extent cx="6701335" cy="4741545"/>
            <wp:effectExtent l="0" t="0" r="444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ekula.png"/>
                    <pic:cNvPicPr/>
                  </pic:nvPicPr>
                  <pic:blipFill>
                    <a:blip r:embed="rId17" cstate="print">
                      <a:extLst>
                        <a:ext uri="{28A0092B-C50C-407E-A947-70E740481C1C}">
                          <a14:useLocalDpi xmlns:a14="http://schemas.microsoft.com/office/drawing/2010/main"/>
                        </a:ext>
                      </a:extLst>
                    </a:blip>
                    <a:stretch>
                      <a:fillRect/>
                    </a:stretch>
                  </pic:blipFill>
                  <pic:spPr>
                    <a:xfrm>
                      <a:off x="0" y="0"/>
                      <a:ext cx="6702604" cy="4742443"/>
                    </a:xfrm>
                    <a:prstGeom prst="rect">
                      <a:avLst/>
                    </a:prstGeom>
                  </pic:spPr>
                </pic:pic>
              </a:graphicData>
            </a:graphic>
          </wp:inline>
        </w:drawing>
      </w:r>
    </w:p>
    <w:p w14:paraId="0A3AF66D" w14:textId="7770D89B" w:rsidR="00985035" w:rsidRPr="00EF0A95" w:rsidRDefault="005A1E21" w:rsidP="00EF0A95">
      <w:pPr>
        <w:pStyle w:val="Heading2"/>
        <w:rPr>
          <w:color w:val="auto"/>
        </w:rPr>
      </w:pPr>
      <w:r w:rsidRPr="0084378D">
        <w:rPr>
          <w:color w:val="auto"/>
        </w:rPr>
        <w:t>Air Transport</w:t>
      </w:r>
    </w:p>
    <w:p w14:paraId="49A793C5" w14:textId="77777777" w:rsidR="00197641" w:rsidRPr="0084378D" w:rsidRDefault="00197641" w:rsidP="00197641"/>
    <w:tbl>
      <w:tblPr>
        <w:tblStyle w:val="TableGrid"/>
        <w:tblW w:w="0" w:type="auto"/>
        <w:tblLook w:val="04A0" w:firstRow="1" w:lastRow="0" w:firstColumn="1" w:lastColumn="0" w:noHBand="0" w:noVBand="1"/>
      </w:tblPr>
      <w:tblGrid>
        <w:gridCol w:w="1631"/>
        <w:gridCol w:w="2356"/>
        <w:gridCol w:w="3026"/>
        <w:gridCol w:w="1782"/>
      </w:tblGrid>
      <w:tr w:rsidR="00985035" w:rsidRPr="0084378D" w14:paraId="5196ADFE" w14:textId="77777777" w:rsidTr="00EF0A95">
        <w:tc>
          <w:tcPr>
            <w:tcW w:w="1668" w:type="dxa"/>
            <w:shd w:val="clear" w:color="auto" w:fill="C6D9F1" w:themeFill="text2" w:themeFillTint="33"/>
          </w:tcPr>
          <w:p w14:paraId="3BC76BC8" w14:textId="77777777" w:rsidR="00985035" w:rsidRPr="0084378D" w:rsidRDefault="00985035" w:rsidP="000E42FB">
            <w:pPr>
              <w:rPr>
                <w:b/>
              </w:rPr>
            </w:pPr>
            <w:r w:rsidRPr="0084378D">
              <w:rPr>
                <w:b/>
              </w:rPr>
              <w:t>Airport Name</w:t>
            </w:r>
          </w:p>
        </w:tc>
        <w:tc>
          <w:tcPr>
            <w:tcW w:w="2409" w:type="dxa"/>
            <w:shd w:val="clear" w:color="auto" w:fill="C6D9F1" w:themeFill="text2" w:themeFillTint="33"/>
          </w:tcPr>
          <w:p w14:paraId="6C7E9B04" w14:textId="77777777" w:rsidR="00985035" w:rsidRPr="0084378D" w:rsidRDefault="00985035" w:rsidP="000E42FB">
            <w:pPr>
              <w:rPr>
                <w:b/>
              </w:rPr>
            </w:pPr>
            <w:r w:rsidRPr="0084378D">
              <w:rPr>
                <w:b/>
              </w:rPr>
              <w:t>Coordinates</w:t>
            </w:r>
          </w:p>
        </w:tc>
        <w:tc>
          <w:tcPr>
            <w:tcW w:w="3119" w:type="dxa"/>
            <w:shd w:val="clear" w:color="auto" w:fill="C6D9F1" w:themeFill="text2" w:themeFillTint="33"/>
          </w:tcPr>
          <w:p w14:paraId="500DCD9B" w14:textId="77777777" w:rsidR="00985035" w:rsidRPr="0084378D" w:rsidRDefault="00985035" w:rsidP="000E42FB">
            <w:pPr>
              <w:rPr>
                <w:b/>
              </w:rPr>
            </w:pPr>
            <w:r w:rsidRPr="0084378D">
              <w:rPr>
                <w:b/>
              </w:rPr>
              <w:t xml:space="preserve">Capacity </w:t>
            </w:r>
          </w:p>
        </w:tc>
        <w:tc>
          <w:tcPr>
            <w:tcW w:w="1825" w:type="dxa"/>
            <w:shd w:val="clear" w:color="auto" w:fill="C6D9F1" w:themeFill="text2" w:themeFillTint="33"/>
          </w:tcPr>
          <w:p w14:paraId="3C95958A" w14:textId="77777777" w:rsidR="00985035" w:rsidRPr="0084378D" w:rsidRDefault="00985035" w:rsidP="000E42FB">
            <w:pPr>
              <w:rPr>
                <w:b/>
              </w:rPr>
            </w:pPr>
            <w:r w:rsidRPr="0084378D">
              <w:rPr>
                <w:b/>
              </w:rPr>
              <w:t xml:space="preserve">Runway </w:t>
            </w:r>
          </w:p>
        </w:tc>
      </w:tr>
      <w:tr w:rsidR="00985035" w:rsidRPr="0084378D" w14:paraId="6B13C40D" w14:textId="77777777" w:rsidTr="000E42FB">
        <w:tc>
          <w:tcPr>
            <w:tcW w:w="9021" w:type="dxa"/>
            <w:gridSpan w:val="4"/>
            <w:shd w:val="clear" w:color="auto" w:fill="C6D9F1" w:themeFill="text2" w:themeFillTint="33"/>
          </w:tcPr>
          <w:p w14:paraId="1C9DC177" w14:textId="77777777" w:rsidR="00985035" w:rsidRPr="0084378D" w:rsidRDefault="00985035" w:rsidP="000E42FB">
            <w:pPr>
              <w:jc w:val="center"/>
              <w:rPr>
                <w:b/>
              </w:rPr>
            </w:pPr>
            <w:r w:rsidRPr="0084378D">
              <w:rPr>
                <w:b/>
              </w:rPr>
              <w:t>Malekula</w:t>
            </w:r>
          </w:p>
        </w:tc>
      </w:tr>
      <w:tr w:rsidR="00985035" w:rsidRPr="0084378D" w14:paraId="5840BF69" w14:textId="77777777" w:rsidTr="000E42FB">
        <w:tc>
          <w:tcPr>
            <w:tcW w:w="1668" w:type="dxa"/>
            <w:shd w:val="clear" w:color="auto" w:fill="auto"/>
          </w:tcPr>
          <w:p w14:paraId="70550E0C" w14:textId="77777777" w:rsidR="00985035" w:rsidRPr="0084378D" w:rsidRDefault="00985035" w:rsidP="000E42FB">
            <w:r w:rsidRPr="0084378D">
              <w:t>Norsup airport</w:t>
            </w:r>
          </w:p>
        </w:tc>
        <w:tc>
          <w:tcPr>
            <w:tcW w:w="2409" w:type="dxa"/>
            <w:shd w:val="clear" w:color="auto" w:fill="auto"/>
          </w:tcPr>
          <w:p w14:paraId="0A08CEC9" w14:textId="77777777" w:rsidR="00985035" w:rsidRPr="0084378D" w:rsidRDefault="00985035" w:rsidP="000E42FB">
            <w:pPr>
              <w:rPr>
                <w:sz w:val="20"/>
                <w:szCs w:val="20"/>
              </w:rPr>
            </w:pPr>
            <w:r w:rsidRPr="0084378D">
              <w:rPr>
                <w:b/>
                <w:sz w:val="20"/>
                <w:szCs w:val="20"/>
              </w:rPr>
              <w:t>Lat</w:t>
            </w:r>
            <w:r w:rsidRPr="0084378D">
              <w:rPr>
                <w:sz w:val="20"/>
                <w:szCs w:val="20"/>
              </w:rPr>
              <w:t xml:space="preserve"> S 16 04 68 </w:t>
            </w:r>
          </w:p>
          <w:p w14:paraId="0EF1A234" w14:textId="77777777" w:rsidR="00985035" w:rsidRPr="0084378D" w:rsidRDefault="00985035" w:rsidP="000E42FB">
            <w:pPr>
              <w:rPr>
                <w:sz w:val="20"/>
                <w:szCs w:val="20"/>
              </w:rPr>
            </w:pPr>
            <w:r w:rsidRPr="0084378D">
              <w:rPr>
                <w:b/>
                <w:sz w:val="20"/>
                <w:szCs w:val="20"/>
              </w:rPr>
              <w:t>Long E</w:t>
            </w:r>
            <w:r w:rsidRPr="0084378D">
              <w:rPr>
                <w:sz w:val="20"/>
                <w:szCs w:val="20"/>
              </w:rPr>
              <w:t xml:space="preserve">167 23 34   </w:t>
            </w:r>
          </w:p>
          <w:p w14:paraId="66E86CAB" w14:textId="77777777" w:rsidR="00985035" w:rsidRPr="0084378D" w:rsidRDefault="00985035" w:rsidP="000E42FB">
            <w:pPr>
              <w:rPr>
                <w:b/>
              </w:rPr>
            </w:pPr>
          </w:p>
        </w:tc>
        <w:tc>
          <w:tcPr>
            <w:tcW w:w="3119" w:type="dxa"/>
            <w:shd w:val="clear" w:color="auto" w:fill="auto"/>
          </w:tcPr>
          <w:p w14:paraId="7D9DDCC5" w14:textId="77777777" w:rsidR="00985035" w:rsidRPr="0084378D" w:rsidRDefault="00985035" w:rsidP="000E42FB">
            <w:r w:rsidRPr="0084378D">
              <w:t>Domestic certified</w:t>
            </w:r>
          </w:p>
          <w:p w14:paraId="2C2B6D0D" w14:textId="77777777" w:rsidR="00985035" w:rsidRPr="0084378D" w:rsidRDefault="00985035" w:rsidP="000E42FB">
            <w:pPr>
              <w:tabs>
                <w:tab w:val="center" w:pos="4153"/>
                <w:tab w:val="right" w:pos="8306"/>
              </w:tabs>
            </w:pPr>
            <w:r w:rsidRPr="0084378D">
              <w:t xml:space="preserve">906m x 15m </w:t>
            </w:r>
          </w:p>
          <w:p w14:paraId="19034C63" w14:textId="77777777" w:rsidR="00985035" w:rsidRPr="0084378D" w:rsidRDefault="00985035" w:rsidP="000E42FB">
            <w:pPr>
              <w:tabs>
                <w:tab w:val="center" w:pos="4153"/>
                <w:tab w:val="right" w:pos="8306"/>
              </w:tabs>
            </w:pPr>
            <w:r w:rsidRPr="0084378D">
              <w:t>Twin otter/islander aircraft</w:t>
            </w:r>
          </w:p>
          <w:p w14:paraId="2E964270" w14:textId="77777777" w:rsidR="00985035" w:rsidRPr="0084378D" w:rsidRDefault="00985035" w:rsidP="000E42FB">
            <w:r w:rsidRPr="0084378D">
              <w:t>fly 6 days</w:t>
            </w:r>
          </w:p>
          <w:p w14:paraId="557F9FAC" w14:textId="77777777" w:rsidR="00985035" w:rsidRPr="0084378D" w:rsidRDefault="00985035" w:rsidP="000E42FB"/>
          <w:p w14:paraId="1C1D7349" w14:textId="77777777" w:rsidR="00985035" w:rsidRPr="0084378D" w:rsidRDefault="00985035" w:rsidP="000E42FB">
            <w:pPr>
              <w:rPr>
                <w:b/>
              </w:rPr>
            </w:pPr>
          </w:p>
        </w:tc>
        <w:tc>
          <w:tcPr>
            <w:tcW w:w="1825" w:type="dxa"/>
            <w:shd w:val="clear" w:color="auto" w:fill="auto"/>
          </w:tcPr>
          <w:p w14:paraId="30DC7D47" w14:textId="77777777" w:rsidR="00985035" w:rsidRPr="0084378D" w:rsidRDefault="00985035" w:rsidP="000E42FB">
            <w:r w:rsidRPr="0084378D">
              <w:t>Asphalt</w:t>
            </w:r>
          </w:p>
          <w:p w14:paraId="15BEEAC2" w14:textId="77777777" w:rsidR="00985035" w:rsidRPr="0084378D" w:rsidRDefault="00985035" w:rsidP="000E42FB">
            <w:pPr>
              <w:rPr>
                <w:b/>
              </w:rPr>
            </w:pPr>
          </w:p>
        </w:tc>
      </w:tr>
      <w:tr w:rsidR="00985035" w:rsidRPr="0084378D" w14:paraId="668DEFCE" w14:textId="77777777" w:rsidTr="000E42FB">
        <w:tc>
          <w:tcPr>
            <w:tcW w:w="1668" w:type="dxa"/>
            <w:shd w:val="clear" w:color="auto" w:fill="auto"/>
          </w:tcPr>
          <w:p w14:paraId="46FBFC0E" w14:textId="77777777" w:rsidR="00985035" w:rsidRPr="0084378D" w:rsidRDefault="00985035" w:rsidP="000E42FB">
            <w:pPr>
              <w:tabs>
                <w:tab w:val="center" w:pos="4153"/>
                <w:tab w:val="right" w:pos="8306"/>
              </w:tabs>
            </w:pPr>
            <w:r w:rsidRPr="0084378D">
              <w:t>South West Bay</w:t>
            </w:r>
          </w:p>
        </w:tc>
        <w:tc>
          <w:tcPr>
            <w:tcW w:w="2409" w:type="dxa"/>
            <w:shd w:val="clear" w:color="auto" w:fill="auto"/>
          </w:tcPr>
          <w:p w14:paraId="4C0187EA" w14:textId="77777777" w:rsidR="00985035" w:rsidRPr="0084378D" w:rsidRDefault="00985035" w:rsidP="000E42FB">
            <w:pPr>
              <w:rPr>
                <w:sz w:val="20"/>
                <w:szCs w:val="20"/>
              </w:rPr>
            </w:pPr>
            <w:r w:rsidRPr="0084378D">
              <w:rPr>
                <w:b/>
                <w:sz w:val="20"/>
                <w:szCs w:val="20"/>
              </w:rPr>
              <w:t>Lat</w:t>
            </w:r>
            <w:r w:rsidRPr="0084378D">
              <w:rPr>
                <w:sz w:val="20"/>
                <w:szCs w:val="20"/>
              </w:rPr>
              <w:t xml:space="preserve"> S </w:t>
            </w:r>
            <w:proofErr w:type="gramStart"/>
            <w:r w:rsidRPr="0084378D">
              <w:rPr>
                <w:sz w:val="20"/>
                <w:szCs w:val="20"/>
              </w:rPr>
              <w:t>16  16</w:t>
            </w:r>
            <w:proofErr w:type="gramEnd"/>
            <w:r w:rsidRPr="0084378D">
              <w:rPr>
                <w:sz w:val="20"/>
                <w:szCs w:val="20"/>
              </w:rPr>
              <w:t xml:space="preserve"> 20 09 </w:t>
            </w:r>
          </w:p>
          <w:p w14:paraId="71C80C3F" w14:textId="77777777" w:rsidR="00985035" w:rsidRPr="0084378D" w:rsidRDefault="00985035" w:rsidP="000E42FB">
            <w:pPr>
              <w:rPr>
                <w:sz w:val="20"/>
                <w:szCs w:val="20"/>
              </w:rPr>
            </w:pPr>
            <w:r w:rsidRPr="0084378D">
              <w:rPr>
                <w:b/>
                <w:sz w:val="20"/>
                <w:szCs w:val="20"/>
              </w:rPr>
              <w:t>Long E</w:t>
            </w:r>
            <w:r w:rsidRPr="0084378D">
              <w:rPr>
                <w:sz w:val="20"/>
                <w:szCs w:val="20"/>
              </w:rPr>
              <w:t xml:space="preserve">167 26 49   </w:t>
            </w:r>
          </w:p>
          <w:p w14:paraId="228AD0D6" w14:textId="77777777" w:rsidR="00985035" w:rsidRPr="0084378D" w:rsidRDefault="00985035" w:rsidP="000E42FB">
            <w:pPr>
              <w:rPr>
                <w:b/>
                <w:sz w:val="20"/>
                <w:szCs w:val="20"/>
              </w:rPr>
            </w:pPr>
          </w:p>
        </w:tc>
        <w:tc>
          <w:tcPr>
            <w:tcW w:w="3119" w:type="dxa"/>
            <w:shd w:val="clear" w:color="auto" w:fill="auto"/>
          </w:tcPr>
          <w:p w14:paraId="427A76A3" w14:textId="77777777" w:rsidR="00985035" w:rsidRPr="0084378D" w:rsidRDefault="00985035" w:rsidP="000E42FB">
            <w:pPr>
              <w:tabs>
                <w:tab w:val="center" w:pos="4153"/>
                <w:tab w:val="right" w:pos="8306"/>
              </w:tabs>
            </w:pPr>
            <w:r w:rsidRPr="0084378D">
              <w:t xml:space="preserve">815m x 15m </w:t>
            </w:r>
          </w:p>
          <w:p w14:paraId="6F261D55" w14:textId="77777777" w:rsidR="00985035" w:rsidRPr="0084378D" w:rsidRDefault="00985035" w:rsidP="000E42FB">
            <w:pPr>
              <w:tabs>
                <w:tab w:val="center" w:pos="4153"/>
                <w:tab w:val="right" w:pos="8306"/>
              </w:tabs>
            </w:pPr>
            <w:r w:rsidRPr="0084378D">
              <w:t>Twin otter/islander aircraft</w:t>
            </w:r>
          </w:p>
          <w:p w14:paraId="24404915" w14:textId="77777777" w:rsidR="00985035" w:rsidRPr="0084378D" w:rsidRDefault="00985035" w:rsidP="000E42FB">
            <w:pPr>
              <w:tabs>
                <w:tab w:val="center" w:pos="4153"/>
                <w:tab w:val="right" w:pos="8306"/>
              </w:tabs>
            </w:pPr>
            <w:r w:rsidRPr="0084378D">
              <w:t>Fly Tue &amp; Thu</w:t>
            </w:r>
          </w:p>
          <w:p w14:paraId="51406034" w14:textId="77777777" w:rsidR="00985035" w:rsidRPr="0084378D" w:rsidRDefault="00985035" w:rsidP="000E42FB"/>
        </w:tc>
        <w:tc>
          <w:tcPr>
            <w:tcW w:w="1825" w:type="dxa"/>
            <w:shd w:val="clear" w:color="auto" w:fill="auto"/>
          </w:tcPr>
          <w:p w14:paraId="2DB77FDC" w14:textId="77777777" w:rsidR="00985035" w:rsidRPr="0084378D" w:rsidRDefault="00985035" w:rsidP="000E42FB">
            <w:pPr>
              <w:tabs>
                <w:tab w:val="center" w:pos="4153"/>
                <w:tab w:val="right" w:pos="8306"/>
              </w:tabs>
            </w:pPr>
            <w:r w:rsidRPr="0084378D">
              <w:t>Grass on soil</w:t>
            </w:r>
          </w:p>
          <w:p w14:paraId="73B0F402" w14:textId="77777777" w:rsidR="00985035" w:rsidRPr="0084378D" w:rsidRDefault="00985035" w:rsidP="000E42FB"/>
        </w:tc>
      </w:tr>
      <w:tr w:rsidR="00985035" w:rsidRPr="0084378D" w14:paraId="78A66D7B" w14:textId="77777777" w:rsidTr="000E42FB">
        <w:tc>
          <w:tcPr>
            <w:tcW w:w="1668" w:type="dxa"/>
            <w:shd w:val="clear" w:color="auto" w:fill="auto"/>
          </w:tcPr>
          <w:p w14:paraId="6E358E12" w14:textId="77777777" w:rsidR="00985035" w:rsidRPr="0084378D" w:rsidRDefault="00985035" w:rsidP="000E42FB">
            <w:pPr>
              <w:tabs>
                <w:tab w:val="center" w:pos="4153"/>
                <w:tab w:val="right" w:pos="8306"/>
              </w:tabs>
            </w:pPr>
            <w:r w:rsidRPr="0084378D">
              <w:t>Lamap</w:t>
            </w:r>
          </w:p>
        </w:tc>
        <w:tc>
          <w:tcPr>
            <w:tcW w:w="2409" w:type="dxa"/>
            <w:shd w:val="clear" w:color="auto" w:fill="auto"/>
          </w:tcPr>
          <w:p w14:paraId="17983962" w14:textId="77777777" w:rsidR="00985035" w:rsidRPr="0084378D" w:rsidRDefault="00985035" w:rsidP="000E42FB">
            <w:pPr>
              <w:rPr>
                <w:sz w:val="20"/>
                <w:szCs w:val="20"/>
              </w:rPr>
            </w:pPr>
            <w:r w:rsidRPr="0084378D">
              <w:rPr>
                <w:b/>
                <w:sz w:val="20"/>
                <w:szCs w:val="20"/>
              </w:rPr>
              <w:t>Lat</w:t>
            </w:r>
            <w:r w:rsidRPr="0084378D">
              <w:rPr>
                <w:sz w:val="20"/>
                <w:szCs w:val="20"/>
              </w:rPr>
              <w:t xml:space="preserve"> S 16 27 54 </w:t>
            </w:r>
          </w:p>
          <w:p w14:paraId="45DE2D5B" w14:textId="77777777" w:rsidR="00985035" w:rsidRPr="0084378D" w:rsidRDefault="00985035" w:rsidP="000E42FB">
            <w:pPr>
              <w:rPr>
                <w:sz w:val="20"/>
                <w:szCs w:val="20"/>
              </w:rPr>
            </w:pPr>
            <w:r w:rsidRPr="0084378D">
              <w:rPr>
                <w:b/>
                <w:sz w:val="20"/>
                <w:szCs w:val="20"/>
              </w:rPr>
              <w:t>Long E</w:t>
            </w:r>
            <w:r w:rsidRPr="0084378D">
              <w:rPr>
                <w:sz w:val="20"/>
                <w:szCs w:val="20"/>
              </w:rPr>
              <w:t xml:space="preserve"> 167 49 21  </w:t>
            </w:r>
          </w:p>
          <w:p w14:paraId="777EE435" w14:textId="77777777" w:rsidR="00985035" w:rsidRPr="0084378D" w:rsidRDefault="00985035" w:rsidP="000E42FB">
            <w:pPr>
              <w:rPr>
                <w:b/>
                <w:sz w:val="20"/>
                <w:szCs w:val="20"/>
              </w:rPr>
            </w:pPr>
          </w:p>
        </w:tc>
        <w:tc>
          <w:tcPr>
            <w:tcW w:w="3119" w:type="dxa"/>
            <w:shd w:val="clear" w:color="auto" w:fill="auto"/>
          </w:tcPr>
          <w:p w14:paraId="5A05B186" w14:textId="77777777" w:rsidR="00985035" w:rsidRPr="0084378D" w:rsidRDefault="00985035" w:rsidP="000E42FB">
            <w:pPr>
              <w:tabs>
                <w:tab w:val="center" w:pos="4153"/>
                <w:tab w:val="right" w:pos="8306"/>
              </w:tabs>
            </w:pPr>
            <w:r w:rsidRPr="0084378D">
              <w:t>1190m x 35m</w:t>
            </w:r>
          </w:p>
          <w:p w14:paraId="27784DA7" w14:textId="77777777" w:rsidR="00985035" w:rsidRPr="0084378D" w:rsidRDefault="00985035" w:rsidP="000E42FB">
            <w:r w:rsidRPr="0084378D">
              <w:t>Fly Mon &amp; Thu</w:t>
            </w:r>
          </w:p>
          <w:p w14:paraId="4D47CFB1" w14:textId="77777777" w:rsidR="00985035" w:rsidRPr="0084378D" w:rsidRDefault="00985035" w:rsidP="000E42FB">
            <w:pPr>
              <w:tabs>
                <w:tab w:val="center" w:pos="4153"/>
                <w:tab w:val="right" w:pos="8306"/>
              </w:tabs>
            </w:pPr>
            <w:r w:rsidRPr="0084378D">
              <w:t>Twin otter</w:t>
            </w:r>
          </w:p>
          <w:p w14:paraId="56F792D7" w14:textId="77777777" w:rsidR="00985035" w:rsidRPr="0084378D" w:rsidRDefault="00985035" w:rsidP="000E42FB"/>
          <w:p w14:paraId="72C91E44" w14:textId="77777777" w:rsidR="00985035" w:rsidRPr="0084378D" w:rsidRDefault="00985035" w:rsidP="000E42FB"/>
        </w:tc>
        <w:tc>
          <w:tcPr>
            <w:tcW w:w="1825" w:type="dxa"/>
            <w:shd w:val="clear" w:color="auto" w:fill="auto"/>
          </w:tcPr>
          <w:p w14:paraId="289B0094" w14:textId="77777777" w:rsidR="00985035" w:rsidRPr="0084378D" w:rsidRDefault="00985035" w:rsidP="000E42FB">
            <w:pPr>
              <w:tabs>
                <w:tab w:val="center" w:pos="4153"/>
                <w:tab w:val="right" w:pos="8306"/>
              </w:tabs>
            </w:pPr>
            <w:r w:rsidRPr="0084378D">
              <w:t>Grass on soil</w:t>
            </w:r>
          </w:p>
          <w:p w14:paraId="5D71FA91" w14:textId="77777777" w:rsidR="00985035" w:rsidRPr="0084378D" w:rsidRDefault="00985035" w:rsidP="000E42FB"/>
        </w:tc>
      </w:tr>
    </w:tbl>
    <w:p w14:paraId="3CDCD9BD" w14:textId="77777777" w:rsidR="00197641" w:rsidRPr="0084378D" w:rsidRDefault="00197641" w:rsidP="00197641"/>
    <w:p w14:paraId="67785FF1" w14:textId="77777777" w:rsidR="00197641" w:rsidRPr="0084378D" w:rsidRDefault="00197641" w:rsidP="00197641">
      <w:pPr>
        <w:ind w:right="777"/>
      </w:pPr>
      <w:r w:rsidRPr="0084378D">
        <w:lastRenderedPageBreak/>
        <w:t>The Public Works Department is the Authority responsible for Norsup airport in Malekula.</w:t>
      </w:r>
    </w:p>
    <w:p w14:paraId="10057C31" w14:textId="77777777" w:rsidR="00197641" w:rsidRPr="0084378D" w:rsidRDefault="00197641" w:rsidP="00197641">
      <w:pPr>
        <w:ind w:right="777"/>
      </w:pPr>
    </w:p>
    <w:p w14:paraId="3D7A1CE6" w14:textId="17E6B392" w:rsidR="00197641" w:rsidRPr="0084378D" w:rsidRDefault="00197641" w:rsidP="00197641">
      <w:pPr>
        <w:ind w:right="777"/>
      </w:pPr>
      <w:r w:rsidRPr="0084378D">
        <w:t xml:space="preserve">The apron is small and only big enough for one aircraft. It is sufficient for a helicopter landing also. If the weather is too bad to land, flights are diverted to Pekoa Airport Santo, which is 15 </w:t>
      </w:r>
      <w:proofErr w:type="gramStart"/>
      <w:r w:rsidRPr="0084378D">
        <w:t>minutes</w:t>
      </w:r>
      <w:proofErr w:type="gramEnd"/>
      <w:r w:rsidRPr="0084378D">
        <w:t xml:space="preserve"> flight time away.</w:t>
      </w:r>
    </w:p>
    <w:p w14:paraId="10B366C5" w14:textId="77777777" w:rsidR="00197641" w:rsidRPr="0084378D" w:rsidRDefault="00197641" w:rsidP="00197641">
      <w:pPr>
        <w:ind w:right="777"/>
      </w:pPr>
    </w:p>
    <w:p w14:paraId="4D7A446B" w14:textId="02344E8D" w:rsidR="00197641" w:rsidRPr="0084378D" w:rsidRDefault="007C324E" w:rsidP="00197641">
      <w:pPr>
        <w:ind w:right="777"/>
      </w:pPr>
      <w:r w:rsidRPr="0084378D">
        <w:t>There are</w:t>
      </w:r>
      <w:r w:rsidR="00197641" w:rsidRPr="0084378D">
        <w:t xml:space="preserve"> no Avgas fuel supplies in Norsup. Aircraft must carry enough fuel for the return journey and refuel either in Santo or Port Vila.</w:t>
      </w:r>
    </w:p>
    <w:p w14:paraId="669FA731" w14:textId="77777777" w:rsidR="00197641" w:rsidRPr="0084378D" w:rsidRDefault="00197641" w:rsidP="00197641">
      <w:pPr>
        <w:ind w:right="777"/>
      </w:pPr>
    </w:p>
    <w:p w14:paraId="15DDF957" w14:textId="7C124EAD" w:rsidR="00197641" w:rsidRPr="0084378D" w:rsidRDefault="00197641" w:rsidP="00197641">
      <w:pPr>
        <w:ind w:right="777"/>
      </w:pPr>
      <w:r w:rsidRPr="0084378D">
        <w:t>The Norsup airport terminal building was burnt down during a land dispute around 2009. A brick skeleton without a roof remains. A small toilet block has been rebuilt. Apart from a tiny check in shed, there is limited undercover protection for passengers from the weather, and no storage facilities.</w:t>
      </w:r>
    </w:p>
    <w:p w14:paraId="7FB33FB7" w14:textId="77777777" w:rsidR="00197641" w:rsidRPr="0084378D" w:rsidRDefault="00197641" w:rsidP="00197641">
      <w:pPr>
        <w:ind w:right="777"/>
      </w:pPr>
    </w:p>
    <w:p w14:paraId="1AA049C4" w14:textId="32F77764" w:rsidR="00197641" w:rsidRPr="0084378D" w:rsidRDefault="00197641" w:rsidP="00197641">
      <w:pPr>
        <w:ind w:right="777"/>
      </w:pPr>
      <w:r w:rsidRPr="0084378D">
        <w:t>The VHF radio is not operational. The Air Vanuatu agent uses mobile phone to check on flight status and bookings. There are no computer facilities. The airport is not manned unless there are flights.</w:t>
      </w:r>
    </w:p>
    <w:p w14:paraId="123AA877" w14:textId="77777777" w:rsidR="00197641" w:rsidRPr="0084378D" w:rsidRDefault="00197641" w:rsidP="00197641">
      <w:pPr>
        <w:ind w:right="777"/>
      </w:pPr>
    </w:p>
    <w:p w14:paraId="6F5DA2E9" w14:textId="77777777" w:rsidR="00197641" w:rsidRPr="0084378D" w:rsidRDefault="00197641" w:rsidP="00197641">
      <w:pPr>
        <w:ind w:right="777"/>
      </w:pPr>
      <w:r w:rsidRPr="0084378D">
        <w:t>The road to the airport is dirt and requires a 4WD after heavy rains.</w:t>
      </w:r>
    </w:p>
    <w:p w14:paraId="5BBFD09A" w14:textId="77777777" w:rsidR="00E221A2" w:rsidRPr="0084378D" w:rsidRDefault="00E221A2" w:rsidP="00E221A2">
      <w:pPr>
        <w:pStyle w:val="Heading2"/>
        <w:rPr>
          <w:color w:val="auto"/>
        </w:rPr>
      </w:pPr>
      <w:r w:rsidRPr="0084378D">
        <w:rPr>
          <w:color w:val="auto"/>
        </w:rPr>
        <w:t>Sea transport</w:t>
      </w:r>
    </w:p>
    <w:p w14:paraId="7FEB8057" w14:textId="2321331A" w:rsidR="00176E87" w:rsidRPr="0084378D" w:rsidRDefault="00176E87" w:rsidP="006F54BC">
      <w:r w:rsidRPr="0084378D">
        <w:t>Inter-isl</w:t>
      </w:r>
      <w:r w:rsidR="00E0080D" w:rsidRPr="0084378D">
        <w:t>and s</w:t>
      </w:r>
      <w:r w:rsidR="00774977" w:rsidRPr="0084378D">
        <w:t>hips that service Malekula</w:t>
      </w:r>
      <w:r w:rsidR="00E0080D" w:rsidRPr="0084378D">
        <w:t>.</w:t>
      </w:r>
      <w:r w:rsidRPr="0084378D">
        <w:t xml:space="preserve"> </w:t>
      </w:r>
    </w:p>
    <w:p w14:paraId="3F9A2DAF" w14:textId="77777777" w:rsidR="00E40B1F" w:rsidRPr="0084378D" w:rsidRDefault="00E40B1F" w:rsidP="006F54BC"/>
    <w:p w14:paraId="08A797E6" w14:textId="5749A70B" w:rsidR="00176E87" w:rsidRPr="0084378D" w:rsidRDefault="00E40B1F" w:rsidP="006F54BC">
      <w:r w:rsidRPr="0084378D">
        <w:t>Vanuatu Ferry</w:t>
      </w:r>
    </w:p>
    <w:p w14:paraId="138BD66F" w14:textId="108DA1E3" w:rsidR="006F54BC" w:rsidRPr="0084378D" w:rsidRDefault="006F54BC" w:rsidP="006F54BC">
      <w:r w:rsidRPr="0084378D">
        <w:t xml:space="preserve">Big Sista </w:t>
      </w:r>
    </w:p>
    <w:p w14:paraId="1D6A253E" w14:textId="09573EF6" w:rsidR="006F54BC" w:rsidRPr="0084378D" w:rsidRDefault="00E0080D" w:rsidP="006F54BC">
      <w:r w:rsidRPr="0084378D">
        <w:t xml:space="preserve">MV </w:t>
      </w:r>
      <w:r w:rsidR="006F54BC" w:rsidRPr="0084378D">
        <w:t>One People</w:t>
      </w:r>
    </w:p>
    <w:p w14:paraId="248840EE" w14:textId="3C4CB031" w:rsidR="006F54BC" w:rsidRPr="0084378D" w:rsidRDefault="00E0080D" w:rsidP="006F54BC">
      <w:r w:rsidRPr="0084378D">
        <w:t xml:space="preserve">LC </w:t>
      </w:r>
      <w:r w:rsidR="006F54BC" w:rsidRPr="0084378D">
        <w:t xml:space="preserve">Valerie </w:t>
      </w:r>
    </w:p>
    <w:p w14:paraId="230DC53A" w14:textId="6253FC5D" w:rsidR="006F54BC" w:rsidRPr="0084378D" w:rsidRDefault="006F54BC" w:rsidP="006F54BC">
      <w:r w:rsidRPr="0084378D">
        <w:t>Kyanca</w:t>
      </w:r>
    </w:p>
    <w:p w14:paraId="4B0561C3" w14:textId="782AE9C8" w:rsidR="006F54BC" w:rsidRPr="0084378D" w:rsidRDefault="006F54BC" w:rsidP="006F54BC">
      <w:r w:rsidRPr="0084378D">
        <w:t>Marata</w:t>
      </w:r>
    </w:p>
    <w:p w14:paraId="288457D9" w14:textId="5FA9D0B6" w:rsidR="006F54BC" w:rsidRPr="0084378D" w:rsidRDefault="006F54BC" w:rsidP="006F54BC">
      <w:r w:rsidRPr="0084378D">
        <w:t xml:space="preserve">Region </w:t>
      </w:r>
    </w:p>
    <w:p w14:paraId="589C0A1E" w14:textId="77777777" w:rsidR="00127E94" w:rsidRPr="0084378D" w:rsidRDefault="00127E94" w:rsidP="00E221A2"/>
    <w:tbl>
      <w:tblPr>
        <w:tblStyle w:val="TableGrid"/>
        <w:tblW w:w="0" w:type="auto"/>
        <w:tblLook w:val="04A0" w:firstRow="1" w:lastRow="0" w:firstColumn="1" w:lastColumn="0" w:noHBand="0" w:noVBand="1"/>
      </w:tblPr>
      <w:tblGrid>
        <w:gridCol w:w="2178"/>
        <w:gridCol w:w="3079"/>
        <w:gridCol w:w="3538"/>
      </w:tblGrid>
      <w:tr w:rsidR="00127E94" w:rsidRPr="0084378D" w14:paraId="63A683BC" w14:textId="77777777" w:rsidTr="00EF0A95">
        <w:tc>
          <w:tcPr>
            <w:tcW w:w="2235" w:type="dxa"/>
            <w:shd w:val="clear" w:color="auto" w:fill="8DB3E2" w:themeFill="text2" w:themeFillTint="66"/>
          </w:tcPr>
          <w:p w14:paraId="633D09FF" w14:textId="77777777" w:rsidR="00127E94" w:rsidRPr="0084378D" w:rsidRDefault="00127E94" w:rsidP="00FA0365">
            <w:pPr>
              <w:rPr>
                <w:b/>
              </w:rPr>
            </w:pPr>
            <w:r w:rsidRPr="0084378D">
              <w:rPr>
                <w:b/>
              </w:rPr>
              <w:t>Port Name</w:t>
            </w:r>
          </w:p>
        </w:tc>
        <w:tc>
          <w:tcPr>
            <w:tcW w:w="3118" w:type="dxa"/>
            <w:shd w:val="clear" w:color="auto" w:fill="8DB3E2" w:themeFill="text2" w:themeFillTint="66"/>
          </w:tcPr>
          <w:p w14:paraId="37B56B5B" w14:textId="77777777" w:rsidR="00127E94" w:rsidRPr="0084378D" w:rsidRDefault="00127E94" w:rsidP="00FA0365">
            <w:pPr>
              <w:rPr>
                <w:b/>
              </w:rPr>
            </w:pPr>
            <w:r w:rsidRPr="0084378D">
              <w:rPr>
                <w:b/>
              </w:rPr>
              <w:t>Location/Coordinates</w:t>
            </w:r>
          </w:p>
        </w:tc>
        <w:tc>
          <w:tcPr>
            <w:tcW w:w="3668" w:type="dxa"/>
            <w:shd w:val="clear" w:color="auto" w:fill="8DB3E2" w:themeFill="text2" w:themeFillTint="66"/>
          </w:tcPr>
          <w:p w14:paraId="45E4553B" w14:textId="77777777" w:rsidR="00127E94" w:rsidRPr="0084378D" w:rsidRDefault="00127E94" w:rsidP="00FA0365">
            <w:pPr>
              <w:rPr>
                <w:b/>
              </w:rPr>
            </w:pPr>
            <w:r w:rsidRPr="0084378D">
              <w:rPr>
                <w:b/>
              </w:rPr>
              <w:t>Type</w:t>
            </w:r>
          </w:p>
        </w:tc>
      </w:tr>
      <w:tr w:rsidR="00127E94" w:rsidRPr="0084378D" w14:paraId="7C78D50B" w14:textId="77777777" w:rsidTr="00FA0365">
        <w:tc>
          <w:tcPr>
            <w:tcW w:w="9021" w:type="dxa"/>
            <w:gridSpan w:val="3"/>
            <w:shd w:val="clear" w:color="auto" w:fill="8DB3E2" w:themeFill="text2" w:themeFillTint="66"/>
          </w:tcPr>
          <w:p w14:paraId="0618B232" w14:textId="77777777" w:rsidR="00127E94" w:rsidRPr="0084378D" w:rsidRDefault="00127E94" w:rsidP="00FA0365">
            <w:pPr>
              <w:jc w:val="center"/>
              <w:rPr>
                <w:b/>
              </w:rPr>
            </w:pPr>
            <w:r w:rsidRPr="0084378D">
              <w:rPr>
                <w:b/>
              </w:rPr>
              <w:t>Malekula</w:t>
            </w:r>
          </w:p>
        </w:tc>
      </w:tr>
      <w:tr w:rsidR="00127E94" w:rsidRPr="0084378D" w14:paraId="66E17A8F" w14:textId="77777777" w:rsidTr="00FA0365">
        <w:tc>
          <w:tcPr>
            <w:tcW w:w="2235" w:type="dxa"/>
          </w:tcPr>
          <w:p w14:paraId="2C22331F" w14:textId="77777777" w:rsidR="00127E94" w:rsidRPr="0084378D" w:rsidRDefault="00127E94" w:rsidP="00FA0365">
            <w:pPr>
              <w:tabs>
                <w:tab w:val="center" w:pos="4153"/>
                <w:tab w:val="right" w:pos="8306"/>
              </w:tabs>
            </w:pPr>
            <w:r w:rsidRPr="0084378D">
              <w:t>Norsup wharf</w:t>
            </w:r>
          </w:p>
          <w:p w14:paraId="3BA382EB" w14:textId="370FF23F" w:rsidR="00343E1F" w:rsidRPr="0084378D" w:rsidRDefault="00343E1F" w:rsidP="00FA0365">
            <w:pPr>
              <w:tabs>
                <w:tab w:val="center" w:pos="4153"/>
                <w:tab w:val="right" w:pos="8306"/>
              </w:tabs>
            </w:pPr>
            <w:r w:rsidRPr="0084378D">
              <w:t>(N)</w:t>
            </w:r>
          </w:p>
        </w:tc>
        <w:tc>
          <w:tcPr>
            <w:tcW w:w="3118" w:type="dxa"/>
          </w:tcPr>
          <w:p w14:paraId="79CD2763" w14:textId="697D70DE" w:rsidR="00127E94" w:rsidRPr="0084378D" w:rsidRDefault="00343E1F" w:rsidP="00FA0365">
            <w:r w:rsidRPr="0084378D">
              <w:t>16*03.56.69S</w:t>
            </w:r>
          </w:p>
          <w:p w14:paraId="0AE2575A" w14:textId="0C5FD7DB" w:rsidR="00343E1F" w:rsidRPr="0084378D" w:rsidRDefault="00343E1F" w:rsidP="00FA0365">
            <w:r w:rsidRPr="0084378D">
              <w:t>167*223.36.72E</w:t>
            </w:r>
          </w:p>
        </w:tc>
        <w:tc>
          <w:tcPr>
            <w:tcW w:w="3668" w:type="dxa"/>
          </w:tcPr>
          <w:p w14:paraId="283DD357" w14:textId="590799CB" w:rsidR="00127E94" w:rsidRPr="0084378D" w:rsidRDefault="00127E94" w:rsidP="00127E94">
            <w:r w:rsidRPr="0084378D">
              <w:t xml:space="preserve">Wharf. PRV- privately owned </w:t>
            </w:r>
          </w:p>
        </w:tc>
      </w:tr>
      <w:tr w:rsidR="00343E1F" w:rsidRPr="0084378D" w14:paraId="2A3AC848" w14:textId="77777777" w:rsidTr="007E4898">
        <w:tc>
          <w:tcPr>
            <w:tcW w:w="2235" w:type="dxa"/>
          </w:tcPr>
          <w:p w14:paraId="7CD153D4" w14:textId="4E6CEC43" w:rsidR="00343E1F" w:rsidRPr="0084378D" w:rsidRDefault="00343E1F" w:rsidP="007E4898">
            <w:pPr>
              <w:tabs>
                <w:tab w:val="center" w:pos="4153"/>
                <w:tab w:val="right" w:pos="8306"/>
              </w:tabs>
            </w:pPr>
            <w:r w:rsidRPr="0084378D">
              <w:t>LitzLitz port</w:t>
            </w:r>
          </w:p>
          <w:p w14:paraId="0589F6B6" w14:textId="77777777" w:rsidR="00343E1F" w:rsidRPr="0084378D" w:rsidRDefault="00343E1F" w:rsidP="007E4898">
            <w:r w:rsidRPr="0084378D">
              <w:t>(NE)</w:t>
            </w:r>
          </w:p>
        </w:tc>
        <w:tc>
          <w:tcPr>
            <w:tcW w:w="3118" w:type="dxa"/>
          </w:tcPr>
          <w:p w14:paraId="18CA5FFD" w14:textId="77777777" w:rsidR="00343E1F" w:rsidRPr="0084378D" w:rsidRDefault="00343E1F" w:rsidP="007E4898">
            <w:r w:rsidRPr="0084378D">
              <w:t>Lat. 16*06’ 45.08S</w:t>
            </w:r>
          </w:p>
          <w:p w14:paraId="26D12568" w14:textId="77777777" w:rsidR="00343E1F" w:rsidRPr="0084378D" w:rsidRDefault="00343E1F" w:rsidP="007E4898">
            <w:pPr>
              <w:rPr>
                <w:u w:val="single"/>
              </w:rPr>
            </w:pPr>
            <w:r w:rsidRPr="0084378D">
              <w:t>Long. 167+26’37.53E</w:t>
            </w:r>
          </w:p>
        </w:tc>
        <w:tc>
          <w:tcPr>
            <w:tcW w:w="3668" w:type="dxa"/>
          </w:tcPr>
          <w:p w14:paraId="4094DEF9" w14:textId="7A361D1D" w:rsidR="00343E1F" w:rsidRPr="0084378D" w:rsidRDefault="00343E1F" w:rsidP="007E4898">
            <w:r w:rsidRPr="0084378D">
              <w:t>Main port</w:t>
            </w:r>
            <w:r w:rsidR="00FD15B5">
              <w:t xml:space="preserve"> with wharf</w:t>
            </w:r>
            <w:r w:rsidRPr="0084378D">
              <w:t>, Landing craft</w:t>
            </w:r>
          </w:p>
        </w:tc>
      </w:tr>
      <w:tr w:rsidR="00127E94" w:rsidRPr="0084378D" w14:paraId="173AB96A" w14:textId="77777777" w:rsidTr="00FA0365">
        <w:tc>
          <w:tcPr>
            <w:tcW w:w="2235" w:type="dxa"/>
          </w:tcPr>
          <w:p w14:paraId="272F4797" w14:textId="5BDA27CC" w:rsidR="00127E94" w:rsidRPr="0084378D" w:rsidRDefault="00FA0365" w:rsidP="00FA0365">
            <w:pPr>
              <w:rPr>
                <w:rFonts w:ascii="Georgia" w:hAnsi="Georgia"/>
                <w:sz w:val="22"/>
                <w:szCs w:val="22"/>
              </w:rPr>
            </w:pPr>
            <w:r w:rsidRPr="0084378D">
              <w:rPr>
                <w:rFonts w:ascii="Georgia" w:hAnsi="Georgia"/>
                <w:sz w:val="22"/>
                <w:szCs w:val="22"/>
              </w:rPr>
              <w:t>Port Sandwich</w:t>
            </w:r>
          </w:p>
          <w:p w14:paraId="7327A480" w14:textId="4DA8A72C" w:rsidR="00FA0365" w:rsidRPr="0084378D" w:rsidRDefault="00FA0365" w:rsidP="00FA0365">
            <w:pPr>
              <w:tabs>
                <w:tab w:val="center" w:pos="4153"/>
                <w:tab w:val="right" w:pos="8306"/>
              </w:tabs>
            </w:pPr>
            <w:r w:rsidRPr="0084378D">
              <w:rPr>
                <w:rFonts w:ascii="Georgia" w:hAnsi="Georgia"/>
                <w:sz w:val="22"/>
                <w:szCs w:val="22"/>
              </w:rPr>
              <w:t>(Sth)</w:t>
            </w:r>
          </w:p>
        </w:tc>
        <w:tc>
          <w:tcPr>
            <w:tcW w:w="3118" w:type="dxa"/>
          </w:tcPr>
          <w:p w14:paraId="34E6F900" w14:textId="77777777" w:rsidR="00FA0365" w:rsidRPr="0084378D" w:rsidRDefault="00FA0365" w:rsidP="00FA0365">
            <w:r w:rsidRPr="0084378D">
              <w:t>Lat.16*27’28.905S</w:t>
            </w:r>
          </w:p>
          <w:p w14:paraId="52DEB98F" w14:textId="47430F4B" w:rsidR="00127E94" w:rsidRPr="0084378D" w:rsidRDefault="00FA0365" w:rsidP="00FA0365">
            <w:r w:rsidRPr="0084378D">
              <w:t>Long. 167*46’38.57</w:t>
            </w:r>
          </w:p>
        </w:tc>
        <w:tc>
          <w:tcPr>
            <w:tcW w:w="3668" w:type="dxa"/>
          </w:tcPr>
          <w:p w14:paraId="458194EA" w14:textId="4700CEAC" w:rsidR="00127E94" w:rsidRPr="0084378D" w:rsidRDefault="00AD2C4A" w:rsidP="00FA0365">
            <w:r w:rsidRPr="0084378D">
              <w:t>Private copra wharf</w:t>
            </w:r>
          </w:p>
        </w:tc>
      </w:tr>
      <w:tr w:rsidR="00127E94" w:rsidRPr="0084378D" w14:paraId="775BCE47" w14:textId="77777777" w:rsidTr="00FA0365">
        <w:tc>
          <w:tcPr>
            <w:tcW w:w="2235" w:type="dxa"/>
          </w:tcPr>
          <w:p w14:paraId="2BB6175E" w14:textId="77777777" w:rsidR="00127E94" w:rsidRPr="0084378D" w:rsidRDefault="00DB0431" w:rsidP="00FA0365">
            <w:pPr>
              <w:rPr>
                <w:rFonts w:ascii="Georgia" w:hAnsi="Georgia"/>
                <w:sz w:val="22"/>
                <w:szCs w:val="22"/>
              </w:rPr>
            </w:pPr>
            <w:r w:rsidRPr="0084378D">
              <w:rPr>
                <w:rFonts w:ascii="Georgia" w:hAnsi="Georgia"/>
                <w:sz w:val="22"/>
                <w:szCs w:val="22"/>
              </w:rPr>
              <w:t>Bushmans Bay</w:t>
            </w:r>
          </w:p>
          <w:p w14:paraId="03AB4812" w14:textId="77777777" w:rsidR="007C324E" w:rsidRPr="0084378D" w:rsidRDefault="007C324E" w:rsidP="00FA0365">
            <w:pPr>
              <w:rPr>
                <w:rFonts w:ascii="Georgia" w:hAnsi="Georgia"/>
                <w:sz w:val="22"/>
                <w:szCs w:val="22"/>
              </w:rPr>
            </w:pPr>
          </w:p>
          <w:p w14:paraId="47E809B5" w14:textId="23731F12" w:rsidR="007C324E" w:rsidRPr="0084378D" w:rsidRDefault="007C324E" w:rsidP="00FA0365">
            <w:pPr>
              <w:tabs>
                <w:tab w:val="center" w:pos="4153"/>
                <w:tab w:val="right" w:pos="8306"/>
              </w:tabs>
            </w:pPr>
            <w:r w:rsidRPr="0084378D">
              <w:rPr>
                <w:rFonts w:ascii="Georgia" w:hAnsi="Georgia"/>
                <w:sz w:val="22"/>
                <w:szCs w:val="22"/>
              </w:rPr>
              <w:t>(SE)</w:t>
            </w:r>
          </w:p>
        </w:tc>
        <w:tc>
          <w:tcPr>
            <w:tcW w:w="3118" w:type="dxa"/>
          </w:tcPr>
          <w:p w14:paraId="4DD26A41" w14:textId="66E74DE3" w:rsidR="00127E94" w:rsidRPr="0084378D" w:rsidRDefault="004F1E47" w:rsidP="00FA0365">
            <w:r w:rsidRPr="0084378D">
              <w:t>La</w:t>
            </w:r>
            <w:r w:rsidR="009C6888" w:rsidRPr="0084378D">
              <w:t>t 16 19</w:t>
            </w:r>
            <w:r w:rsidRPr="0084378D">
              <w:t>.28.66S</w:t>
            </w:r>
          </w:p>
          <w:p w14:paraId="52A3EAC9" w14:textId="7572FB61" w:rsidR="004F1E47" w:rsidRPr="0084378D" w:rsidRDefault="004F1E47" w:rsidP="00FA0365">
            <w:r w:rsidRPr="0084378D">
              <w:t>Long 167.43.17.17</w:t>
            </w:r>
          </w:p>
          <w:p w14:paraId="2BC9414B" w14:textId="22BD2565" w:rsidR="004F1E47" w:rsidRPr="0084378D" w:rsidRDefault="004F1E47" w:rsidP="00FA0365"/>
        </w:tc>
        <w:tc>
          <w:tcPr>
            <w:tcW w:w="3668" w:type="dxa"/>
          </w:tcPr>
          <w:p w14:paraId="46AC7AA9" w14:textId="77777777" w:rsidR="00127E94" w:rsidRPr="0084378D" w:rsidRDefault="009C6888" w:rsidP="00FA0365">
            <w:r w:rsidRPr="0084378D">
              <w:t xml:space="preserve">Private </w:t>
            </w:r>
            <w:r w:rsidR="00DB0431" w:rsidRPr="0084378D">
              <w:t>Small coral wharf or anchorage for cattle loading</w:t>
            </w:r>
            <w:r w:rsidRPr="0084378D">
              <w:t xml:space="preserve"> at the southern point.</w:t>
            </w:r>
          </w:p>
          <w:p w14:paraId="62DA9A3C" w14:textId="4665D0B3" w:rsidR="009C6888" w:rsidRPr="0084378D" w:rsidRDefault="009C6888" w:rsidP="00447C95">
            <w:r w:rsidRPr="0084378D">
              <w:t xml:space="preserve">If heavy rain in wet season </w:t>
            </w:r>
            <w:r w:rsidR="00FE5FB2" w:rsidRPr="0084378D">
              <w:t xml:space="preserve">or cyclone event, </w:t>
            </w:r>
            <w:r w:rsidRPr="0084378D">
              <w:t>road access may be cut to the north</w:t>
            </w:r>
            <w:r w:rsidR="00FE5FB2" w:rsidRPr="0084378D">
              <w:t xml:space="preserve"> and the south </w:t>
            </w:r>
          </w:p>
        </w:tc>
      </w:tr>
      <w:tr w:rsidR="00343E1F" w:rsidRPr="0084378D" w14:paraId="3E9B673E" w14:textId="77777777" w:rsidTr="00343E1F">
        <w:tc>
          <w:tcPr>
            <w:tcW w:w="2235" w:type="dxa"/>
          </w:tcPr>
          <w:p w14:paraId="68A9CB97" w14:textId="77777777" w:rsidR="00343E1F" w:rsidRPr="0084378D" w:rsidRDefault="00343E1F" w:rsidP="007E4898">
            <w:pPr>
              <w:rPr>
                <w:rFonts w:ascii="Georgia" w:hAnsi="Georgia"/>
                <w:sz w:val="22"/>
                <w:szCs w:val="22"/>
              </w:rPr>
            </w:pPr>
            <w:r w:rsidRPr="0084378D">
              <w:rPr>
                <w:rFonts w:ascii="Georgia" w:hAnsi="Georgia"/>
                <w:sz w:val="22"/>
                <w:szCs w:val="22"/>
              </w:rPr>
              <w:t xml:space="preserve">Lambubu </w:t>
            </w:r>
          </w:p>
          <w:p w14:paraId="54F4562B" w14:textId="77777777" w:rsidR="00343E1F" w:rsidRPr="0084378D" w:rsidRDefault="00343E1F" w:rsidP="007E4898">
            <w:pPr>
              <w:tabs>
                <w:tab w:val="center" w:pos="4153"/>
                <w:tab w:val="right" w:pos="8306"/>
              </w:tabs>
            </w:pPr>
            <w:r w:rsidRPr="0084378D">
              <w:rPr>
                <w:rFonts w:ascii="Georgia" w:hAnsi="Georgia"/>
                <w:sz w:val="22"/>
                <w:szCs w:val="22"/>
              </w:rPr>
              <w:t>(West)</w:t>
            </w:r>
          </w:p>
        </w:tc>
        <w:tc>
          <w:tcPr>
            <w:tcW w:w="3118" w:type="dxa"/>
          </w:tcPr>
          <w:p w14:paraId="3C9A8231" w14:textId="77777777" w:rsidR="00343E1F" w:rsidRPr="0084378D" w:rsidRDefault="00343E1F" w:rsidP="007E4898">
            <w:r w:rsidRPr="0084378D">
              <w:t>Lat. 16*08’ 20.98S</w:t>
            </w:r>
          </w:p>
          <w:p w14:paraId="0E817216" w14:textId="77777777" w:rsidR="00343E1F" w:rsidRPr="0084378D" w:rsidRDefault="00343E1F" w:rsidP="007E4898">
            <w:r w:rsidRPr="0084378D">
              <w:t>Long. 167*18’10.07E</w:t>
            </w:r>
          </w:p>
          <w:p w14:paraId="17027921" w14:textId="77777777" w:rsidR="00343E1F" w:rsidRPr="0084378D" w:rsidRDefault="00343E1F" w:rsidP="007E4898"/>
        </w:tc>
        <w:tc>
          <w:tcPr>
            <w:tcW w:w="3668" w:type="dxa"/>
          </w:tcPr>
          <w:p w14:paraId="54EDB73C" w14:textId="77777777" w:rsidR="00343E1F" w:rsidRPr="0084378D" w:rsidRDefault="00343E1F" w:rsidP="007E4898">
            <w:r w:rsidRPr="0084378D">
              <w:t xml:space="preserve">Wharf deteriorated. Anchorage. </w:t>
            </w:r>
          </w:p>
        </w:tc>
      </w:tr>
    </w:tbl>
    <w:p w14:paraId="2E9C4A5C" w14:textId="77E78668" w:rsidR="00E221A2" w:rsidRPr="0084378D" w:rsidRDefault="00A31859" w:rsidP="00A31859">
      <w:pPr>
        <w:pStyle w:val="Heading2"/>
        <w:rPr>
          <w:color w:val="auto"/>
        </w:rPr>
      </w:pPr>
      <w:r w:rsidRPr="0084378D">
        <w:rPr>
          <w:color w:val="auto"/>
        </w:rPr>
        <w:lastRenderedPageBreak/>
        <w:t xml:space="preserve">Hospital </w:t>
      </w:r>
    </w:p>
    <w:p w14:paraId="524E6078" w14:textId="12BA8531" w:rsidR="00A31859" w:rsidRPr="0084378D" w:rsidRDefault="00A31859" w:rsidP="00E221A2">
      <w:r w:rsidRPr="0084378D">
        <w:t xml:space="preserve">Norsup hospital </w:t>
      </w:r>
      <w:r w:rsidR="00EF0A95">
        <w:t xml:space="preserve">has </w:t>
      </w:r>
      <w:r w:rsidR="00EF0A95" w:rsidRPr="0084378D">
        <w:t xml:space="preserve">55 </w:t>
      </w:r>
      <w:r w:rsidRPr="0084378D">
        <w:t xml:space="preserve">beds </w:t>
      </w:r>
      <w:r w:rsidR="00C1056F" w:rsidRPr="0084378D">
        <w:t>including</w:t>
      </w:r>
      <w:r w:rsidR="00EF0A95">
        <w:t xml:space="preserve"> for</w:t>
      </w:r>
      <w:r w:rsidR="00C1056F" w:rsidRPr="0084378D">
        <w:t xml:space="preserve"> maternity. There is </w:t>
      </w:r>
      <w:r w:rsidR="00D8600F" w:rsidRPr="0084378D">
        <w:t>anchorage close where supplies can be delivered either by banana boat offlo</w:t>
      </w:r>
      <w:r w:rsidR="00EF0A95">
        <w:t>ad or landing craft. If the sea</w:t>
      </w:r>
      <w:r w:rsidR="00D8600F" w:rsidRPr="0084378D">
        <w:t xml:space="preserve"> </w:t>
      </w:r>
      <w:r w:rsidR="00EF0A95">
        <w:t>is</w:t>
      </w:r>
      <w:r w:rsidR="00D8600F" w:rsidRPr="0084378D">
        <w:t xml:space="preserve"> too </w:t>
      </w:r>
      <w:proofErr w:type="gramStart"/>
      <w:r w:rsidR="00D8600F" w:rsidRPr="0084378D">
        <w:t>rough</w:t>
      </w:r>
      <w:proofErr w:type="gramEnd"/>
      <w:r w:rsidR="00D8600F" w:rsidRPr="0084378D">
        <w:t xml:space="preserve"> there is a helipad landing site at the hospital.</w:t>
      </w:r>
    </w:p>
    <w:p w14:paraId="3CDD73CE" w14:textId="77777777" w:rsidR="00E221A2" w:rsidRPr="0084378D" w:rsidRDefault="00E221A2" w:rsidP="00E221A2">
      <w:pPr>
        <w:pStyle w:val="Heading2"/>
        <w:rPr>
          <w:color w:val="auto"/>
        </w:rPr>
      </w:pPr>
      <w:r w:rsidRPr="0084378D">
        <w:rPr>
          <w:color w:val="auto"/>
        </w:rPr>
        <w:t xml:space="preserve">Road Transport </w:t>
      </w:r>
    </w:p>
    <w:p w14:paraId="50837288" w14:textId="46393D6A" w:rsidR="00BF0880" w:rsidRPr="0084378D" w:rsidRDefault="00047BE2" w:rsidP="00E221A2">
      <w:r w:rsidRPr="0084378D">
        <w:t>The main roads servicing the ai</w:t>
      </w:r>
      <w:r w:rsidR="00AD4ACB" w:rsidRPr="0084378D">
        <w:t>r</w:t>
      </w:r>
      <w:r w:rsidRPr="0084378D">
        <w:t>port, hospital, Provincial HQ and port</w:t>
      </w:r>
      <w:r w:rsidR="00AD4ACB" w:rsidRPr="0084378D">
        <w:t xml:space="preserve">s in March 2017 were in </w:t>
      </w:r>
      <w:r w:rsidRPr="0084378D">
        <w:t xml:space="preserve">worse condition than before the Chinese road works commenced, with large waterfilled potholes and thick mud. Transport is extremely slow going and </w:t>
      </w:r>
      <w:r w:rsidR="00DF7584">
        <w:t xml:space="preserve">requires 4WD </w:t>
      </w:r>
      <w:r w:rsidRPr="0084378D">
        <w:t>during the wet season</w:t>
      </w:r>
      <w:r w:rsidR="00BF0880" w:rsidRPr="0084378D">
        <w:t>.</w:t>
      </w:r>
      <w:r w:rsidR="00DF7584">
        <w:t xml:space="preserve"> Fuel average is 180vt/L depending on the area. </w:t>
      </w:r>
    </w:p>
    <w:p w14:paraId="376E3ADC" w14:textId="77777777" w:rsidR="00BF0880" w:rsidRPr="0084378D" w:rsidRDefault="00BF0880" w:rsidP="00E221A2"/>
    <w:p w14:paraId="4A574421" w14:textId="2709A180" w:rsidR="00E221A2" w:rsidRPr="0084378D" w:rsidRDefault="00BF0880" w:rsidP="00E221A2">
      <w:pPr>
        <w:rPr>
          <w:sz w:val="22"/>
          <w:szCs w:val="22"/>
        </w:rPr>
      </w:pPr>
      <w:r w:rsidRPr="0084378D">
        <w:rPr>
          <w:rFonts w:ascii="Arial" w:hAnsi="Arial" w:cs="Arial"/>
          <w:noProof/>
          <w:color w:val="333333"/>
        </w:rPr>
        <w:drawing>
          <wp:inline distT="0" distB="0" distL="0" distR="0" wp14:anchorId="7127848E" wp14:editId="78390564">
            <wp:extent cx="2703456" cy="2056922"/>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3-28 at 4.07.43 PM.png"/>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2704208" cy="205749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84378D">
        <w:rPr>
          <w:rFonts w:ascii="Arial" w:hAnsi="Arial" w:cs="Arial"/>
          <w:noProof/>
          <w:color w:val="333333"/>
        </w:rPr>
        <w:drawing>
          <wp:inline distT="0" distB="0" distL="0" distR="0" wp14:anchorId="46BC6A87" wp14:editId="3AA50825">
            <wp:extent cx="2741001" cy="2055900"/>
            <wp:effectExtent l="0" t="0" r="254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33069.jpg"/>
                    <pic:cNvPicPr/>
                  </pic:nvPicPr>
                  <pic:blipFill>
                    <a:blip r:embed="rId19">
                      <a:extLst>
                        <a:ext uri="{28A0092B-C50C-407E-A947-70E740481C1C}">
                          <a14:useLocalDpi xmlns:a14="http://schemas.microsoft.com/office/drawing/2010/main"/>
                        </a:ext>
                      </a:extLst>
                    </a:blip>
                    <a:stretch>
                      <a:fillRect/>
                    </a:stretch>
                  </pic:blipFill>
                  <pic:spPr>
                    <a:xfrm>
                      <a:off x="0" y="0"/>
                      <a:ext cx="2743548" cy="2057811"/>
                    </a:xfrm>
                    <a:prstGeom prst="rect">
                      <a:avLst/>
                    </a:prstGeom>
                  </pic:spPr>
                </pic:pic>
              </a:graphicData>
            </a:graphic>
          </wp:inline>
        </w:drawing>
      </w:r>
      <w:r w:rsidR="00E221A2" w:rsidRPr="0084378D">
        <w:br/>
      </w:r>
      <w:r w:rsidRPr="0084378D">
        <w:rPr>
          <w:sz w:val="22"/>
          <w:szCs w:val="22"/>
        </w:rPr>
        <w:t>Photo 1: R4D road Norsup-Lakatoro (2012)       Photo 2: Same road CCECC works (2017)</w:t>
      </w:r>
    </w:p>
    <w:p w14:paraId="36BD01D5" w14:textId="02239437" w:rsidR="008E5D59" w:rsidRPr="0084378D" w:rsidRDefault="008E5D59" w:rsidP="00B352EB"/>
    <w:p w14:paraId="62C782FF" w14:textId="198BAFAE" w:rsidR="00B352EB" w:rsidRPr="0084378D" w:rsidRDefault="0072040E" w:rsidP="00B352EB">
      <w:r w:rsidRPr="0084378D">
        <w:t>The r</w:t>
      </w:r>
      <w:r w:rsidR="00B352EB" w:rsidRPr="0084378D">
        <w:t xml:space="preserve">oad to the south east is not accessible during floods and storms as </w:t>
      </w:r>
      <w:r w:rsidR="00CB67EF" w:rsidRPr="0084378D">
        <w:t xml:space="preserve">the </w:t>
      </w:r>
      <w:r w:rsidR="00B352EB" w:rsidRPr="0084378D">
        <w:t xml:space="preserve">river crosses road. </w:t>
      </w:r>
      <w:proofErr w:type="gramStart"/>
      <w:r w:rsidR="00B352EB" w:rsidRPr="0084378D">
        <w:t>So</w:t>
      </w:r>
      <w:proofErr w:type="gramEnd"/>
      <w:r w:rsidR="00B352EB" w:rsidRPr="0084378D">
        <w:t xml:space="preserve"> supplies cannot just be dropped at Litz Litz they must also be sent to Lamap or Lambulmbatuia</w:t>
      </w:r>
    </w:p>
    <w:p w14:paraId="356AF1B5" w14:textId="77777777" w:rsidR="00B352EB" w:rsidRPr="0084378D" w:rsidRDefault="00B352EB" w:rsidP="00E221A2"/>
    <w:p w14:paraId="48A8B387" w14:textId="0587161D" w:rsidR="002551CF" w:rsidRPr="0084378D" w:rsidRDefault="002551CF" w:rsidP="00E221A2">
      <w:r w:rsidRPr="0084378D">
        <w:rPr>
          <w:noProof/>
        </w:rPr>
        <w:drawing>
          <wp:inline distT="0" distB="0" distL="0" distR="0" wp14:anchorId="2A6801FF" wp14:editId="3E8D1B87">
            <wp:extent cx="3198707" cy="2399121"/>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33101.jpg"/>
                    <pic:cNvPicPr/>
                  </pic:nvPicPr>
                  <pic:blipFill>
                    <a:blip r:embed="rId20">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3199972" cy="2400069"/>
                    </a:xfrm>
                    <a:prstGeom prst="rect">
                      <a:avLst/>
                    </a:prstGeom>
                  </pic:spPr>
                </pic:pic>
              </a:graphicData>
            </a:graphic>
          </wp:inline>
        </w:drawing>
      </w:r>
    </w:p>
    <w:p w14:paraId="6AC27C45" w14:textId="5FF76B67" w:rsidR="00125F4A" w:rsidRPr="0084378D" w:rsidRDefault="002551CF" w:rsidP="00E221A2">
      <w:pPr>
        <w:rPr>
          <w:sz w:val="22"/>
          <w:szCs w:val="22"/>
        </w:rPr>
      </w:pPr>
      <w:r w:rsidRPr="0084378D">
        <w:rPr>
          <w:sz w:val="22"/>
          <w:szCs w:val="22"/>
        </w:rPr>
        <w:t>Photo 3: Road from Bushmans Bay port heading up towards Litz Litz. Impassable/unsafe to cross in heavy rain.</w:t>
      </w:r>
    </w:p>
    <w:p w14:paraId="1EDF5DCF" w14:textId="77777777" w:rsidR="00CB67EF" w:rsidRPr="0084378D" w:rsidRDefault="00CB67EF" w:rsidP="00E221A2">
      <w:pPr>
        <w:rPr>
          <w:sz w:val="22"/>
          <w:szCs w:val="22"/>
        </w:rPr>
      </w:pPr>
    </w:p>
    <w:p w14:paraId="7A1E9F7E" w14:textId="3F2AC3EC" w:rsidR="00CB67EF" w:rsidRPr="0084378D" w:rsidRDefault="00CB67EF" w:rsidP="00E221A2">
      <w:pPr>
        <w:rPr>
          <w:sz w:val="22"/>
          <w:szCs w:val="22"/>
        </w:rPr>
      </w:pPr>
    </w:p>
    <w:p w14:paraId="774DFF9C" w14:textId="77777777" w:rsidR="00CB67EF" w:rsidRPr="0084378D" w:rsidRDefault="00CB67EF" w:rsidP="00E221A2">
      <w:pPr>
        <w:rPr>
          <w:sz w:val="22"/>
          <w:szCs w:val="22"/>
        </w:rPr>
      </w:pPr>
    </w:p>
    <w:p w14:paraId="1BA78D5E" w14:textId="19491C1A" w:rsidR="00E221A2" w:rsidRPr="0084378D" w:rsidRDefault="00E221A2" w:rsidP="00197FE3">
      <w:pPr>
        <w:pStyle w:val="Heading2"/>
        <w:rPr>
          <w:color w:val="auto"/>
        </w:rPr>
      </w:pPr>
      <w:r w:rsidRPr="0084378D">
        <w:rPr>
          <w:color w:val="auto"/>
        </w:rPr>
        <w:lastRenderedPageBreak/>
        <w:t>Schools</w:t>
      </w:r>
      <w:r w:rsidR="00197FE3" w:rsidRPr="0084378D">
        <w:rPr>
          <w:color w:val="auto"/>
        </w:rPr>
        <w:t xml:space="preserve"> and </w:t>
      </w:r>
      <w:r w:rsidRPr="0084378D">
        <w:rPr>
          <w:bCs w:val="0"/>
          <w:color w:val="auto"/>
        </w:rPr>
        <w:t>Evacuation Centres.</w:t>
      </w:r>
      <w:r w:rsidRPr="0084378D">
        <w:rPr>
          <w:color w:val="auto"/>
        </w:rPr>
        <w:t xml:space="preserve"> </w:t>
      </w:r>
    </w:p>
    <w:p w14:paraId="7C1DDB97" w14:textId="0F286861" w:rsidR="00AD4ACB" w:rsidRPr="0084378D" w:rsidRDefault="00AD4ACB" w:rsidP="00AD4ACB">
      <w:r w:rsidRPr="0084378D">
        <w:t>Refer to document</w:t>
      </w:r>
    </w:p>
    <w:p w14:paraId="3CC3844F" w14:textId="77CFBA98" w:rsidR="00E221A2" w:rsidRPr="0084378D" w:rsidRDefault="00E221A2" w:rsidP="00E221A2">
      <w:pPr>
        <w:pStyle w:val="Heading2"/>
        <w:rPr>
          <w:color w:val="auto"/>
        </w:rPr>
      </w:pPr>
      <w:r w:rsidRPr="0084378D">
        <w:rPr>
          <w:color w:val="auto"/>
        </w:rPr>
        <w:t>Emergency Storage</w:t>
      </w:r>
      <w:r w:rsidR="008C383C" w:rsidRPr="0084378D">
        <w:rPr>
          <w:color w:val="auto"/>
        </w:rPr>
        <w:t xml:space="preserve"> and relief items</w:t>
      </w:r>
    </w:p>
    <w:p w14:paraId="2E1A730D" w14:textId="1EDF9529" w:rsidR="004D1805" w:rsidRPr="0084378D" w:rsidRDefault="00CB67EF" w:rsidP="00197FE3">
      <w:r w:rsidRPr="0084378D">
        <w:t>The c</w:t>
      </w:r>
      <w:r w:rsidR="006F52DF" w:rsidRPr="0084378D">
        <w:t>ommercial centre close to Litz Litz wharf is owned by the Government and was used for relief supply storage in TC Pam. Secondary schools can be used for a short time only.</w:t>
      </w:r>
      <w:r w:rsidR="0005054A" w:rsidRPr="0084378D">
        <w:t xml:space="preserve"> </w:t>
      </w:r>
    </w:p>
    <w:p w14:paraId="3EE69937" w14:textId="77777777" w:rsidR="00CB7F23" w:rsidRPr="0084378D" w:rsidRDefault="00CB7F23" w:rsidP="00197FE3"/>
    <w:p w14:paraId="2F90BAC2" w14:textId="7CED3328" w:rsidR="00CB7F23" w:rsidRPr="0084378D" w:rsidRDefault="00CB7F23" w:rsidP="00197FE3">
      <w:r w:rsidRPr="0084378D">
        <w:t>The Public Works space and in Lakatora could be utilised as well as space</w:t>
      </w:r>
      <w:r w:rsidR="002E0DBD">
        <w:t xml:space="preserve"> within Provincial govern</w:t>
      </w:r>
      <w:r w:rsidRPr="0084378D">
        <w:t>m</w:t>
      </w:r>
      <w:r w:rsidR="002E0DBD">
        <w:t>ent</w:t>
      </w:r>
      <w:r w:rsidRPr="0084378D">
        <w:t xml:space="preserve"> buildings.</w:t>
      </w:r>
    </w:p>
    <w:p w14:paraId="755CCC54" w14:textId="77777777" w:rsidR="00CB67EF" w:rsidRPr="0084378D" w:rsidRDefault="00CB67EF" w:rsidP="00197FE3"/>
    <w:p w14:paraId="3B5A6BC6" w14:textId="30ED5266" w:rsidR="00197FE3" w:rsidRPr="0084378D" w:rsidRDefault="00EE3D48" w:rsidP="00197FE3">
      <w:r w:rsidRPr="0084378D">
        <w:t xml:space="preserve">Copra production facilities </w:t>
      </w:r>
      <w:r w:rsidR="00D156C8" w:rsidRPr="0084378D">
        <w:t xml:space="preserve">are located </w:t>
      </w:r>
      <w:r w:rsidR="004D1805" w:rsidRPr="0084378D">
        <w:t xml:space="preserve">North West and South </w:t>
      </w:r>
      <w:r w:rsidR="00D156C8" w:rsidRPr="0084378D">
        <w:t xml:space="preserve">and </w:t>
      </w:r>
      <w:r w:rsidRPr="0084378D">
        <w:t>c</w:t>
      </w:r>
      <w:r w:rsidR="00B2081B" w:rsidRPr="0084378D">
        <w:t>ould be called on to determine if their copra sheds cou</w:t>
      </w:r>
      <w:r w:rsidR="00D156C8" w:rsidRPr="0084378D">
        <w:t>l</w:t>
      </w:r>
      <w:r w:rsidR="00E01150" w:rsidRPr="0084378D">
        <w:t>d be utilised</w:t>
      </w:r>
      <w:r w:rsidR="00B2081B" w:rsidRPr="0084378D">
        <w:t>.</w:t>
      </w:r>
    </w:p>
    <w:p w14:paraId="535CCB4E" w14:textId="0269FD45" w:rsidR="00E221A2" w:rsidRPr="0084378D" w:rsidRDefault="00E221A2" w:rsidP="00197FE3">
      <w:pPr>
        <w:pStyle w:val="Heading2"/>
        <w:rPr>
          <w:color w:val="auto"/>
        </w:rPr>
      </w:pPr>
      <w:r w:rsidRPr="0084378D">
        <w:br/>
      </w:r>
      <w:r w:rsidRPr="0084378D">
        <w:rPr>
          <w:color w:val="auto"/>
        </w:rPr>
        <w:t xml:space="preserve">Businesses and </w:t>
      </w:r>
      <w:proofErr w:type="gramStart"/>
      <w:r w:rsidRPr="0084378D">
        <w:rPr>
          <w:color w:val="auto"/>
        </w:rPr>
        <w:t>Community  networks</w:t>
      </w:r>
      <w:proofErr w:type="gramEnd"/>
      <w:r w:rsidRPr="0084378D">
        <w:rPr>
          <w:color w:val="auto"/>
        </w:rPr>
        <w:t xml:space="preserve"> </w:t>
      </w:r>
    </w:p>
    <w:p w14:paraId="722EF741" w14:textId="78E8BB2B" w:rsidR="00C14992" w:rsidRPr="0084378D" w:rsidRDefault="00C14992" w:rsidP="00E221A2">
      <w:r w:rsidRPr="0084378D">
        <w:t>There are two large copra companies in Malekula (International owned) who employ many of the local population. They have lorries, b</w:t>
      </w:r>
      <w:r w:rsidR="00E01150" w:rsidRPr="0084378D">
        <w:t>arges and PRV have their own pri</w:t>
      </w:r>
      <w:r w:rsidRPr="0084378D">
        <w:t>vate wharf in the Norsup area. The copra c</w:t>
      </w:r>
      <w:r w:rsidR="00E01150" w:rsidRPr="0084378D">
        <w:t>ompanies may</w:t>
      </w:r>
      <w:r w:rsidR="006C20CC" w:rsidRPr="0084378D">
        <w:t xml:space="preserve"> be willing to assist as their majority owned business relies on the local community members to operate. </w:t>
      </w:r>
    </w:p>
    <w:p w14:paraId="6A2810EC" w14:textId="77777777" w:rsidR="00E221A2" w:rsidRPr="0084378D" w:rsidRDefault="00E221A2" w:rsidP="00E221A2">
      <w:pPr>
        <w:pStyle w:val="Heading2"/>
        <w:rPr>
          <w:color w:val="auto"/>
        </w:rPr>
      </w:pPr>
      <w:r w:rsidRPr="0084378D">
        <w:rPr>
          <w:color w:val="auto"/>
        </w:rPr>
        <w:t>Emergency communications</w:t>
      </w:r>
    </w:p>
    <w:p w14:paraId="3A5A9A0F" w14:textId="41B27CCC" w:rsidR="00E221A2" w:rsidRPr="0084378D" w:rsidRDefault="00B47903" w:rsidP="00E221A2">
      <w:r w:rsidRPr="0084378D">
        <w:t xml:space="preserve">Digicel and TVL reception is available in the Provincial HQ. </w:t>
      </w:r>
      <w:r w:rsidR="006C20CC" w:rsidRPr="0084378D">
        <w:t xml:space="preserve">The Police and airport radios were not working. </w:t>
      </w:r>
    </w:p>
    <w:p w14:paraId="40D51508" w14:textId="77777777" w:rsidR="00E221A2" w:rsidRPr="0084378D" w:rsidRDefault="00E221A2" w:rsidP="00E221A2"/>
    <w:p w14:paraId="2FBFBC53" w14:textId="77777777" w:rsidR="00C10CAE" w:rsidRPr="0084378D" w:rsidRDefault="00C10CAE" w:rsidP="00E221A2"/>
    <w:p w14:paraId="69A898D6" w14:textId="03FC3E09" w:rsidR="00C10CAE" w:rsidRPr="0084378D" w:rsidRDefault="00C10CAE" w:rsidP="00C10CAE">
      <w:pPr>
        <w:pStyle w:val="Heading1"/>
      </w:pPr>
      <w:r w:rsidRPr="0084378D">
        <w:t>Ambrym</w:t>
      </w:r>
    </w:p>
    <w:p w14:paraId="22FD5B0B" w14:textId="61412D09" w:rsidR="006A789F" w:rsidRPr="0084378D" w:rsidRDefault="006A789F" w:rsidP="006A789F">
      <w:r w:rsidRPr="0084378D">
        <w:t>Ambryn is div</w:t>
      </w:r>
      <w:r w:rsidR="00E01150" w:rsidRPr="0084378D">
        <w:t>id</w:t>
      </w:r>
      <w:r w:rsidRPr="0084378D">
        <w:t>ed in</w:t>
      </w:r>
      <w:r w:rsidR="00E01150" w:rsidRPr="0084378D">
        <w:t>to</w:t>
      </w:r>
      <w:r w:rsidRPr="0084378D">
        <w:t xml:space="preserve"> 3 </w:t>
      </w:r>
      <w:r w:rsidR="00E01150" w:rsidRPr="0084378D">
        <w:t xml:space="preserve">inhabited </w:t>
      </w:r>
      <w:r w:rsidRPr="0084378D">
        <w:t>areas areas North/ West/ South East.</w:t>
      </w:r>
    </w:p>
    <w:p w14:paraId="4D20F694" w14:textId="1ADD0111" w:rsidR="006A789F" w:rsidRPr="0084378D" w:rsidRDefault="006A789F" w:rsidP="006A789F">
      <w:r w:rsidRPr="0084378D">
        <w:t>The North and the West communities have ports and a road between them but it can be difficult to travel to the South East once on the islan</w:t>
      </w:r>
      <w:r w:rsidR="00E01150" w:rsidRPr="0084378D">
        <w:t>d as there are no roads and sea transport can be rough</w:t>
      </w:r>
      <w:r w:rsidRPr="0084378D">
        <w:t xml:space="preserve">. </w:t>
      </w:r>
    </w:p>
    <w:p w14:paraId="1E02CFAB" w14:textId="77777777" w:rsidR="008010B2" w:rsidRPr="0084378D" w:rsidRDefault="008010B2" w:rsidP="006A789F"/>
    <w:p w14:paraId="6CE5A265" w14:textId="35B96868" w:rsidR="008010B2" w:rsidRPr="0084378D" w:rsidRDefault="00E01150" w:rsidP="006A789F">
      <w:r w:rsidRPr="0084378D">
        <w:t xml:space="preserve">The </w:t>
      </w:r>
      <w:r w:rsidR="008010B2" w:rsidRPr="0084378D">
        <w:t>volcanoes present in the middle of island provide tourism for the island.</w:t>
      </w:r>
    </w:p>
    <w:p w14:paraId="14E8D57C" w14:textId="13854A82" w:rsidR="006B066E" w:rsidRPr="0084378D" w:rsidRDefault="006B066E" w:rsidP="00C10CAE">
      <w:r w:rsidRPr="0084378D">
        <w:rPr>
          <w:noProof/>
        </w:rPr>
        <w:lastRenderedPageBreak/>
        <w:drawing>
          <wp:inline distT="0" distB="0" distL="0" distR="0" wp14:anchorId="6114B598" wp14:editId="76220EBE">
            <wp:extent cx="6185796" cy="4377478"/>
            <wp:effectExtent l="0" t="0" r="1206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brym.png"/>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187041" cy="4378359"/>
                    </a:xfrm>
                    <a:prstGeom prst="rect">
                      <a:avLst/>
                    </a:prstGeom>
                  </pic:spPr>
                </pic:pic>
              </a:graphicData>
            </a:graphic>
          </wp:inline>
        </w:drawing>
      </w:r>
    </w:p>
    <w:p w14:paraId="22EE4FFC" w14:textId="1D845FC9" w:rsidR="009C7574" w:rsidRPr="0084378D" w:rsidRDefault="009C7574" w:rsidP="00214A33">
      <w:pPr>
        <w:pStyle w:val="Heading2"/>
        <w:rPr>
          <w:color w:val="auto"/>
        </w:rPr>
      </w:pPr>
      <w:r w:rsidRPr="0084378D">
        <w:rPr>
          <w:color w:val="auto"/>
        </w:rPr>
        <w:t>Air Transport</w:t>
      </w:r>
    </w:p>
    <w:p w14:paraId="44C6A3C3" w14:textId="77777777" w:rsidR="00214A33" w:rsidRPr="0084378D" w:rsidRDefault="00214A33" w:rsidP="00C10CAE"/>
    <w:tbl>
      <w:tblPr>
        <w:tblStyle w:val="TableGrid"/>
        <w:tblW w:w="0" w:type="auto"/>
        <w:tblLook w:val="04A0" w:firstRow="1" w:lastRow="0" w:firstColumn="1" w:lastColumn="0" w:noHBand="0" w:noVBand="1"/>
      </w:tblPr>
      <w:tblGrid>
        <w:gridCol w:w="1642"/>
        <w:gridCol w:w="2358"/>
        <w:gridCol w:w="3011"/>
        <w:gridCol w:w="1784"/>
      </w:tblGrid>
      <w:tr w:rsidR="00F9690E" w:rsidRPr="0084378D" w14:paraId="5E50BE12" w14:textId="77777777" w:rsidTr="00EF0A95">
        <w:tc>
          <w:tcPr>
            <w:tcW w:w="1668" w:type="dxa"/>
            <w:shd w:val="clear" w:color="auto" w:fill="C6D9F1" w:themeFill="text2" w:themeFillTint="33"/>
          </w:tcPr>
          <w:p w14:paraId="5F29FED3" w14:textId="77777777" w:rsidR="00F9690E" w:rsidRPr="0084378D" w:rsidRDefault="00F9690E" w:rsidP="00DF7697">
            <w:pPr>
              <w:rPr>
                <w:b/>
              </w:rPr>
            </w:pPr>
            <w:r w:rsidRPr="0084378D">
              <w:rPr>
                <w:b/>
              </w:rPr>
              <w:t>Airport Name</w:t>
            </w:r>
          </w:p>
        </w:tc>
        <w:tc>
          <w:tcPr>
            <w:tcW w:w="2409" w:type="dxa"/>
            <w:shd w:val="clear" w:color="auto" w:fill="C6D9F1" w:themeFill="text2" w:themeFillTint="33"/>
          </w:tcPr>
          <w:p w14:paraId="6921D9D7" w14:textId="77777777" w:rsidR="00F9690E" w:rsidRPr="0084378D" w:rsidRDefault="00F9690E" w:rsidP="00DF7697">
            <w:pPr>
              <w:rPr>
                <w:b/>
              </w:rPr>
            </w:pPr>
            <w:r w:rsidRPr="0084378D">
              <w:rPr>
                <w:b/>
              </w:rPr>
              <w:t>Coordinates</w:t>
            </w:r>
          </w:p>
        </w:tc>
        <w:tc>
          <w:tcPr>
            <w:tcW w:w="3119" w:type="dxa"/>
            <w:shd w:val="clear" w:color="auto" w:fill="C6D9F1" w:themeFill="text2" w:themeFillTint="33"/>
          </w:tcPr>
          <w:p w14:paraId="52AEEA3E" w14:textId="77777777" w:rsidR="00F9690E" w:rsidRPr="0084378D" w:rsidRDefault="00F9690E" w:rsidP="00DF7697">
            <w:pPr>
              <w:rPr>
                <w:b/>
              </w:rPr>
            </w:pPr>
            <w:r w:rsidRPr="0084378D">
              <w:rPr>
                <w:b/>
              </w:rPr>
              <w:t xml:space="preserve">Capacity </w:t>
            </w:r>
          </w:p>
        </w:tc>
        <w:tc>
          <w:tcPr>
            <w:tcW w:w="1825" w:type="dxa"/>
            <w:shd w:val="clear" w:color="auto" w:fill="C6D9F1" w:themeFill="text2" w:themeFillTint="33"/>
          </w:tcPr>
          <w:p w14:paraId="1B5D1DE6" w14:textId="77777777" w:rsidR="00F9690E" w:rsidRPr="0084378D" w:rsidRDefault="00F9690E" w:rsidP="00DF7697">
            <w:pPr>
              <w:rPr>
                <w:b/>
              </w:rPr>
            </w:pPr>
            <w:r w:rsidRPr="0084378D">
              <w:rPr>
                <w:b/>
              </w:rPr>
              <w:t xml:space="preserve">Runway </w:t>
            </w:r>
          </w:p>
        </w:tc>
      </w:tr>
      <w:tr w:rsidR="00F9690E" w:rsidRPr="0084378D" w14:paraId="04953691" w14:textId="77777777" w:rsidTr="00DF7697">
        <w:tc>
          <w:tcPr>
            <w:tcW w:w="9021" w:type="dxa"/>
            <w:gridSpan w:val="4"/>
            <w:shd w:val="clear" w:color="auto" w:fill="C6D9F1" w:themeFill="text2" w:themeFillTint="33"/>
          </w:tcPr>
          <w:p w14:paraId="49029EDC" w14:textId="77777777" w:rsidR="00F9690E" w:rsidRPr="0084378D" w:rsidRDefault="00F9690E" w:rsidP="00DF7697">
            <w:pPr>
              <w:jc w:val="center"/>
              <w:rPr>
                <w:b/>
              </w:rPr>
            </w:pPr>
            <w:r w:rsidRPr="0084378D">
              <w:rPr>
                <w:b/>
              </w:rPr>
              <w:t>Ambrym</w:t>
            </w:r>
          </w:p>
        </w:tc>
      </w:tr>
      <w:tr w:rsidR="00F9690E" w:rsidRPr="0084378D" w14:paraId="523E2DE8" w14:textId="77777777" w:rsidTr="00DF7697">
        <w:tc>
          <w:tcPr>
            <w:tcW w:w="1668" w:type="dxa"/>
            <w:shd w:val="clear" w:color="auto" w:fill="auto"/>
          </w:tcPr>
          <w:p w14:paraId="6B5B0794" w14:textId="77777777" w:rsidR="00F9690E" w:rsidRPr="0084378D" w:rsidRDefault="00F9690E" w:rsidP="00DF7697">
            <w:r w:rsidRPr="0084378D">
              <w:t>Craigcove</w:t>
            </w:r>
          </w:p>
          <w:p w14:paraId="1E3EADBB" w14:textId="77777777" w:rsidR="00F9690E" w:rsidRPr="0084378D" w:rsidRDefault="00F9690E" w:rsidP="00DF7697"/>
        </w:tc>
        <w:tc>
          <w:tcPr>
            <w:tcW w:w="2409" w:type="dxa"/>
            <w:shd w:val="clear" w:color="auto" w:fill="auto"/>
          </w:tcPr>
          <w:p w14:paraId="659BA73D" w14:textId="66B4AA87" w:rsidR="00F9690E" w:rsidRPr="0084378D" w:rsidRDefault="00F9690E" w:rsidP="00DF7697">
            <w:r w:rsidRPr="0084378D">
              <w:rPr>
                <w:b/>
              </w:rPr>
              <w:t>Lat</w:t>
            </w:r>
            <w:r w:rsidR="00CB1C72" w:rsidRPr="0084378D">
              <w:t xml:space="preserve"> S 16 08 </w:t>
            </w:r>
            <w:r w:rsidRPr="0084378D">
              <w:t xml:space="preserve">50 </w:t>
            </w:r>
          </w:p>
          <w:p w14:paraId="1F6BB3DE" w14:textId="77777777" w:rsidR="00F9690E" w:rsidRPr="0084378D" w:rsidRDefault="00F9690E" w:rsidP="00DF7697">
            <w:r w:rsidRPr="0084378D">
              <w:rPr>
                <w:b/>
              </w:rPr>
              <w:t xml:space="preserve">Long </w:t>
            </w:r>
            <w:r w:rsidRPr="0084378D">
              <w:t xml:space="preserve">E167 57 38   </w:t>
            </w:r>
          </w:p>
          <w:p w14:paraId="01E003EC" w14:textId="77777777" w:rsidR="00F9690E" w:rsidRPr="0084378D" w:rsidRDefault="00F9690E" w:rsidP="00DF7697">
            <w:pPr>
              <w:rPr>
                <w:b/>
              </w:rPr>
            </w:pPr>
          </w:p>
        </w:tc>
        <w:tc>
          <w:tcPr>
            <w:tcW w:w="3119" w:type="dxa"/>
            <w:shd w:val="clear" w:color="auto" w:fill="auto"/>
          </w:tcPr>
          <w:p w14:paraId="0A033806" w14:textId="77777777" w:rsidR="00F9690E" w:rsidRPr="0084378D" w:rsidRDefault="00F9690E" w:rsidP="00DF7697">
            <w:r w:rsidRPr="0084378D">
              <w:t>1200m x 28m</w:t>
            </w:r>
          </w:p>
          <w:p w14:paraId="3888F601" w14:textId="77777777" w:rsidR="00F9690E" w:rsidRPr="0084378D" w:rsidRDefault="00F9690E" w:rsidP="00DF7697">
            <w:r w:rsidRPr="0084378D">
              <w:t>Fly Tue, Thu, Sat, Sun</w:t>
            </w:r>
          </w:p>
          <w:p w14:paraId="79525B31" w14:textId="77777777" w:rsidR="00F9690E" w:rsidRPr="0084378D" w:rsidRDefault="00F9690E" w:rsidP="00DF7697">
            <w:r w:rsidRPr="0084378D">
              <w:t>Twin otter</w:t>
            </w:r>
          </w:p>
          <w:p w14:paraId="6B0E7B09" w14:textId="77777777" w:rsidR="00F9690E" w:rsidRPr="0084378D" w:rsidRDefault="00F9690E" w:rsidP="00DF7697">
            <w:pPr>
              <w:rPr>
                <w:b/>
              </w:rPr>
            </w:pPr>
          </w:p>
        </w:tc>
        <w:tc>
          <w:tcPr>
            <w:tcW w:w="1825" w:type="dxa"/>
            <w:shd w:val="clear" w:color="auto" w:fill="auto"/>
          </w:tcPr>
          <w:p w14:paraId="2592F884" w14:textId="77777777" w:rsidR="00F9690E" w:rsidRPr="0084378D" w:rsidRDefault="00F9690E" w:rsidP="00DF7697">
            <w:r w:rsidRPr="0084378D">
              <w:t>Asphalt</w:t>
            </w:r>
          </w:p>
          <w:p w14:paraId="12549754" w14:textId="77777777" w:rsidR="00F9690E" w:rsidRPr="0084378D" w:rsidRDefault="00F9690E" w:rsidP="00DF7697">
            <w:pPr>
              <w:rPr>
                <w:b/>
              </w:rPr>
            </w:pPr>
          </w:p>
        </w:tc>
      </w:tr>
      <w:tr w:rsidR="00F9690E" w:rsidRPr="0084378D" w14:paraId="48E7B6EC" w14:textId="77777777" w:rsidTr="00DF7697">
        <w:tc>
          <w:tcPr>
            <w:tcW w:w="1668" w:type="dxa"/>
            <w:shd w:val="clear" w:color="auto" w:fill="auto"/>
          </w:tcPr>
          <w:p w14:paraId="3674068E" w14:textId="77777777" w:rsidR="00F9690E" w:rsidRPr="0084378D" w:rsidRDefault="00F9690E" w:rsidP="00DF7697">
            <w:r w:rsidRPr="0084378D">
              <w:t>Ulei</w:t>
            </w:r>
          </w:p>
        </w:tc>
        <w:tc>
          <w:tcPr>
            <w:tcW w:w="2409" w:type="dxa"/>
            <w:shd w:val="clear" w:color="auto" w:fill="auto"/>
          </w:tcPr>
          <w:p w14:paraId="1C2C574C" w14:textId="77777777" w:rsidR="00F9690E" w:rsidRPr="0084378D" w:rsidRDefault="00F9690E" w:rsidP="00DF7697">
            <w:r w:rsidRPr="0084378D">
              <w:rPr>
                <w:b/>
              </w:rPr>
              <w:t>Lat</w:t>
            </w:r>
            <w:r w:rsidRPr="0084378D">
              <w:t xml:space="preserve"> S 16 20 00</w:t>
            </w:r>
          </w:p>
          <w:p w14:paraId="6C1DACB0" w14:textId="77777777" w:rsidR="00F9690E" w:rsidRPr="0084378D" w:rsidRDefault="00F9690E" w:rsidP="00DF7697">
            <w:r w:rsidRPr="0084378D">
              <w:rPr>
                <w:b/>
              </w:rPr>
              <w:t xml:space="preserve">Long </w:t>
            </w:r>
            <w:r w:rsidRPr="0084378D">
              <w:t xml:space="preserve">E168 17 40   </w:t>
            </w:r>
          </w:p>
          <w:p w14:paraId="4976D0FA" w14:textId="77777777" w:rsidR="00F9690E" w:rsidRPr="0084378D" w:rsidRDefault="00F9690E" w:rsidP="00DF7697">
            <w:pPr>
              <w:rPr>
                <w:b/>
              </w:rPr>
            </w:pPr>
          </w:p>
        </w:tc>
        <w:tc>
          <w:tcPr>
            <w:tcW w:w="3119" w:type="dxa"/>
            <w:shd w:val="clear" w:color="auto" w:fill="auto"/>
          </w:tcPr>
          <w:p w14:paraId="6E3BD62B" w14:textId="77777777" w:rsidR="00F9690E" w:rsidRPr="0084378D" w:rsidRDefault="00F9690E" w:rsidP="00DF7697">
            <w:r w:rsidRPr="0084378D">
              <w:t>850 x 22m</w:t>
            </w:r>
          </w:p>
          <w:p w14:paraId="0894172D" w14:textId="77777777" w:rsidR="00F9690E" w:rsidRPr="0084378D" w:rsidRDefault="00F9690E" w:rsidP="00DF7697">
            <w:r w:rsidRPr="0084378D">
              <w:t>Fly Mon, Fri</w:t>
            </w:r>
          </w:p>
          <w:p w14:paraId="3449CE06" w14:textId="77777777" w:rsidR="00F9690E" w:rsidRPr="0084378D" w:rsidRDefault="00F9690E" w:rsidP="00DF7697">
            <w:r w:rsidRPr="0084378D">
              <w:t>Twin otter, islander</w:t>
            </w:r>
          </w:p>
          <w:p w14:paraId="34D1C3CB" w14:textId="77777777" w:rsidR="00F9690E" w:rsidRPr="0084378D" w:rsidRDefault="00F9690E" w:rsidP="00DF7697"/>
        </w:tc>
        <w:tc>
          <w:tcPr>
            <w:tcW w:w="1825" w:type="dxa"/>
            <w:shd w:val="clear" w:color="auto" w:fill="auto"/>
          </w:tcPr>
          <w:p w14:paraId="6E5116F7" w14:textId="77777777" w:rsidR="00F9690E" w:rsidRPr="0084378D" w:rsidRDefault="00F9690E" w:rsidP="00DF7697">
            <w:r w:rsidRPr="0084378D">
              <w:t>Grass on volcanic ash</w:t>
            </w:r>
          </w:p>
          <w:p w14:paraId="37EAE1DD" w14:textId="77777777" w:rsidR="00F9690E" w:rsidRPr="0084378D" w:rsidRDefault="00F9690E" w:rsidP="00DF7697"/>
        </w:tc>
      </w:tr>
    </w:tbl>
    <w:p w14:paraId="35EC659A" w14:textId="77777777" w:rsidR="00F9690E" w:rsidRPr="0084378D" w:rsidRDefault="00F9690E" w:rsidP="00C10CAE"/>
    <w:p w14:paraId="091D28A0" w14:textId="3EAC468A" w:rsidR="007E4898" w:rsidRPr="0084378D" w:rsidRDefault="007E4898" w:rsidP="007E4898">
      <w:pPr>
        <w:pStyle w:val="Heading2"/>
        <w:rPr>
          <w:color w:val="auto"/>
        </w:rPr>
      </w:pPr>
      <w:r w:rsidRPr="0084378D">
        <w:rPr>
          <w:color w:val="auto"/>
        </w:rPr>
        <w:t>Sea transport</w:t>
      </w:r>
    </w:p>
    <w:p w14:paraId="2B7F369D" w14:textId="77777777" w:rsidR="009C7574" w:rsidRPr="0084378D" w:rsidRDefault="009C7574" w:rsidP="00C10CAE"/>
    <w:p w14:paraId="1ABD25EB" w14:textId="2A6DCBC0" w:rsidR="00E01150" w:rsidRPr="0084378D" w:rsidRDefault="00E01150" w:rsidP="00C10CAE">
      <w:r w:rsidRPr="0084378D">
        <w:t>The following ships service Ambrym</w:t>
      </w:r>
      <w:r w:rsidR="00D605C2" w:rsidRPr="0084378D">
        <w:t>.</w:t>
      </w:r>
    </w:p>
    <w:p w14:paraId="14916F76" w14:textId="77777777" w:rsidR="00D605C2" w:rsidRPr="0084378D" w:rsidRDefault="00D605C2" w:rsidP="00C10CAE"/>
    <w:p w14:paraId="10B8D1AD" w14:textId="5D960CAD" w:rsidR="006F54BC" w:rsidRPr="0084378D" w:rsidRDefault="006F54BC" w:rsidP="00C10CAE">
      <w:r w:rsidRPr="0084378D">
        <w:t>Big Sista</w:t>
      </w:r>
    </w:p>
    <w:p w14:paraId="1D50A17B" w14:textId="2DC21CC4" w:rsidR="006F54BC" w:rsidRPr="0084378D" w:rsidRDefault="006F54BC" w:rsidP="00C10CAE">
      <w:r w:rsidRPr="0084378D">
        <w:t>Vanuatu Cargo</w:t>
      </w:r>
    </w:p>
    <w:p w14:paraId="60712EE6" w14:textId="71211687" w:rsidR="006F54BC" w:rsidRPr="0084378D" w:rsidRDefault="006F54BC" w:rsidP="00C10CAE">
      <w:r w:rsidRPr="0084378D">
        <w:t>One People</w:t>
      </w:r>
    </w:p>
    <w:p w14:paraId="2C05A663" w14:textId="6FCCDCD5" w:rsidR="006C742D" w:rsidRPr="0084378D" w:rsidRDefault="006C742D" w:rsidP="00C10CAE">
      <w:r w:rsidRPr="0084378D">
        <w:t>Tina 1</w:t>
      </w:r>
    </w:p>
    <w:p w14:paraId="0B0D091F" w14:textId="3F3EDCCD" w:rsidR="00550363" w:rsidRPr="0084378D" w:rsidRDefault="00550363" w:rsidP="00C10CAE">
      <w:r w:rsidRPr="0084378D">
        <w:lastRenderedPageBreak/>
        <w:t>MV Freedom</w:t>
      </w:r>
      <w:r w:rsidR="00AD2F86" w:rsidRPr="0084378D">
        <w:t xml:space="preserve"> </w:t>
      </w:r>
    </w:p>
    <w:p w14:paraId="1AF4E9D0" w14:textId="6F48F44B" w:rsidR="00217E7B" w:rsidRPr="0084378D" w:rsidRDefault="00217E7B" w:rsidP="00C10CAE">
      <w:r w:rsidRPr="0084378D">
        <w:t xml:space="preserve">Island Claws </w:t>
      </w:r>
    </w:p>
    <w:p w14:paraId="42540EA1" w14:textId="77777777" w:rsidR="006F54BC" w:rsidRPr="0084378D" w:rsidRDefault="006F54BC" w:rsidP="00C10CAE"/>
    <w:p w14:paraId="296B9B57" w14:textId="64B34D26" w:rsidR="00773DD6" w:rsidRPr="0084378D" w:rsidRDefault="00773DD6" w:rsidP="00DE3974">
      <w:pPr>
        <w:pStyle w:val="Heading2"/>
        <w:rPr>
          <w:color w:val="auto"/>
        </w:rPr>
      </w:pPr>
      <w:r w:rsidRPr="0084378D">
        <w:rPr>
          <w:color w:val="auto"/>
        </w:rPr>
        <w:t>Ports</w:t>
      </w:r>
    </w:p>
    <w:p w14:paraId="4257A36E" w14:textId="77777777" w:rsidR="00DF7697" w:rsidRPr="0084378D" w:rsidRDefault="00DF7697" w:rsidP="00805D69"/>
    <w:tbl>
      <w:tblPr>
        <w:tblStyle w:val="TableGrid"/>
        <w:tblW w:w="0" w:type="auto"/>
        <w:tblLook w:val="04A0" w:firstRow="1" w:lastRow="0" w:firstColumn="1" w:lastColumn="0" w:noHBand="0" w:noVBand="1"/>
      </w:tblPr>
      <w:tblGrid>
        <w:gridCol w:w="2178"/>
        <w:gridCol w:w="3081"/>
        <w:gridCol w:w="3536"/>
      </w:tblGrid>
      <w:tr w:rsidR="006D2272" w:rsidRPr="0084378D" w14:paraId="55286D2A" w14:textId="77777777" w:rsidTr="00EF0A95">
        <w:tc>
          <w:tcPr>
            <w:tcW w:w="2235" w:type="dxa"/>
            <w:shd w:val="clear" w:color="auto" w:fill="8DB3E2" w:themeFill="text2" w:themeFillTint="66"/>
          </w:tcPr>
          <w:p w14:paraId="00555763" w14:textId="77777777" w:rsidR="006D2272" w:rsidRPr="0084378D" w:rsidRDefault="006D2272" w:rsidP="006D2272">
            <w:pPr>
              <w:rPr>
                <w:b/>
              </w:rPr>
            </w:pPr>
            <w:r w:rsidRPr="0084378D">
              <w:rPr>
                <w:b/>
              </w:rPr>
              <w:t>Port Name</w:t>
            </w:r>
          </w:p>
        </w:tc>
        <w:tc>
          <w:tcPr>
            <w:tcW w:w="3118" w:type="dxa"/>
            <w:shd w:val="clear" w:color="auto" w:fill="8DB3E2" w:themeFill="text2" w:themeFillTint="66"/>
          </w:tcPr>
          <w:p w14:paraId="65061959" w14:textId="77777777" w:rsidR="006D2272" w:rsidRPr="0084378D" w:rsidRDefault="006D2272" w:rsidP="006D2272">
            <w:pPr>
              <w:rPr>
                <w:b/>
              </w:rPr>
            </w:pPr>
            <w:r w:rsidRPr="0084378D">
              <w:rPr>
                <w:b/>
              </w:rPr>
              <w:t>Location/Coordinates</w:t>
            </w:r>
          </w:p>
        </w:tc>
        <w:tc>
          <w:tcPr>
            <w:tcW w:w="3668" w:type="dxa"/>
            <w:shd w:val="clear" w:color="auto" w:fill="8DB3E2" w:themeFill="text2" w:themeFillTint="66"/>
          </w:tcPr>
          <w:p w14:paraId="360767DE" w14:textId="77777777" w:rsidR="006D2272" w:rsidRPr="0084378D" w:rsidRDefault="006D2272" w:rsidP="006D2272">
            <w:pPr>
              <w:rPr>
                <w:b/>
              </w:rPr>
            </w:pPr>
            <w:r w:rsidRPr="0084378D">
              <w:rPr>
                <w:b/>
              </w:rPr>
              <w:t>Type</w:t>
            </w:r>
          </w:p>
        </w:tc>
      </w:tr>
      <w:tr w:rsidR="006D2272" w:rsidRPr="0084378D" w14:paraId="51746E59" w14:textId="77777777" w:rsidTr="006D2272">
        <w:tc>
          <w:tcPr>
            <w:tcW w:w="9021" w:type="dxa"/>
            <w:gridSpan w:val="3"/>
            <w:shd w:val="clear" w:color="auto" w:fill="8DB3E2" w:themeFill="text2" w:themeFillTint="66"/>
          </w:tcPr>
          <w:p w14:paraId="0AF0C2F9" w14:textId="72A6EFDC" w:rsidR="006D2272" w:rsidRPr="0084378D" w:rsidRDefault="006D2272" w:rsidP="006D2272">
            <w:pPr>
              <w:jc w:val="center"/>
              <w:rPr>
                <w:b/>
              </w:rPr>
            </w:pPr>
            <w:r w:rsidRPr="0084378D">
              <w:rPr>
                <w:b/>
              </w:rPr>
              <w:t>Ambrym</w:t>
            </w:r>
          </w:p>
        </w:tc>
      </w:tr>
      <w:tr w:rsidR="006D2272" w:rsidRPr="0084378D" w14:paraId="2A20B4AA" w14:textId="77777777" w:rsidTr="006D2272">
        <w:tc>
          <w:tcPr>
            <w:tcW w:w="2235" w:type="dxa"/>
          </w:tcPr>
          <w:p w14:paraId="7102D019" w14:textId="77777777" w:rsidR="006D2272" w:rsidRPr="0084378D" w:rsidRDefault="006D2272" w:rsidP="006D2272">
            <w:pPr>
              <w:tabs>
                <w:tab w:val="center" w:pos="4153"/>
                <w:tab w:val="right" w:pos="8306"/>
              </w:tabs>
            </w:pPr>
            <w:r w:rsidRPr="0084378D">
              <w:t>Craigcove</w:t>
            </w:r>
          </w:p>
          <w:p w14:paraId="525FD744" w14:textId="5DE06E99" w:rsidR="006D2272" w:rsidRPr="0084378D" w:rsidRDefault="00AD01C5" w:rsidP="006D2272">
            <w:pPr>
              <w:tabs>
                <w:tab w:val="center" w:pos="4153"/>
                <w:tab w:val="right" w:pos="8306"/>
              </w:tabs>
            </w:pPr>
            <w:r w:rsidRPr="0084378D">
              <w:t>(W</w:t>
            </w:r>
            <w:r w:rsidR="006D2272" w:rsidRPr="0084378D">
              <w:t>)</w:t>
            </w:r>
          </w:p>
        </w:tc>
        <w:tc>
          <w:tcPr>
            <w:tcW w:w="3118" w:type="dxa"/>
          </w:tcPr>
          <w:p w14:paraId="41D23F2B" w14:textId="77777777" w:rsidR="006D2272" w:rsidRPr="0084378D" w:rsidRDefault="006D2272" w:rsidP="006D2272">
            <w:pPr>
              <w:tabs>
                <w:tab w:val="center" w:pos="4153"/>
                <w:tab w:val="right" w:pos="8306"/>
              </w:tabs>
            </w:pPr>
            <w:r w:rsidRPr="0084378D">
              <w:t>16*03.56.69S</w:t>
            </w:r>
          </w:p>
          <w:p w14:paraId="39CE2AF0" w14:textId="77777777" w:rsidR="006D2272" w:rsidRPr="0084378D" w:rsidRDefault="006D2272" w:rsidP="006D2272">
            <w:pPr>
              <w:tabs>
                <w:tab w:val="center" w:pos="4153"/>
                <w:tab w:val="right" w:pos="8306"/>
              </w:tabs>
            </w:pPr>
            <w:r w:rsidRPr="0084378D">
              <w:t>167*223.36.72E</w:t>
            </w:r>
          </w:p>
        </w:tc>
        <w:tc>
          <w:tcPr>
            <w:tcW w:w="3668" w:type="dxa"/>
          </w:tcPr>
          <w:p w14:paraId="35521C9E" w14:textId="0D5A4948" w:rsidR="006D2272" w:rsidRPr="0084378D" w:rsidRDefault="006D2272" w:rsidP="006D2272">
            <w:pPr>
              <w:tabs>
                <w:tab w:val="center" w:pos="4153"/>
                <w:tab w:val="right" w:pos="8306"/>
              </w:tabs>
            </w:pPr>
            <w:r w:rsidRPr="0084378D">
              <w:t>landing on beach (wharf destroyed)</w:t>
            </w:r>
          </w:p>
        </w:tc>
      </w:tr>
      <w:tr w:rsidR="000702D2" w:rsidRPr="0084378D" w14:paraId="18CE6E26" w14:textId="77777777" w:rsidTr="006D2272">
        <w:tc>
          <w:tcPr>
            <w:tcW w:w="2235" w:type="dxa"/>
          </w:tcPr>
          <w:p w14:paraId="280302CD" w14:textId="0917F3C8" w:rsidR="000702D2" w:rsidRPr="0084378D" w:rsidRDefault="000702D2" w:rsidP="006D2272">
            <w:pPr>
              <w:tabs>
                <w:tab w:val="center" w:pos="4153"/>
                <w:tab w:val="right" w:pos="8306"/>
              </w:tabs>
            </w:pPr>
            <w:r w:rsidRPr="0084378D">
              <w:t>Ranon</w:t>
            </w:r>
            <w:r w:rsidR="00AD01C5" w:rsidRPr="0084378D">
              <w:t xml:space="preserve"> (NW)</w:t>
            </w:r>
          </w:p>
        </w:tc>
        <w:tc>
          <w:tcPr>
            <w:tcW w:w="3118" w:type="dxa"/>
          </w:tcPr>
          <w:p w14:paraId="168F3A2F" w14:textId="77777777" w:rsidR="000702D2" w:rsidRPr="0084378D" w:rsidRDefault="000702D2" w:rsidP="006D2272"/>
        </w:tc>
        <w:tc>
          <w:tcPr>
            <w:tcW w:w="3668" w:type="dxa"/>
          </w:tcPr>
          <w:p w14:paraId="0FB7CA09" w14:textId="223948FC" w:rsidR="000702D2" w:rsidRPr="0084378D" w:rsidRDefault="00AD01C5" w:rsidP="006D2272">
            <w:r w:rsidRPr="0084378D">
              <w:t>landing craft</w:t>
            </w:r>
          </w:p>
        </w:tc>
      </w:tr>
      <w:tr w:rsidR="000702D2" w:rsidRPr="0084378D" w14:paraId="350ECCC4" w14:textId="77777777" w:rsidTr="006D2272">
        <w:tc>
          <w:tcPr>
            <w:tcW w:w="2235" w:type="dxa"/>
          </w:tcPr>
          <w:p w14:paraId="59C4D6AE" w14:textId="5CDD6996" w:rsidR="000702D2" w:rsidRPr="0084378D" w:rsidRDefault="000702D2" w:rsidP="006D2272">
            <w:pPr>
              <w:tabs>
                <w:tab w:val="center" w:pos="4153"/>
                <w:tab w:val="right" w:pos="8306"/>
              </w:tabs>
            </w:pPr>
            <w:r w:rsidRPr="0084378D">
              <w:t>Baiap</w:t>
            </w:r>
            <w:r w:rsidR="00AD01C5" w:rsidRPr="0084378D">
              <w:t xml:space="preserve"> (W)</w:t>
            </w:r>
          </w:p>
        </w:tc>
        <w:tc>
          <w:tcPr>
            <w:tcW w:w="3118" w:type="dxa"/>
          </w:tcPr>
          <w:p w14:paraId="6F6CA893" w14:textId="77777777" w:rsidR="000702D2" w:rsidRPr="0084378D" w:rsidRDefault="000702D2" w:rsidP="006D2272"/>
        </w:tc>
        <w:tc>
          <w:tcPr>
            <w:tcW w:w="3668" w:type="dxa"/>
          </w:tcPr>
          <w:p w14:paraId="368C07AA" w14:textId="32E7F260" w:rsidR="000702D2" w:rsidRPr="0084378D" w:rsidRDefault="00AD01C5" w:rsidP="006D2272">
            <w:pPr>
              <w:tabs>
                <w:tab w:val="center" w:pos="4153"/>
                <w:tab w:val="right" w:pos="8306"/>
              </w:tabs>
            </w:pPr>
            <w:r w:rsidRPr="0084378D">
              <w:t>landing on beach</w:t>
            </w:r>
          </w:p>
        </w:tc>
      </w:tr>
      <w:tr w:rsidR="000702D2" w:rsidRPr="0084378D" w14:paraId="4FC6E342" w14:textId="77777777" w:rsidTr="006D2272">
        <w:tc>
          <w:tcPr>
            <w:tcW w:w="2235" w:type="dxa"/>
          </w:tcPr>
          <w:p w14:paraId="3B1F5ECA" w14:textId="3528998D" w:rsidR="000702D2" w:rsidRPr="0084378D" w:rsidRDefault="000702D2" w:rsidP="006D2272">
            <w:pPr>
              <w:tabs>
                <w:tab w:val="center" w:pos="4153"/>
                <w:tab w:val="right" w:pos="8306"/>
              </w:tabs>
            </w:pPr>
            <w:r w:rsidRPr="0084378D">
              <w:t>Port Vato</w:t>
            </w:r>
            <w:r w:rsidR="00AD01C5" w:rsidRPr="0084378D">
              <w:t xml:space="preserve"> (SW)</w:t>
            </w:r>
          </w:p>
        </w:tc>
        <w:tc>
          <w:tcPr>
            <w:tcW w:w="3118" w:type="dxa"/>
          </w:tcPr>
          <w:p w14:paraId="3D8430EB" w14:textId="77777777" w:rsidR="000702D2" w:rsidRPr="0084378D" w:rsidRDefault="000702D2" w:rsidP="006D2272"/>
        </w:tc>
        <w:tc>
          <w:tcPr>
            <w:tcW w:w="3668" w:type="dxa"/>
          </w:tcPr>
          <w:p w14:paraId="1355706E" w14:textId="01BE7499" w:rsidR="000702D2" w:rsidRPr="0084378D" w:rsidRDefault="00AD01C5" w:rsidP="006D2272">
            <w:pPr>
              <w:tabs>
                <w:tab w:val="center" w:pos="4153"/>
                <w:tab w:val="right" w:pos="8306"/>
              </w:tabs>
            </w:pPr>
            <w:r w:rsidRPr="0084378D">
              <w:t>landing on beach</w:t>
            </w:r>
          </w:p>
        </w:tc>
      </w:tr>
      <w:tr w:rsidR="000702D2" w:rsidRPr="0084378D" w14:paraId="605384AC" w14:textId="77777777" w:rsidTr="006D2272">
        <w:tc>
          <w:tcPr>
            <w:tcW w:w="2235" w:type="dxa"/>
          </w:tcPr>
          <w:p w14:paraId="3DA1B0F4" w14:textId="55DEBBF4" w:rsidR="000702D2" w:rsidRPr="0084378D" w:rsidRDefault="000702D2" w:rsidP="006D2272">
            <w:pPr>
              <w:tabs>
                <w:tab w:val="center" w:pos="4153"/>
                <w:tab w:val="right" w:pos="8306"/>
              </w:tabs>
            </w:pPr>
            <w:r w:rsidRPr="0084378D">
              <w:t>Taviak</w:t>
            </w:r>
            <w:r w:rsidR="00AD01C5" w:rsidRPr="0084378D">
              <w:t xml:space="preserve"> (SE)</w:t>
            </w:r>
          </w:p>
        </w:tc>
        <w:tc>
          <w:tcPr>
            <w:tcW w:w="3118" w:type="dxa"/>
          </w:tcPr>
          <w:p w14:paraId="7F0E63EB" w14:textId="77777777" w:rsidR="000702D2" w:rsidRPr="0084378D" w:rsidRDefault="000702D2" w:rsidP="006D2272"/>
        </w:tc>
        <w:tc>
          <w:tcPr>
            <w:tcW w:w="3668" w:type="dxa"/>
          </w:tcPr>
          <w:p w14:paraId="661C220F" w14:textId="1EA25D37" w:rsidR="000702D2" w:rsidRPr="0084378D" w:rsidRDefault="00AD01C5" w:rsidP="006D2272">
            <w:pPr>
              <w:tabs>
                <w:tab w:val="center" w:pos="4153"/>
                <w:tab w:val="right" w:pos="8306"/>
              </w:tabs>
            </w:pPr>
            <w:r w:rsidRPr="0084378D">
              <w:t>anchorage. (if seas permit)</w:t>
            </w:r>
          </w:p>
        </w:tc>
      </w:tr>
    </w:tbl>
    <w:p w14:paraId="11B0E3FE" w14:textId="77777777" w:rsidR="00773DD6" w:rsidRPr="0084378D" w:rsidRDefault="00773DD6" w:rsidP="00C10CAE"/>
    <w:p w14:paraId="7EE48F25" w14:textId="3F18FF5C" w:rsidR="00C10CAE" w:rsidRPr="0084378D" w:rsidRDefault="00A33089" w:rsidP="00DE3974">
      <w:pPr>
        <w:pStyle w:val="Heading2"/>
        <w:rPr>
          <w:color w:val="auto"/>
        </w:rPr>
      </w:pPr>
      <w:r w:rsidRPr="0084378D">
        <w:rPr>
          <w:color w:val="auto"/>
        </w:rPr>
        <w:t>Road transport</w:t>
      </w:r>
    </w:p>
    <w:p w14:paraId="503EAE89" w14:textId="77777777" w:rsidR="00805D69" w:rsidRPr="0084378D" w:rsidRDefault="00805D69" w:rsidP="00C10CAE"/>
    <w:p w14:paraId="0FBA9CEF" w14:textId="42C59442" w:rsidR="00805D69" w:rsidRPr="0084378D" w:rsidRDefault="00805D69" w:rsidP="00805D69">
      <w:r w:rsidRPr="0084378D">
        <w:t>Roads are in the North and West only. To transport goods to the South East you must unload at the West and banana boat across.</w:t>
      </w:r>
    </w:p>
    <w:p w14:paraId="0523242A" w14:textId="77777777" w:rsidR="00805D69" w:rsidRPr="0084378D" w:rsidRDefault="00805D69" w:rsidP="00805D69"/>
    <w:p w14:paraId="302F2099" w14:textId="778D1CCC" w:rsidR="00805D69" w:rsidRPr="0084378D" w:rsidRDefault="00805D69" w:rsidP="00805D69">
      <w:r w:rsidRPr="0084378D">
        <w:t>As there are no roads to South East Ambrym and there is no port, a big ship must be sent that can sit at anchorage so bana</w:t>
      </w:r>
      <w:r w:rsidR="00EF0A95">
        <w:t>na boats can offoad. If the sea</w:t>
      </w:r>
      <w:r w:rsidRPr="0084378D">
        <w:t xml:space="preserve"> </w:t>
      </w:r>
      <w:r w:rsidR="00EF0A95">
        <w:t>is</w:t>
      </w:r>
      <w:r w:rsidRPr="0084378D">
        <w:t xml:space="preserve"> too rough to </w:t>
      </w:r>
      <w:proofErr w:type="gramStart"/>
      <w:r w:rsidRPr="0084378D">
        <w:t>offload</w:t>
      </w:r>
      <w:proofErr w:type="gramEnd"/>
      <w:r w:rsidRPr="0084378D">
        <w:t xml:space="preserve"> then the only option to get supplies to the South East is helicopter. It can land on the runway. </w:t>
      </w:r>
    </w:p>
    <w:p w14:paraId="30D56EC9" w14:textId="77777777" w:rsidR="00805D69" w:rsidRPr="0084378D" w:rsidRDefault="00805D69" w:rsidP="00805D69"/>
    <w:p w14:paraId="54B5479C" w14:textId="65DCDFEF" w:rsidR="00773DD6" w:rsidRPr="0084378D" w:rsidRDefault="00CF1FAC" w:rsidP="00C10CAE">
      <w:r w:rsidRPr="0084378D">
        <w:t>North roads are only accessible by 4WD in the wet season</w:t>
      </w:r>
      <w:r w:rsidR="00773DD6" w:rsidRPr="0084378D">
        <w:t xml:space="preserve">. </w:t>
      </w:r>
      <w:r w:rsidRPr="0084378D">
        <w:t>Trade winds blow volcanic ash across the west of the island. After heavy rains, the roads on the west side cannot be used as the ground is too soft from the ash. Banana boat transport is generally required in wet season for the West.</w:t>
      </w:r>
      <w:r w:rsidR="00773DD6" w:rsidRPr="0084378D">
        <w:t xml:space="preserve"> </w:t>
      </w:r>
    </w:p>
    <w:p w14:paraId="5D3C2F17" w14:textId="77777777" w:rsidR="00626F26" w:rsidRPr="0084378D" w:rsidRDefault="00626F26" w:rsidP="00C10CAE"/>
    <w:p w14:paraId="66816AD3" w14:textId="35C6ADF7" w:rsidR="00185F57" w:rsidRPr="0084378D" w:rsidRDefault="00185F57" w:rsidP="00C10CAE">
      <w:pPr>
        <w:rPr>
          <w:b/>
        </w:rPr>
      </w:pPr>
      <w:r w:rsidRPr="0084378D">
        <w:rPr>
          <w:b/>
        </w:rPr>
        <w:t>Communications</w:t>
      </w:r>
    </w:p>
    <w:p w14:paraId="0DEC1AA4" w14:textId="10A0E0D1" w:rsidR="00185F57" w:rsidRPr="0084378D" w:rsidRDefault="00185F57" w:rsidP="00C10CAE">
      <w:r w:rsidRPr="0084378D">
        <w:t>Digicel and TVL are present on Ambrym. Reception in the North is not good.</w:t>
      </w:r>
    </w:p>
    <w:p w14:paraId="7693E677" w14:textId="51B5E295" w:rsidR="006A789F" w:rsidRPr="0084378D" w:rsidRDefault="000A001E" w:rsidP="006A789F">
      <w:r w:rsidRPr="0084378D">
        <w:rPr>
          <w:noProof/>
        </w:rPr>
        <w:lastRenderedPageBreak/>
        <w:drawing>
          <wp:inline distT="0" distB="0" distL="0" distR="0" wp14:anchorId="49C25408" wp14:editId="1398D418">
            <wp:extent cx="5591175" cy="33724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brym-aerial1.jpg"/>
                    <pic:cNvPicPr/>
                  </pic:nvPicPr>
                  <pic:blipFill>
                    <a:blip r:embed="rId24">
                      <a:extLst>
                        <a:ext uri="{28A0092B-C50C-407E-A947-70E740481C1C}">
                          <a14:useLocalDpi xmlns:a14="http://schemas.microsoft.com/office/drawing/2010/main" val="0"/>
                        </a:ext>
                      </a:extLst>
                    </a:blip>
                    <a:stretch>
                      <a:fillRect/>
                    </a:stretch>
                  </pic:blipFill>
                  <pic:spPr>
                    <a:xfrm>
                      <a:off x="0" y="0"/>
                      <a:ext cx="5591175" cy="3372485"/>
                    </a:xfrm>
                    <a:prstGeom prst="rect">
                      <a:avLst/>
                    </a:prstGeom>
                  </pic:spPr>
                </pic:pic>
              </a:graphicData>
            </a:graphic>
          </wp:inline>
        </w:drawing>
      </w:r>
    </w:p>
    <w:p w14:paraId="690D4A93" w14:textId="262A6855" w:rsidR="000A001E" w:rsidRPr="0084378D" w:rsidRDefault="000A001E" w:rsidP="006A789F">
      <w:r w:rsidRPr="0084378D">
        <w:rPr>
          <w:noProof/>
        </w:rPr>
        <w:drawing>
          <wp:inline distT="0" distB="0" distL="0" distR="0" wp14:anchorId="43F15D5F" wp14:editId="639A514F">
            <wp:extent cx="5591175" cy="41719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brym volcano.jpg"/>
                    <pic:cNvPicPr/>
                  </pic:nvPicPr>
                  <pic:blipFill>
                    <a:blip r:embed="rId25">
                      <a:extLst>
                        <a:ext uri="{28A0092B-C50C-407E-A947-70E740481C1C}">
                          <a14:useLocalDpi xmlns:a14="http://schemas.microsoft.com/office/drawing/2010/main" val="0"/>
                        </a:ext>
                      </a:extLst>
                    </a:blip>
                    <a:stretch>
                      <a:fillRect/>
                    </a:stretch>
                  </pic:blipFill>
                  <pic:spPr>
                    <a:xfrm>
                      <a:off x="0" y="0"/>
                      <a:ext cx="5591175" cy="4171950"/>
                    </a:xfrm>
                    <a:prstGeom prst="rect">
                      <a:avLst/>
                    </a:prstGeom>
                  </pic:spPr>
                </pic:pic>
              </a:graphicData>
            </a:graphic>
          </wp:inline>
        </w:drawing>
      </w:r>
    </w:p>
    <w:p w14:paraId="462D5092" w14:textId="0FE25FF5" w:rsidR="00197641" w:rsidRPr="0084378D" w:rsidRDefault="00197641" w:rsidP="00C10CAE"/>
    <w:p w14:paraId="21548145" w14:textId="549F00DC" w:rsidR="00C10CAE" w:rsidRPr="0084378D" w:rsidRDefault="006520BE" w:rsidP="00C10CAE">
      <w:r w:rsidRPr="0084378D">
        <w:t>Photo</w:t>
      </w:r>
      <w:r w:rsidR="000A001E" w:rsidRPr="0084378D">
        <w:t>s</w:t>
      </w:r>
      <w:r w:rsidRPr="0084378D">
        <w:t xml:space="preserve">: </w:t>
      </w:r>
      <w:r w:rsidR="00D82295" w:rsidRPr="0084378D">
        <w:t xml:space="preserve">Images </w:t>
      </w:r>
      <w:r w:rsidR="006F1FF9" w:rsidRPr="0084378D">
        <w:t>depict</w:t>
      </w:r>
      <w:r w:rsidR="00D82295" w:rsidRPr="0084378D">
        <w:t>ing</w:t>
      </w:r>
      <w:r w:rsidR="00035C24" w:rsidRPr="0084378D">
        <w:t xml:space="preserve"> the nature of the volcano</w:t>
      </w:r>
      <w:r w:rsidRPr="0084378D">
        <w:t>s</w:t>
      </w:r>
      <w:r w:rsidR="000A001E" w:rsidRPr="0084378D">
        <w:t xml:space="preserve"> within the caldera on Ambrym</w:t>
      </w:r>
      <w:r w:rsidR="00D82295" w:rsidRPr="0084378D">
        <w:t xml:space="preserve"> at level 2</w:t>
      </w:r>
      <w:r w:rsidRPr="0084378D">
        <w:t>.</w:t>
      </w:r>
    </w:p>
    <w:p w14:paraId="6C5988D3" w14:textId="77777777" w:rsidR="006520BE" w:rsidRPr="0084378D" w:rsidRDefault="006520BE" w:rsidP="00C10CAE"/>
    <w:p w14:paraId="41E2F971" w14:textId="4DD0FD83" w:rsidR="006520BE" w:rsidRPr="0084378D" w:rsidRDefault="006520BE" w:rsidP="00C10CAE">
      <w:r w:rsidRPr="0084378D">
        <w:t xml:space="preserve">Both volcanoes are at Activity level 2. The volcanic activity is likely to remain at the same level for a while but could increase from any of the active craters of Benbow and Marum </w:t>
      </w:r>
      <w:r w:rsidRPr="0084378D">
        <w:lastRenderedPageBreak/>
        <w:t xml:space="preserve">(including Maben-Mbwelesu, Niri-Mbwelesu and Mbwelesu). The area of risk </w:t>
      </w:r>
      <w:r w:rsidR="00881452" w:rsidRPr="0084378D">
        <w:t xml:space="preserve">currently </w:t>
      </w:r>
      <w:r w:rsidRPr="0084378D">
        <w:t>remains in the caldera.</w:t>
      </w:r>
    </w:p>
    <w:p w14:paraId="1A918566" w14:textId="77777777" w:rsidR="006520BE" w:rsidRPr="0084378D" w:rsidRDefault="006520BE" w:rsidP="00C10CAE"/>
    <w:p w14:paraId="5BB75865" w14:textId="073EC181" w:rsidR="006520BE" w:rsidRPr="0084378D" w:rsidRDefault="006520BE" w:rsidP="00C10CAE">
      <w:r w:rsidRPr="0084378D">
        <w:t xml:space="preserve">For up to date information contact Geohazards office at the Vanuatu Meteorology and Geohazards Department, telephone 24686 or email </w:t>
      </w:r>
      <w:hyperlink r:id="rId26" w:history="1">
        <w:r w:rsidR="00DF55BD" w:rsidRPr="0084378D">
          <w:rPr>
            <w:rStyle w:val="Hyperlink"/>
          </w:rPr>
          <w:t>geohazards@meteo.gov.vu</w:t>
        </w:r>
      </w:hyperlink>
      <w:r w:rsidR="00DF55BD" w:rsidRPr="0084378D">
        <w:t xml:space="preserve"> Website </w:t>
      </w:r>
      <w:hyperlink r:id="rId27" w:history="1">
        <w:r w:rsidR="00DF55BD" w:rsidRPr="0084378D">
          <w:rPr>
            <w:rStyle w:val="Hyperlink"/>
          </w:rPr>
          <w:t>http://www.geohazards.gov.vu/index.php/hazards-updated-events/volcano-alert-status/223-bulletin-nd1-ambrym-activity</w:t>
        </w:r>
      </w:hyperlink>
      <w:r w:rsidR="00DF55BD" w:rsidRPr="0084378D">
        <w:t xml:space="preserve"> </w:t>
      </w:r>
    </w:p>
    <w:p w14:paraId="05C1CD53" w14:textId="48ECF4BE" w:rsidR="006A789F" w:rsidRPr="0084378D" w:rsidRDefault="006A789F" w:rsidP="00C10CAE"/>
    <w:p w14:paraId="41EFED3D" w14:textId="2C6D0757" w:rsidR="00C10CAE" w:rsidRPr="0084378D" w:rsidRDefault="00C10CAE" w:rsidP="00C10CAE">
      <w:pPr>
        <w:pStyle w:val="Heading1"/>
      </w:pPr>
      <w:r w:rsidRPr="0084378D">
        <w:t>Paama</w:t>
      </w:r>
    </w:p>
    <w:p w14:paraId="1F82A832" w14:textId="637CC75D" w:rsidR="00DA7747" w:rsidRPr="0084378D" w:rsidRDefault="00DA7747" w:rsidP="005C3B8B">
      <w:r w:rsidRPr="0084378D">
        <w:t>There are few roads and few trucks on Paama. Distribution must be by sea. If seas are too rough to land, helicopter distribution from ship will be necessary. Landing spots are available at the airport, Liro, and Lakelai.</w:t>
      </w:r>
    </w:p>
    <w:p w14:paraId="0B76B14E" w14:textId="77777777" w:rsidR="00DA7747" w:rsidRPr="0084378D" w:rsidRDefault="00DA7747" w:rsidP="005C3B8B"/>
    <w:p w14:paraId="74F6CF3E" w14:textId="3B79745C" w:rsidR="005C3B8B" w:rsidRPr="0084378D" w:rsidRDefault="005C3B8B" w:rsidP="005C3B8B">
      <w:r w:rsidRPr="0084378D">
        <w:t>The community centre is based in Liro. There is a health centre and area secretary are based there.</w:t>
      </w:r>
    </w:p>
    <w:p w14:paraId="59C05A9D" w14:textId="7F1801CB" w:rsidR="00BA7741" w:rsidRPr="0084378D" w:rsidRDefault="00BA7741" w:rsidP="00BA7741">
      <w:r w:rsidRPr="0084378D">
        <w:rPr>
          <w:noProof/>
        </w:rPr>
        <w:drawing>
          <wp:inline distT="0" distB="0" distL="0" distR="0" wp14:anchorId="5709BB3C" wp14:editId="58F8BF61">
            <wp:extent cx="6301191" cy="4459139"/>
            <wp:effectExtent l="0" t="0" r="0"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ama.png"/>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301800" cy="4459570"/>
                    </a:xfrm>
                    <a:prstGeom prst="rect">
                      <a:avLst/>
                    </a:prstGeom>
                  </pic:spPr>
                </pic:pic>
              </a:graphicData>
            </a:graphic>
          </wp:inline>
        </w:drawing>
      </w:r>
    </w:p>
    <w:p w14:paraId="31881BDC" w14:textId="779B3AA9" w:rsidR="00F9690E" w:rsidRPr="0084378D" w:rsidRDefault="00F9690E" w:rsidP="00BA7741">
      <w:pPr>
        <w:pStyle w:val="Heading2"/>
        <w:rPr>
          <w:color w:val="auto"/>
        </w:rPr>
      </w:pPr>
      <w:r w:rsidRPr="0084378D">
        <w:rPr>
          <w:color w:val="auto"/>
        </w:rPr>
        <w:t>Air Transport</w:t>
      </w:r>
    </w:p>
    <w:p w14:paraId="79F7BCD0" w14:textId="77777777" w:rsidR="00056E28" w:rsidRPr="0084378D" w:rsidRDefault="00056E28" w:rsidP="00056E28"/>
    <w:p w14:paraId="30136004" w14:textId="1AF051D1" w:rsidR="00056E28" w:rsidRPr="0084378D" w:rsidRDefault="00056E28" w:rsidP="00056E28">
      <w:r w:rsidRPr="0084378D">
        <w:t>Air Vanuatu and Belair service the island, however Belair will cancel their schedule</w:t>
      </w:r>
      <w:r w:rsidR="00EF0A95">
        <w:t xml:space="preserve"> flight if they have less than five</w:t>
      </w:r>
      <w:r w:rsidRPr="0084378D">
        <w:t xml:space="preserve"> passengers on </w:t>
      </w:r>
      <w:proofErr w:type="gramStart"/>
      <w:r w:rsidRPr="0084378D">
        <w:t>the  Malampa</w:t>
      </w:r>
      <w:proofErr w:type="gramEnd"/>
      <w:r w:rsidRPr="0084378D">
        <w:t xml:space="preserve"> run.</w:t>
      </w:r>
    </w:p>
    <w:p w14:paraId="725DC86F" w14:textId="77777777" w:rsidR="00056E28" w:rsidRPr="0084378D" w:rsidRDefault="00056E28" w:rsidP="00056E28"/>
    <w:p w14:paraId="499780D8" w14:textId="16634917" w:rsidR="00056E28" w:rsidRPr="0084378D" w:rsidRDefault="00056E28" w:rsidP="00056E28">
      <w:r w:rsidRPr="0084378D">
        <w:lastRenderedPageBreak/>
        <w:t>The airstrip can be very difficult and dangerous to land on as it is a small runway and the winds can be unpredictable around the mountains.</w:t>
      </w:r>
    </w:p>
    <w:p w14:paraId="4417A276" w14:textId="77777777" w:rsidR="00BA7741" w:rsidRPr="0084378D" w:rsidRDefault="00BA7741" w:rsidP="00E221A2"/>
    <w:tbl>
      <w:tblPr>
        <w:tblStyle w:val="TableGrid"/>
        <w:tblW w:w="0" w:type="auto"/>
        <w:tblLook w:val="04A0" w:firstRow="1" w:lastRow="0" w:firstColumn="1" w:lastColumn="0" w:noHBand="0" w:noVBand="1"/>
      </w:tblPr>
      <w:tblGrid>
        <w:gridCol w:w="1633"/>
        <w:gridCol w:w="2360"/>
        <w:gridCol w:w="3016"/>
        <w:gridCol w:w="1786"/>
      </w:tblGrid>
      <w:tr w:rsidR="00F9690E" w:rsidRPr="0084378D" w14:paraId="3D3F85E0" w14:textId="77777777" w:rsidTr="00EF0A95">
        <w:tc>
          <w:tcPr>
            <w:tcW w:w="1668" w:type="dxa"/>
            <w:shd w:val="clear" w:color="auto" w:fill="C6D9F1" w:themeFill="text2" w:themeFillTint="33"/>
          </w:tcPr>
          <w:p w14:paraId="5A98973F" w14:textId="77777777" w:rsidR="00F9690E" w:rsidRPr="0084378D" w:rsidRDefault="00F9690E" w:rsidP="00DF7697">
            <w:pPr>
              <w:rPr>
                <w:b/>
              </w:rPr>
            </w:pPr>
            <w:r w:rsidRPr="0084378D">
              <w:rPr>
                <w:b/>
              </w:rPr>
              <w:t>Airport Name</w:t>
            </w:r>
          </w:p>
        </w:tc>
        <w:tc>
          <w:tcPr>
            <w:tcW w:w="2409" w:type="dxa"/>
            <w:shd w:val="clear" w:color="auto" w:fill="C6D9F1" w:themeFill="text2" w:themeFillTint="33"/>
          </w:tcPr>
          <w:p w14:paraId="2AEF3C81" w14:textId="77777777" w:rsidR="00F9690E" w:rsidRPr="0084378D" w:rsidRDefault="00F9690E" w:rsidP="00DF7697">
            <w:pPr>
              <w:rPr>
                <w:b/>
              </w:rPr>
            </w:pPr>
            <w:r w:rsidRPr="0084378D">
              <w:rPr>
                <w:b/>
              </w:rPr>
              <w:t>Coordinates</w:t>
            </w:r>
          </w:p>
        </w:tc>
        <w:tc>
          <w:tcPr>
            <w:tcW w:w="3119" w:type="dxa"/>
            <w:shd w:val="clear" w:color="auto" w:fill="C6D9F1" w:themeFill="text2" w:themeFillTint="33"/>
          </w:tcPr>
          <w:p w14:paraId="36F0FAEE" w14:textId="77777777" w:rsidR="00F9690E" w:rsidRPr="0084378D" w:rsidRDefault="00F9690E" w:rsidP="00DF7697">
            <w:pPr>
              <w:rPr>
                <w:b/>
              </w:rPr>
            </w:pPr>
            <w:r w:rsidRPr="0084378D">
              <w:rPr>
                <w:b/>
              </w:rPr>
              <w:t xml:space="preserve">Capacity </w:t>
            </w:r>
          </w:p>
        </w:tc>
        <w:tc>
          <w:tcPr>
            <w:tcW w:w="1825" w:type="dxa"/>
            <w:shd w:val="clear" w:color="auto" w:fill="C6D9F1" w:themeFill="text2" w:themeFillTint="33"/>
          </w:tcPr>
          <w:p w14:paraId="55D73CAC" w14:textId="77777777" w:rsidR="00F9690E" w:rsidRPr="0084378D" w:rsidRDefault="00F9690E" w:rsidP="00DF7697">
            <w:pPr>
              <w:rPr>
                <w:b/>
              </w:rPr>
            </w:pPr>
            <w:r w:rsidRPr="0084378D">
              <w:rPr>
                <w:b/>
              </w:rPr>
              <w:t xml:space="preserve">Runway </w:t>
            </w:r>
          </w:p>
        </w:tc>
      </w:tr>
      <w:tr w:rsidR="00F9690E" w:rsidRPr="0084378D" w14:paraId="00D16667" w14:textId="77777777" w:rsidTr="00DF7697">
        <w:tc>
          <w:tcPr>
            <w:tcW w:w="9021" w:type="dxa"/>
            <w:gridSpan w:val="4"/>
            <w:shd w:val="clear" w:color="auto" w:fill="C6D9F1" w:themeFill="text2" w:themeFillTint="33"/>
          </w:tcPr>
          <w:p w14:paraId="722B43B5" w14:textId="77777777" w:rsidR="00F9690E" w:rsidRPr="0084378D" w:rsidRDefault="00F9690E" w:rsidP="00DF7697">
            <w:pPr>
              <w:jc w:val="center"/>
              <w:rPr>
                <w:b/>
              </w:rPr>
            </w:pPr>
            <w:r w:rsidRPr="0084378D">
              <w:rPr>
                <w:b/>
              </w:rPr>
              <w:t>Paama</w:t>
            </w:r>
          </w:p>
        </w:tc>
      </w:tr>
      <w:tr w:rsidR="00F9690E" w:rsidRPr="0084378D" w14:paraId="6AD87655" w14:textId="77777777" w:rsidTr="00DF7697">
        <w:tc>
          <w:tcPr>
            <w:tcW w:w="1668" w:type="dxa"/>
            <w:shd w:val="clear" w:color="auto" w:fill="auto"/>
          </w:tcPr>
          <w:p w14:paraId="7C522367" w14:textId="6A2B3DB7" w:rsidR="00F9690E" w:rsidRPr="0084378D" w:rsidRDefault="008A0698" w:rsidP="00DF7697">
            <w:pPr>
              <w:tabs>
                <w:tab w:val="center" w:pos="4153"/>
                <w:tab w:val="right" w:pos="8306"/>
              </w:tabs>
            </w:pPr>
            <w:r w:rsidRPr="0084378D">
              <w:t>Paama (aka</w:t>
            </w:r>
            <w:r w:rsidR="0006426A" w:rsidRPr="0084378D">
              <w:t xml:space="preserve"> </w:t>
            </w:r>
            <w:r w:rsidR="00F9690E" w:rsidRPr="0084378D">
              <w:t>Tavie</w:t>
            </w:r>
            <w:r w:rsidR="0006426A" w:rsidRPr="0084378D">
              <w:t>)</w:t>
            </w:r>
          </w:p>
        </w:tc>
        <w:tc>
          <w:tcPr>
            <w:tcW w:w="2409" w:type="dxa"/>
            <w:shd w:val="clear" w:color="auto" w:fill="auto"/>
          </w:tcPr>
          <w:p w14:paraId="76252A24" w14:textId="77777777" w:rsidR="00F9690E" w:rsidRPr="0084378D" w:rsidRDefault="00F9690E" w:rsidP="00DF7697">
            <w:pPr>
              <w:rPr>
                <w:sz w:val="20"/>
                <w:szCs w:val="20"/>
              </w:rPr>
            </w:pPr>
            <w:r w:rsidRPr="0084378D">
              <w:rPr>
                <w:b/>
                <w:sz w:val="20"/>
                <w:szCs w:val="20"/>
              </w:rPr>
              <w:t>Lat</w:t>
            </w:r>
            <w:r w:rsidRPr="0084378D">
              <w:rPr>
                <w:sz w:val="20"/>
                <w:szCs w:val="20"/>
              </w:rPr>
              <w:t xml:space="preserve"> S </w:t>
            </w:r>
            <w:proofErr w:type="gramStart"/>
            <w:r w:rsidRPr="0084378D">
              <w:rPr>
                <w:sz w:val="20"/>
                <w:szCs w:val="20"/>
              </w:rPr>
              <w:t>16  25</w:t>
            </w:r>
            <w:proofErr w:type="gramEnd"/>
            <w:r w:rsidRPr="0084378D">
              <w:rPr>
                <w:sz w:val="20"/>
                <w:szCs w:val="20"/>
              </w:rPr>
              <w:t xml:space="preserve"> 55 </w:t>
            </w:r>
          </w:p>
          <w:p w14:paraId="0ACE98E6" w14:textId="77777777" w:rsidR="00F9690E" w:rsidRPr="0084378D" w:rsidRDefault="00F9690E" w:rsidP="00DF7697">
            <w:pPr>
              <w:tabs>
                <w:tab w:val="center" w:pos="4153"/>
                <w:tab w:val="right" w:pos="8306"/>
              </w:tabs>
            </w:pPr>
            <w:r w:rsidRPr="0084378D">
              <w:rPr>
                <w:b/>
                <w:sz w:val="20"/>
                <w:szCs w:val="20"/>
              </w:rPr>
              <w:t>Long E</w:t>
            </w:r>
            <w:r w:rsidRPr="0084378D">
              <w:rPr>
                <w:sz w:val="20"/>
                <w:szCs w:val="20"/>
              </w:rPr>
              <w:t>168 14 07</w:t>
            </w:r>
          </w:p>
          <w:p w14:paraId="32CC5FBC" w14:textId="77777777" w:rsidR="00F9690E" w:rsidRPr="0084378D" w:rsidRDefault="00F9690E" w:rsidP="00DF7697">
            <w:pPr>
              <w:rPr>
                <w:b/>
              </w:rPr>
            </w:pPr>
          </w:p>
        </w:tc>
        <w:tc>
          <w:tcPr>
            <w:tcW w:w="3119" w:type="dxa"/>
            <w:shd w:val="clear" w:color="auto" w:fill="auto"/>
          </w:tcPr>
          <w:p w14:paraId="65818144" w14:textId="77777777" w:rsidR="00F9690E" w:rsidRPr="0084378D" w:rsidRDefault="00F9690E" w:rsidP="00DF7697">
            <w:pPr>
              <w:tabs>
                <w:tab w:val="center" w:pos="4153"/>
                <w:tab w:val="right" w:pos="8306"/>
              </w:tabs>
            </w:pPr>
            <w:r w:rsidRPr="0084378D">
              <w:t>705m x 30m</w:t>
            </w:r>
          </w:p>
          <w:p w14:paraId="344902F8" w14:textId="77777777" w:rsidR="00F9690E" w:rsidRPr="0084378D" w:rsidRDefault="00F9690E" w:rsidP="00DF7697">
            <w:pPr>
              <w:tabs>
                <w:tab w:val="center" w:pos="4153"/>
                <w:tab w:val="right" w:pos="8306"/>
              </w:tabs>
            </w:pPr>
            <w:r w:rsidRPr="0084378D">
              <w:t>Fly Tue, Sun</w:t>
            </w:r>
          </w:p>
          <w:p w14:paraId="7003A1D5" w14:textId="77777777" w:rsidR="00F9690E" w:rsidRPr="0084378D" w:rsidRDefault="00F9690E" w:rsidP="00DF7697">
            <w:pPr>
              <w:tabs>
                <w:tab w:val="center" w:pos="4153"/>
                <w:tab w:val="right" w:pos="8306"/>
              </w:tabs>
            </w:pPr>
            <w:r w:rsidRPr="0084378D">
              <w:t>Y12 only</w:t>
            </w:r>
          </w:p>
          <w:p w14:paraId="56645BFE" w14:textId="77777777" w:rsidR="00F9690E" w:rsidRPr="0084378D" w:rsidRDefault="00F9690E" w:rsidP="00DF7697">
            <w:pPr>
              <w:rPr>
                <w:b/>
              </w:rPr>
            </w:pPr>
          </w:p>
        </w:tc>
        <w:tc>
          <w:tcPr>
            <w:tcW w:w="1825" w:type="dxa"/>
            <w:shd w:val="clear" w:color="auto" w:fill="auto"/>
          </w:tcPr>
          <w:p w14:paraId="632A039A" w14:textId="77777777" w:rsidR="00F9690E" w:rsidRPr="0084378D" w:rsidRDefault="00F9690E" w:rsidP="00DF7697">
            <w:pPr>
              <w:tabs>
                <w:tab w:val="center" w:pos="4153"/>
                <w:tab w:val="right" w:pos="8306"/>
              </w:tabs>
            </w:pPr>
            <w:r w:rsidRPr="0084378D">
              <w:t>Grass on soil</w:t>
            </w:r>
          </w:p>
          <w:p w14:paraId="5DD90D1A" w14:textId="77777777" w:rsidR="00F9690E" w:rsidRPr="0084378D" w:rsidRDefault="00F9690E" w:rsidP="00DF7697">
            <w:pPr>
              <w:rPr>
                <w:b/>
              </w:rPr>
            </w:pPr>
          </w:p>
        </w:tc>
      </w:tr>
    </w:tbl>
    <w:p w14:paraId="4DA19CDD" w14:textId="65B69582" w:rsidR="00F9690E" w:rsidRPr="0084378D" w:rsidRDefault="009C7AC4" w:rsidP="009C7AC4">
      <w:pPr>
        <w:pStyle w:val="Heading2"/>
        <w:rPr>
          <w:color w:val="auto"/>
        </w:rPr>
      </w:pPr>
      <w:r w:rsidRPr="0084378D">
        <w:rPr>
          <w:color w:val="auto"/>
        </w:rPr>
        <w:t>Sea Transport</w:t>
      </w:r>
    </w:p>
    <w:p w14:paraId="0700735E" w14:textId="77777777" w:rsidR="009C7AC4" w:rsidRPr="0084378D" w:rsidRDefault="009C7AC4" w:rsidP="00E221A2"/>
    <w:p w14:paraId="0CF2671C" w14:textId="6C797867" w:rsidR="00550363" w:rsidRPr="0084378D" w:rsidRDefault="00550363" w:rsidP="00E221A2">
      <w:r w:rsidRPr="0084378D">
        <w:t>Big Sista</w:t>
      </w:r>
    </w:p>
    <w:p w14:paraId="2634B195" w14:textId="2F4779C0" w:rsidR="00E5783B" w:rsidRPr="0084378D" w:rsidRDefault="00E5783B" w:rsidP="00E221A2">
      <w:r w:rsidRPr="0084378D">
        <w:t>MV Brooklyn</w:t>
      </w:r>
    </w:p>
    <w:p w14:paraId="09D41167" w14:textId="244612AF" w:rsidR="00550363" w:rsidRPr="0084378D" w:rsidRDefault="00E5783B" w:rsidP="00E221A2">
      <w:r w:rsidRPr="0084378D">
        <w:t>LC</w:t>
      </w:r>
      <w:r w:rsidR="00550363" w:rsidRPr="0084378D">
        <w:t xml:space="preserve"> Freedom.</w:t>
      </w:r>
      <w:r w:rsidR="00AD2F86" w:rsidRPr="0084378D">
        <w:t xml:space="preserve"> (out of action)</w:t>
      </w:r>
    </w:p>
    <w:p w14:paraId="3229DC97" w14:textId="0B00511E" w:rsidR="00E5783B" w:rsidRPr="0084378D" w:rsidRDefault="00E5783B" w:rsidP="00E221A2">
      <w:r w:rsidRPr="0084378D">
        <w:t>LC Urata</w:t>
      </w:r>
    </w:p>
    <w:p w14:paraId="4A6A5631" w14:textId="77777777" w:rsidR="00550363" w:rsidRPr="0084378D" w:rsidRDefault="00550363" w:rsidP="00E221A2"/>
    <w:p w14:paraId="311F765A" w14:textId="1C95F224" w:rsidR="006B066E" w:rsidRPr="0084378D" w:rsidRDefault="006B066E" w:rsidP="006B066E">
      <w:r w:rsidRPr="0084378D">
        <w:t>There are two other anchorage sites that can be used to to drop off relief supplies on the west coast. Liro is the main anchorage, Tahi and Lehili.</w:t>
      </w:r>
    </w:p>
    <w:p w14:paraId="75F1F80F" w14:textId="77777777" w:rsidR="009C7AC4" w:rsidRPr="0084378D" w:rsidRDefault="009C7AC4" w:rsidP="00DF7697">
      <w:pPr>
        <w:rPr>
          <w:b/>
        </w:rPr>
      </w:pPr>
    </w:p>
    <w:tbl>
      <w:tblPr>
        <w:tblStyle w:val="TableGrid"/>
        <w:tblW w:w="0" w:type="auto"/>
        <w:tblLook w:val="04A0" w:firstRow="1" w:lastRow="0" w:firstColumn="1" w:lastColumn="0" w:noHBand="0" w:noVBand="1"/>
      </w:tblPr>
      <w:tblGrid>
        <w:gridCol w:w="2162"/>
        <w:gridCol w:w="3083"/>
        <w:gridCol w:w="3550"/>
      </w:tblGrid>
      <w:tr w:rsidR="009C7AC4" w:rsidRPr="0084378D" w14:paraId="393CB4F8" w14:textId="77777777" w:rsidTr="00EF0A95">
        <w:tc>
          <w:tcPr>
            <w:tcW w:w="2235" w:type="dxa"/>
            <w:shd w:val="clear" w:color="auto" w:fill="8DB3E2" w:themeFill="text2" w:themeFillTint="66"/>
          </w:tcPr>
          <w:p w14:paraId="5EC65819" w14:textId="77777777" w:rsidR="009C7AC4" w:rsidRPr="0084378D" w:rsidRDefault="009C7AC4" w:rsidP="002433E7">
            <w:pPr>
              <w:rPr>
                <w:b/>
              </w:rPr>
            </w:pPr>
            <w:r w:rsidRPr="0084378D">
              <w:rPr>
                <w:b/>
              </w:rPr>
              <w:t>Port Name</w:t>
            </w:r>
          </w:p>
        </w:tc>
        <w:tc>
          <w:tcPr>
            <w:tcW w:w="3118" w:type="dxa"/>
            <w:shd w:val="clear" w:color="auto" w:fill="8DB3E2" w:themeFill="text2" w:themeFillTint="66"/>
          </w:tcPr>
          <w:p w14:paraId="7A2EB2A3" w14:textId="77777777" w:rsidR="009C7AC4" w:rsidRPr="0084378D" w:rsidRDefault="009C7AC4" w:rsidP="002433E7">
            <w:pPr>
              <w:rPr>
                <w:b/>
              </w:rPr>
            </w:pPr>
            <w:r w:rsidRPr="0084378D">
              <w:rPr>
                <w:b/>
              </w:rPr>
              <w:t>Location/Coordinates</w:t>
            </w:r>
          </w:p>
        </w:tc>
        <w:tc>
          <w:tcPr>
            <w:tcW w:w="3668" w:type="dxa"/>
            <w:shd w:val="clear" w:color="auto" w:fill="8DB3E2" w:themeFill="text2" w:themeFillTint="66"/>
          </w:tcPr>
          <w:p w14:paraId="6C880535" w14:textId="77777777" w:rsidR="009C7AC4" w:rsidRPr="0084378D" w:rsidRDefault="009C7AC4" w:rsidP="002433E7">
            <w:pPr>
              <w:rPr>
                <w:b/>
              </w:rPr>
            </w:pPr>
            <w:r w:rsidRPr="0084378D">
              <w:rPr>
                <w:b/>
              </w:rPr>
              <w:t>Type</w:t>
            </w:r>
          </w:p>
        </w:tc>
      </w:tr>
      <w:tr w:rsidR="009C7AC4" w:rsidRPr="0084378D" w14:paraId="76E50749" w14:textId="77777777" w:rsidTr="002433E7">
        <w:tc>
          <w:tcPr>
            <w:tcW w:w="9021" w:type="dxa"/>
            <w:gridSpan w:val="3"/>
            <w:shd w:val="clear" w:color="auto" w:fill="8DB3E2" w:themeFill="text2" w:themeFillTint="66"/>
          </w:tcPr>
          <w:p w14:paraId="68F76B87" w14:textId="78DBD044" w:rsidR="009C7AC4" w:rsidRPr="0084378D" w:rsidRDefault="009C7AC4" w:rsidP="002433E7">
            <w:pPr>
              <w:jc w:val="center"/>
              <w:rPr>
                <w:b/>
              </w:rPr>
            </w:pPr>
            <w:r w:rsidRPr="0084378D">
              <w:rPr>
                <w:b/>
              </w:rPr>
              <w:t>Paama</w:t>
            </w:r>
          </w:p>
        </w:tc>
      </w:tr>
      <w:tr w:rsidR="009C7AC4" w:rsidRPr="0084378D" w14:paraId="27629890" w14:textId="77777777" w:rsidTr="002433E7">
        <w:tc>
          <w:tcPr>
            <w:tcW w:w="2235" w:type="dxa"/>
          </w:tcPr>
          <w:p w14:paraId="28810514" w14:textId="63C9AAED" w:rsidR="009C7AC4" w:rsidRPr="0084378D" w:rsidRDefault="009C7AC4" w:rsidP="002433E7">
            <w:pPr>
              <w:tabs>
                <w:tab w:val="center" w:pos="4153"/>
                <w:tab w:val="right" w:pos="8306"/>
              </w:tabs>
            </w:pPr>
            <w:r w:rsidRPr="0084378D">
              <w:t>Liro</w:t>
            </w:r>
          </w:p>
        </w:tc>
        <w:tc>
          <w:tcPr>
            <w:tcW w:w="3118" w:type="dxa"/>
          </w:tcPr>
          <w:p w14:paraId="0F9FA6AB" w14:textId="4CEE470F" w:rsidR="009C7AC4" w:rsidRPr="0084378D" w:rsidRDefault="009C7AC4" w:rsidP="002433E7"/>
        </w:tc>
        <w:tc>
          <w:tcPr>
            <w:tcW w:w="3668" w:type="dxa"/>
          </w:tcPr>
          <w:p w14:paraId="7AC9B646" w14:textId="00960373" w:rsidR="009C7AC4" w:rsidRPr="0084378D" w:rsidRDefault="009C7AC4" w:rsidP="002433E7">
            <w:pPr>
              <w:tabs>
                <w:tab w:val="center" w:pos="4153"/>
                <w:tab w:val="right" w:pos="8306"/>
              </w:tabs>
            </w:pPr>
            <w:r w:rsidRPr="0084378D">
              <w:t>Major port, landing on beach</w:t>
            </w:r>
          </w:p>
        </w:tc>
      </w:tr>
      <w:tr w:rsidR="009C7AC4" w:rsidRPr="0084378D" w14:paraId="6089AE3B" w14:textId="77777777" w:rsidTr="002433E7">
        <w:tc>
          <w:tcPr>
            <w:tcW w:w="2235" w:type="dxa"/>
          </w:tcPr>
          <w:p w14:paraId="0C838CFB" w14:textId="767C372A" w:rsidR="009C7AC4" w:rsidRPr="0084378D" w:rsidRDefault="009C7AC4" w:rsidP="002433E7">
            <w:pPr>
              <w:tabs>
                <w:tab w:val="center" w:pos="4153"/>
                <w:tab w:val="right" w:pos="8306"/>
              </w:tabs>
            </w:pPr>
            <w:r w:rsidRPr="0084378D">
              <w:t>Tahi</w:t>
            </w:r>
          </w:p>
        </w:tc>
        <w:tc>
          <w:tcPr>
            <w:tcW w:w="3118" w:type="dxa"/>
          </w:tcPr>
          <w:p w14:paraId="2DC4234B" w14:textId="77777777" w:rsidR="009C7AC4" w:rsidRPr="0084378D" w:rsidRDefault="009C7AC4" w:rsidP="002433E7"/>
        </w:tc>
        <w:tc>
          <w:tcPr>
            <w:tcW w:w="3668" w:type="dxa"/>
          </w:tcPr>
          <w:p w14:paraId="588AD13B" w14:textId="7238F285" w:rsidR="009C7AC4" w:rsidRPr="0084378D" w:rsidRDefault="005C3B8B" w:rsidP="002433E7">
            <w:pPr>
              <w:tabs>
                <w:tab w:val="center" w:pos="4153"/>
                <w:tab w:val="right" w:pos="8306"/>
              </w:tabs>
            </w:pPr>
            <w:r w:rsidRPr="0084378D">
              <w:t>landing craft on</w:t>
            </w:r>
            <w:r w:rsidR="009C7AC4" w:rsidRPr="0084378D">
              <w:t xml:space="preserve"> beach</w:t>
            </w:r>
          </w:p>
        </w:tc>
      </w:tr>
      <w:tr w:rsidR="009C7AC4" w:rsidRPr="0084378D" w14:paraId="4EEFE184" w14:textId="77777777" w:rsidTr="002433E7">
        <w:tc>
          <w:tcPr>
            <w:tcW w:w="2235" w:type="dxa"/>
          </w:tcPr>
          <w:p w14:paraId="1CEDF98F" w14:textId="165D4590" w:rsidR="009C7AC4" w:rsidRPr="0084378D" w:rsidRDefault="009C7AC4" w:rsidP="002433E7">
            <w:pPr>
              <w:tabs>
                <w:tab w:val="center" w:pos="4153"/>
                <w:tab w:val="right" w:pos="8306"/>
              </w:tabs>
            </w:pPr>
            <w:r w:rsidRPr="0084378D">
              <w:t>Lehili</w:t>
            </w:r>
          </w:p>
        </w:tc>
        <w:tc>
          <w:tcPr>
            <w:tcW w:w="3118" w:type="dxa"/>
          </w:tcPr>
          <w:p w14:paraId="708B9A8B" w14:textId="77777777" w:rsidR="009C7AC4" w:rsidRPr="0084378D" w:rsidRDefault="009C7AC4" w:rsidP="002433E7"/>
        </w:tc>
        <w:tc>
          <w:tcPr>
            <w:tcW w:w="3668" w:type="dxa"/>
          </w:tcPr>
          <w:p w14:paraId="36B4BE28" w14:textId="748A3E12" w:rsidR="009C7AC4" w:rsidRPr="0084378D" w:rsidRDefault="009C7AC4" w:rsidP="002433E7">
            <w:pPr>
              <w:tabs>
                <w:tab w:val="center" w:pos="4153"/>
                <w:tab w:val="right" w:pos="8306"/>
              </w:tabs>
            </w:pPr>
            <w:r w:rsidRPr="0084378D">
              <w:t>anchorage</w:t>
            </w:r>
          </w:p>
        </w:tc>
      </w:tr>
      <w:tr w:rsidR="005C3B8B" w:rsidRPr="0084378D" w14:paraId="32A86CE2" w14:textId="77777777" w:rsidTr="002433E7">
        <w:tc>
          <w:tcPr>
            <w:tcW w:w="2235" w:type="dxa"/>
          </w:tcPr>
          <w:p w14:paraId="5E6940D4" w14:textId="46C6D398" w:rsidR="005C3B8B" w:rsidRPr="0084378D" w:rsidRDefault="005C3B8B" w:rsidP="002433E7">
            <w:pPr>
              <w:tabs>
                <w:tab w:val="center" w:pos="4153"/>
                <w:tab w:val="right" w:pos="8306"/>
              </w:tabs>
            </w:pPr>
            <w:r w:rsidRPr="0084378D">
              <w:t>Luli (E)</w:t>
            </w:r>
          </w:p>
        </w:tc>
        <w:tc>
          <w:tcPr>
            <w:tcW w:w="3118" w:type="dxa"/>
          </w:tcPr>
          <w:p w14:paraId="06E8F5A4" w14:textId="77777777" w:rsidR="005C3B8B" w:rsidRPr="0084378D" w:rsidRDefault="005C3B8B" w:rsidP="002433E7"/>
        </w:tc>
        <w:tc>
          <w:tcPr>
            <w:tcW w:w="3668" w:type="dxa"/>
          </w:tcPr>
          <w:p w14:paraId="322438EB" w14:textId="54B03DDE" w:rsidR="005C3B8B" w:rsidRPr="0084378D" w:rsidRDefault="005C3B8B" w:rsidP="002433E7">
            <w:pPr>
              <w:tabs>
                <w:tab w:val="center" w:pos="4153"/>
                <w:tab w:val="right" w:pos="8306"/>
              </w:tabs>
            </w:pPr>
            <w:r w:rsidRPr="0084378D">
              <w:t>Not an official port but cargo is dropped to reach the community. There is no road and tanks, wood etc must be floated through the surf break and rocks to shore.</w:t>
            </w:r>
          </w:p>
        </w:tc>
      </w:tr>
      <w:tr w:rsidR="005C3B8B" w:rsidRPr="0084378D" w14:paraId="211ACB59" w14:textId="77777777" w:rsidTr="002433E7">
        <w:tc>
          <w:tcPr>
            <w:tcW w:w="2235" w:type="dxa"/>
          </w:tcPr>
          <w:p w14:paraId="2C5B2CB5" w14:textId="1BF7CD28" w:rsidR="005C3B8B" w:rsidRPr="0084378D" w:rsidRDefault="005C3B8B" w:rsidP="002433E7">
            <w:pPr>
              <w:tabs>
                <w:tab w:val="center" w:pos="4153"/>
                <w:tab w:val="right" w:pos="8306"/>
              </w:tabs>
            </w:pPr>
            <w:r w:rsidRPr="0084378D">
              <w:t>Lulep (E)</w:t>
            </w:r>
          </w:p>
        </w:tc>
        <w:tc>
          <w:tcPr>
            <w:tcW w:w="3118" w:type="dxa"/>
          </w:tcPr>
          <w:p w14:paraId="40CEDA18" w14:textId="77777777" w:rsidR="005C3B8B" w:rsidRPr="0084378D" w:rsidRDefault="005C3B8B" w:rsidP="002433E7"/>
        </w:tc>
        <w:tc>
          <w:tcPr>
            <w:tcW w:w="3668" w:type="dxa"/>
          </w:tcPr>
          <w:p w14:paraId="5A91A95A" w14:textId="113B5419" w:rsidR="005C3B8B" w:rsidRPr="0084378D" w:rsidRDefault="00066CCC" w:rsidP="002433E7">
            <w:pPr>
              <w:tabs>
                <w:tab w:val="center" w:pos="4153"/>
                <w:tab w:val="right" w:pos="8306"/>
              </w:tabs>
            </w:pPr>
            <w:r w:rsidRPr="0084378D">
              <w:t xml:space="preserve">Reef offload. </w:t>
            </w:r>
            <w:r w:rsidR="005C3B8B" w:rsidRPr="0084378D">
              <w:t xml:space="preserve">Public works has built a road to </w:t>
            </w:r>
          </w:p>
        </w:tc>
      </w:tr>
    </w:tbl>
    <w:p w14:paraId="39AF77CA" w14:textId="3783249A" w:rsidR="00DF55BD" w:rsidRPr="0084378D" w:rsidRDefault="009C7AC4" w:rsidP="009C7AC4">
      <w:pPr>
        <w:pStyle w:val="Heading2"/>
        <w:rPr>
          <w:color w:val="auto"/>
        </w:rPr>
      </w:pPr>
      <w:bookmarkStart w:id="0" w:name="_GoBack"/>
      <w:bookmarkEnd w:id="0"/>
      <w:r w:rsidRPr="0084378D">
        <w:rPr>
          <w:color w:val="auto"/>
        </w:rPr>
        <w:t>Road transport</w:t>
      </w:r>
    </w:p>
    <w:p w14:paraId="344460EA" w14:textId="77777777" w:rsidR="00DF7697" w:rsidRPr="0084378D" w:rsidRDefault="00DF7697" w:rsidP="006B066E"/>
    <w:p w14:paraId="1D764783" w14:textId="5145AFA6" w:rsidR="007E0E74" w:rsidRPr="0084378D" w:rsidRDefault="006B066E" w:rsidP="00E221A2">
      <w:r w:rsidRPr="0084378D">
        <w:t>There is a r</w:t>
      </w:r>
      <w:r w:rsidR="001A0040" w:rsidRPr="0084378D">
        <w:t>oad from airport down the west coast to Hingal. If weather is bad</w:t>
      </w:r>
      <w:r w:rsidRPr="0084378D">
        <w:t>,</w:t>
      </w:r>
      <w:r w:rsidR="001A0040" w:rsidRPr="0084378D">
        <w:t xml:space="preserve"> </w:t>
      </w:r>
      <w:r w:rsidR="007E0E74" w:rsidRPr="0084378D">
        <w:t xml:space="preserve">or there have been heavy rains, </w:t>
      </w:r>
      <w:r w:rsidR="001A0040" w:rsidRPr="0084378D">
        <w:t>t</w:t>
      </w:r>
      <w:r w:rsidR="007E0E74" w:rsidRPr="0084378D">
        <w:t>he road is not accessible by the vehicles on the island.</w:t>
      </w:r>
      <w:r w:rsidR="001A0040" w:rsidRPr="0084378D">
        <w:t xml:space="preserve"> </w:t>
      </w:r>
    </w:p>
    <w:p w14:paraId="34132B8A" w14:textId="77777777" w:rsidR="007E0E74" w:rsidRPr="0084378D" w:rsidRDefault="007E0E74" w:rsidP="00E221A2"/>
    <w:p w14:paraId="5E7A2EB0" w14:textId="59C5D732" w:rsidR="007E0E74" w:rsidRPr="0084378D" w:rsidRDefault="007E0E74" w:rsidP="00EF0A95">
      <w:pPr>
        <w:spacing w:after="120"/>
      </w:pPr>
      <w:r w:rsidRPr="0084378D">
        <w:t xml:space="preserve">There is a dirt cross road from west to east from Tahal Nesa to Tulep. </w:t>
      </w:r>
    </w:p>
    <w:p w14:paraId="22E013D5" w14:textId="3C985003" w:rsidR="00DA7747" w:rsidRPr="0084378D" w:rsidRDefault="00DF55BD" w:rsidP="00EF0A95">
      <w:pPr>
        <w:spacing w:after="120"/>
      </w:pPr>
      <w:r w:rsidRPr="0084378D">
        <w:t>Boat transport or walking is the main souce of transport.</w:t>
      </w:r>
    </w:p>
    <w:p w14:paraId="6FE2608D" w14:textId="5379431D" w:rsidR="009D2E54" w:rsidRPr="0084378D" w:rsidRDefault="00DA7747" w:rsidP="00EF0A95">
      <w:pPr>
        <w:spacing w:after="120"/>
      </w:pPr>
      <w:r w:rsidRPr="0084378D">
        <w:t>There are three trucks on Paama. Area Secretary, Red Cross and Lulep.</w:t>
      </w:r>
    </w:p>
    <w:p w14:paraId="5A9EE853" w14:textId="6894D48E" w:rsidR="009D2E54" w:rsidRPr="0084378D" w:rsidRDefault="009D2E54" w:rsidP="00EF0A95">
      <w:pPr>
        <w:spacing w:after="120"/>
      </w:pPr>
      <w:r w:rsidRPr="0084378D">
        <w:t>It costs 3000vt from the airport around the ring road to Lulep on the East coast.</w:t>
      </w:r>
    </w:p>
    <w:p w14:paraId="015F31F8" w14:textId="77777777" w:rsidR="009D2E54" w:rsidRPr="0084378D" w:rsidRDefault="009D2E54" w:rsidP="00E221A2"/>
    <w:p w14:paraId="3C0C99DC" w14:textId="51454782" w:rsidR="009D2E54" w:rsidRPr="0084378D" w:rsidRDefault="008207BA" w:rsidP="00E221A2">
      <w:pPr>
        <w:rPr>
          <w:b/>
        </w:rPr>
      </w:pPr>
      <w:r>
        <w:rPr>
          <w:b/>
        </w:rPr>
        <w:t>Communications</w:t>
      </w:r>
    </w:p>
    <w:p w14:paraId="4EFC8427" w14:textId="696BA1A8" w:rsidR="00AD13CA" w:rsidRPr="00EF0A95" w:rsidRDefault="009D2E54" w:rsidP="00EF0A95">
      <w:r w:rsidRPr="0084378D">
        <w:t>Digicel and TVL are on the island however reception is very poor.</w:t>
      </w:r>
      <w:r w:rsidR="00EF0A95">
        <w:t xml:space="preserve"> IT is best in Liro and Lakelai.</w:t>
      </w:r>
    </w:p>
    <w:sectPr w:rsidR="00AD13CA" w:rsidRPr="00EF0A95" w:rsidSect="0065465B">
      <w:headerReference w:type="default" r:id="rId30"/>
      <w:headerReference w:type="first" r:id="rId31"/>
      <w:footerReference w:type="first" r:id="rId32"/>
      <w:pgSz w:w="11906" w:h="16838" w:code="9"/>
      <w:pgMar w:top="907" w:right="1797" w:bottom="1440" w:left="1304" w:header="907"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75E8E0" w14:textId="77777777" w:rsidR="008144B4" w:rsidRDefault="008144B4">
      <w:r>
        <w:separator/>
      </w:r>
    </w:p>
  </w:endnote>
  <w:endnote w:type="continuationSeparator" w:id="0">
    <w:p w14:paraId="54518AD9" w14:textId="77777777" w:rsidR="008144B4" w:rsidRDefault="008144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auto"/>
    <w:pitch w:val="variable"/>
    <w:sig w:usb0="E00002FF" w:usb1="5000785B" w:usb2="00000000" w:usb3="00000000" w:csb0="0000019F" w:csb1="00000000"/>
  </w:font>
  <w:font w:name="MS Mincho">
    <w:altName w:val="Yu Gothic"/>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B318C5" w14:textId="0DE9F5FD" w:rsidR="004E47AF" w:rsidRDefault="004E47AF">
    <w:pPr>
      <w:pStyle w:val="Footer"/>
      <w:rPr>
        <w:lang w:val="en-US"/>
      </w:rPr>
    </w:pPr>
    <w:r>
      <w:rPr>
        <w:lang w:val="en-US"/>
      </w:rPr>
      <w:t>WFP, Pacific Office, Fiji.</w:t>
    </w:r>
  </w:p>
  <w:p w14:paraId="36C9F949" w14:textId="77777777" w:rsidR="004E47AF" w:rsidRPr="00761501" w:rsidRDefault="004E47AF">
    <w:pPr>
      <w:pStyle w:val="Foote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2E1490" w14:textId="77777777" w:rsidR="008144B4" w:rsidRDefault="008144B4">
      <w:r>
        <w:separator/>
      </w:r>
    </w:p>
  </w:footnote>
  <w:footnote w:type="continuationSeparator" w:id="0">
    <w:p w14:paraId="203A8BA8" w14:textId="77777777" w:rsidR="008144B4" w:rsidRDefault="008144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4A4524" w14:textId="1EABE373" w:rsidR="004E47AF" w:rsidRPr="002C1C39" w:rsidRDefault="004E47AF" w:rsidP="00AD13CA">
    <w:pPr>
      <w:pStyle w:val="Header"/>
      <w:framePr w:wrap="around" w:vAnchor="text" w:hAnchor="page" w:x="9585" w:y="544"/>
      <w:rPr>
        <w:rStyle w:val="PageNumber"/>
      </w:rPr>
    </w:pPr>
    <w:r w:rsidRPr="002C1C39">
      <w:rPr>
        <w:rStyle w:val="PageNumber"/>
        <w:rFonts w:ascii="Verdana" w:hAnsi="Verdana"/>
        <w:sz w:val="20"/>
      </w:rPr>
      <w:t xml:space="preserve">page </w:t>
    </w:r>
    <w:r w:rsidRPr="002C1C39">
      <w:rPr>
        <w:rStyle w:val="PageNumber"/>
        <w:rFonts w:ascii="Verdana" w:hAnsi="Verdana"/>
        <w:sz w:val="20"/>
      </w:rPr>
      <w:fldChar w:fldCharType="begin"/>
    </w:r>
    <w:r w:rsidRPr="002C1C39">
      <w:rPr>
        <w:rStyle w:val="PageNumber"/>
        <w:rFonts w:ascii="Verdana" w:hAnsi="Verdana"/>
        <w:sz w:val="20"/>
      </w:rPr>
      <w:instrText xml:space="preserve">PAGE  </w:instrText>
    </w:r>
    <w:r w:rsidRPr="002C1C39">
      <w:rPr>
        <w:rStyle w:val="PageNumber"/>
        <w:rFonts w:ascii="Verdana" w:hAnsi="Verdana"/>
        <w:sz w:val="20"/>
      </w:rPr>
      <w:fldChar w:fldCharType="separate"/>
    </w:r>
    <w:r w:rsidR="008207BA">
      <w:rPr>
        <w:rStyle w:val="PageNumber"/>
        <w:rFonts w:ascii="Verdana" w:hAnsi="Verdana"/>
        <w:noProof/>
        <w:sz w:val="20"/>
      </w:rPr>
      <w:t>12</w:t>
    </w:r>
    <w:r w:rsidRPr="002C1C39">
      <w:rPr>
        <w:rStyle w:val="PageNumber"/>
        <w:rFonts w:ascii="Verdana" w:hAnsi="Verdana"/>
        <w:sz w:val="20"/>
      </w:rPr>
      <w:fldChar w:fldCharType="end"/>
    </w:r>
  </w:p>
  <w:p w14:paraId="07FB396A" w14:textId="77777777" w:rsidR="004E47AF" w:rsidRDefault="004E47AF" w:rsidP="00AD13CA">
    <w:pPr>
      <w:pStyle w:val="Header"/>
    </w:pPr>
  </w:p>
  <w:p w14:paraId="4BD655C6" w14:textId="77777777" w:rsidR="004E47AF" w:rsidRDefault="004E47AF" w:rsidP="00AD13CA">
    <w:pPr>
      <w:pStyle w:val="Header"/>
    </w:pPr>
  </w:p>
  <w:p w14:paraId="78A56498" w14:textId="77777777" w:rsidR="004E47AF" w:rsidRPr="00AD13CA" w:rsidRDefault="004E47AF" w:rsidP="00AD13C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668493" w14:textId="590EF401" w:rsidR="004E47AF" w:rsidRDefault="004E47AF" w:rsidP="0065465B">
    <w:pPr>
      <w:pStyle w:val="Header"/>
    </w:pPr>
    <w:r w:rsidRPr="00963735">
      <w:rPr>
        <w:b/>
        <w:noProof/>
        <w:sz w:val="28"/>
      </w:rPr>
      <w:drawing>
        <wp:anchor distT="0" distB="0" distL="114300" distR="114300" simplePos="0" relativeHeight="251660800" behindDoc="0" locked="0" layoutInCell="1" allowOverlap="1" wp14:anchorId="07AAE6B4" wp14:editId="3DBAEBB2">
          <wp:simplePos x="0" y="0"/>
          <wp:positionH relativeFrom="margin">
            <wp:posOffset>4686300</wp:posOffset>
          </wp:positionH>
          <wp:positionV relativeFrom="margin">
            <wp:posOffset>-1105535</wp:posOffset>
          </wp:positionV>
          <wp:extent cx="1423035" cy="6858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1423035"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57728" behindDoc="0" locked="0" layoutInCell="1" allowOverlap="1" wp14:anchorId="501A0B5E" wp14:editId="2DB3ABEC">
              <wp:simplePos x="0" y="0"/>
              <wp:positionH relativeFrom="column">
                <wp:posOffset>-571500</wp:posOffset>
              </wp:positionH>
              <wp:positionV relativeFrom="paragraph">
                <wp:posOffset>-6985</wp:posOffset>
              </wp:positionV>
              <wp:extent cx="377825" cy="9629775"/>
              <wp:effectExtent l="0" t="0" r="28575" b="22225"/>
              <wp:wrapNone/>
              <wp:docPr id="1"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825" cy="9629775"/>
                        <a:chOff x="404" y="896"/>
                        <a:chExt cx="595" cy="15165"/>
                      </a:xfrm>
                    </wpg:grpSpPr>
                    <wps:wsp>
                      <wps:cNvPr id="2" name="Line 56"/>
                      <wps:cNvCnPr/>
                      <wps:spPr bwMode="auto">
                        <a:xfrm>
                          <a:off x="999" y="896"/>
                          <a:ext cx="0" cy="15165"/>
                        </a:xfrm>
                        <a:prstGeom prst="line">
                          <a:avLst/>
                        </a:prstGeom>
                        <a:noFill/>
                        <a:ln w="1270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3" name="Text Box 57"/>
                      <wps:cNvSpPr txBox="1">
                        <a:spLocks noChangeArrowheads="1"/>
                      </wps:cNvSpPr>
                      <wps:spPr bwMode="auto">
                        <a:xfrm>
                          <a:off x="404" y="1627"/>
                          <a:ext cx="540" cy="4939"/>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70171D7" w14:textId="716A8D1E" w:rsidR="004E47AF" w:rsidRPr="00AB3F5B" w:rsidRDefault="004E47AF" w:rsidP="00DB2E7D">
                            <w:pPr>
                              <w:jc w:val="right"/>
                              <w:rPr>
                                <w:rFonts w:ascii="Georgia" w:hAnsi="Georgia"/>
                                <w:i/>
                                <w:sz w:val="20"/>
                                <w:szCs w:val="20"/>
                              </w:rPr>
                            </w:pPr>
                            <w:r>
                              <w:rPr>
                                <w:rFonts w:ascii="Georgia" w:hAnsi="Georgia"/>
                                <w:i/>
                                <w:sz w:val="20"/>
                                <w:szCs w:val="20"/>
                              </w:rPr>
                              <w:t>Vanuatu Logistics Capacity Assessmnt 2017</w:t>
                            </w:r>
                          </w:p>
                          <w:p w14:paraId="1D7926BD" w14:textId="77777777" w:rsidR="004E47AF" w:rsidRDefault="004E47AF" w:rsidP="00DB2E7D"/>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1A0B5E" id="Group 55" o:spid="_x0000_s1026" style="position:absolute;margin-left:-45pt;margin-top:-.55pt;width:29.75pt;height:758.25pt;z-index:251657728" coordorigin="404,896" coordsize="595,1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">
              <v:line id="Line 56" o:spid="_x0000_s1027" style="position:absolute;visibility:visible;mso-wrap-style:square" from="999,896" to="999,16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" strokeweight="1pt"/>
              <v:shapetype id="_x0000_t202" coordsize="21600,21600" o:spt="202" path="m,l,21600r21600,l21600,xe">
                <v:stroke joinstyle="miter"/>
                <v:path gradientshapeok="t" o:connecttype="rect"/>
              </v:shapetype>
              <v:shape id="Text Box 57" o:spid="_x0000_s1028" type="#_x0000_t202" style="position:absolute;left:404;top:1627;width:540;height:4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" filled="f" stroked="f">
                <v:textbox style="layout-flow:vertical;mso-layout-flow-alt:bottom-to-top">
                  <w:txbxContent>
                    <w:p w14:paraId="470171D7" w14:textId="716A8D1E" w:rsidR="004E47AF" w:rsidRPr="00AB3F5B" w:rsidRDefault="004E47AF" w:rsidP="00DB2E7D">
                      <w:pPr>
                        <w:jc w:val="right"/>
                        <w:rPr>
                          <w:rFonts w:ascii="Georgia" w:hAnsi="Georgia"/>
                          <w:i/>
                          <w:sz w:val="20"/>
                          <w:szCs w:val="20"/>
                        </w:rPr>
                      </w:pPr>
                      <w:r>
                        <w:rPr>
                          <w:rFonts w:ascii="Georgia" w:hAnsi="Georgia"/>
                          <w:i/>
                          <w:sz w:val="20"/>
                          <w:szCs w:val="20"/>
                        </w:rPr>
                        <w:t>Vanuatu Logistics Capacity Assessmnt 2017</w:t>
                      </w:r>
                    </w:p>
                    <w:p w14:paraId="1D7926BD" w14:textId="77777777" w:rsidR="004E47AF" w:rsidRDefault="004E47AF" w:rsidP="00DB2E7D"/>
                  </w:txbxContent>
                </v:textbox>
              </v:shape>
            </v:group>
          </w:pict>
        </mc:Fallback>
      </mc:AlternateContent>
    </w:r>
    <w:r>
      <w:rPr>
        <w:rFonts w:ascii="Helvetica" w:hAnsi="Helvetica" w:cs="Helvetica"/>
        <w:noProof/>
      </w:rPr>
      <w:drawing>
        <wp:inline distT="0" distB="0" distL="0" distR="0" wp14:anchorId="44305CFE" wp14:editId="0E6C6540">
          <wp:extent cx="984673" cy="1045193"/>
          <wp:effectExtent l="0" t="0" r="635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
                    <a:extLst>
                      <a:ext uri="{28A0092B-C50C-407E-A947-70E740481C1C}">
                        <a14:useLocalDpi xmlns:a14="http://schemas.microsoft.com/office/drawing/2010/main" val="0"/>
                      </a:ext>
                    </a:extLst>
                  </a:blip>
                  <a:srcRect t="9231" b="11282"/>
                  <a:stretch/>
                </pic:blipFill>
                <pic:spPr bwMode="auto">
                  <a:xfrm>
                    <a:off x="0" y="0"/>
                    <a:ext cx="984991" cy="104553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t xml:space="preserve"> </w:t>
    </w:r>
  </w:p>
  <w:p w14:paraId="5D5BBE28" w14:textId="5C25A13B" w:rsidR="004E47AF" w:rsidRDefault="004E47AF">
    <w:pPr>
      <w:pStyle w:val="Heade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3C779AB"/>
    <w:multiLevelType w:val="hybridMultilevel"/>
    <w:tmpl w:val="C74E9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A3F0454"/>
    <w:multiLevelType w:val="hybridMultilevel"/>
    <w:tmpl w:val="8528E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382C"/>
    <w:rsid w:val="00002AB2"/>
    <w:rsid w:val="00035C24"/>
    <w:rsid w:val="00041CF4"/>
    <w:rsid w:val="00047BE2"/>
    <w:rsid w:val="0005054A"/>
    <w:rsid w:val="00054148"/>
    <w:rsid w:val="0005527B"/>
    <w:rsid w:val="00056D16"/>
    <w:rsid w:val="00056E28"/>
    <w:rsid w:val="0006426A"/>
    <w:rsid w:val="00066CCC"/>
    <w:rsid w:val="000702D2"/>
    <w:rsid w:val="00077759"/>
    <w:rsid w:val="0008095A"/>
    <w:rsid w:val="000834BE"/>
    <w:rsid w:val="00087BA9"/>
    <w:rsid w:val="00087F9D"/>
    <w:rsid w:val="000A001E"/>
    <w:rsid w:val="000C4867"/>
    <w:rsid w:val="000D334D"/>
    <w:rsid w:val="000D7D9C"/>
    <w:rsid w:val="000E42FB"/>
    <w:rsid w:val="000F5D41"/>
    <w:rsid w:val="00125F4A"/>
    <w:rsid w:val="00127E94"/>
    <w:rsid w:val="00147094"/>
    <w:rsid w:val="001474B8"/>
    <w:rsid w:val="00157A85"/>
    <w:rsid w:val="00160B0F"/>
    <w:rsid w:val="00176E87"/>
    <w:rsid w:val="001812BB"/>
    <w:rsid w:val="00185F57"/>
    <w:rsid w:val="0019382C"/>
    <w:rsid w:val="00197641"/>
    <w:rsid w:val="00197FE3"/>
    <w:rsid w:val="001A0040"/>
    <w:rsid w:val="001A60C9"/>
    <w:rsid w:val="001C009F"/>
    <w:rsid w:val="001D1C77"/>
    <w:rsid w:val="001E03F7"/>
    <w:rsid w:val="001E6465"/>
    <w:rsid w:val="001F2659"/>
    <w:rsid w:val="001F393C"/>
    <w:rsid w:val="00200F93"/>
    <w:rsid w:val="00205CF2"/>
    <w:rsid w:val="002119F2"/>
    <w:rsid w:val="00214A33"/>
    <w:rsid w:val="00217E7B"/>
    <w:rsid w:val="002202C2"/>
    <w:rsid w:val="002220E5"/>
    <w:rsid w:val="0022577E"/>
    <w:rsid w:val="002433E7"/>
    <w:rsid w:val="00244DAD"/>
    <w:rsid w:val="002551CF"/>
    <w:rsid w:val="00267DB3"/>
    <w:rsid w:val="00296301"/>
    <w:rsid w:val="00296DA4"/>
    <w:rsid w:val="002B0D9D"/>
    <w:rsid w:val="002B1829"/>
    <w:rsid w:val="002C34DC"/>
    <w:rsid w:val="002E0DBD"/>
    <w:rsid w:val="002F6EB0"/>
    <w:rsid w:val="003068A1"/>
    <w:rsid w:val="00337021"/>
    <w:rsid w:val="003413A2"/>
    <w:rsid w:val="00343E1F"/>
    <w:rsid w:val="00353D86"/>
    <w:rsid w:val="00354BE1"/>
    <w:rsid w:val="00382CCB"/>
    <w:rsid w:val="00385A83"/>
    <w:rsid w:val="003966A8"/>
    <w:rsid w:val="003E0B9C"/>
    <w:rsid w:val="00413666"/>
    <w:rsid w:val="00447C95"/>
    <w:rsid w:val="0045338D"/>
    <w:rsid w:val="00455AC6"/>
    <w:rsid w:val="00457580"/>
    <w:rsid w:val="004A5E17"/>
    <w:rsid w:val="004C0DD0"/>
    <w:rsid w:val="004D1805"/>
    <w:rsid w:val="004E47AF"/>
    <w:rsid w:val="004F115C"/>
    <w:rsid w:val="004F1E47"/>
    <w:rsid w:val="0050369F"/>
    <w:rsid w:val="00503A79"/>
    <w:rsid w:val="00513D99"/>
    <w:rsid w:val="00522D36"/>
    <w:rsid w:val="00534993"/>
    <w:rsid w:val="00550363"/>
    <w:rsid w:val="0055158D"/>
    <w:rsid w:val="005541A9"/>
    <w:rsid w:val="00563B8F"/>
    <w:rsid w:val="00566BD3"/>
    <w:rsid w:val="00582F6C"/>
    <w:rsid w:val="00587EA7"/>
    <w:rsid w:val="005A1E21"/>
    <w:rsid w:val="005A49A0"/>
    <w:rsid w:val="005C3B8B"/>
    <w:rsid w:val="005E58A1"/>
    <w:rsid w:val="005F3C91"/>
    <w:rsid w:val="005F7CD2"/>
    <w:rsid w:val="006044AC"/>
    <w:rsid w:val="00626F26"/>
    <w:rsid w:val="006276A7"/>
    <w:rsid w:val="00631C26"/>
    <w:rsid w:val="006459A7"/>
    <w:rsid w:val="006520BE"/>
    <w:rsid w:val="0065465B"/>
    <w:rsid w:val="006737CF"/>
    <w:rsid w:val="006879B8"/>
    <w:rsid w:val="006A2144"/>
    <w:rsid w:val="006A789F"/>
    <w:rsid w:val="006B066E"/>
    <w:rsid w:val="006C20CC"/>
    <w:rsid w:val="006C51B0"/>
    <w:rsid w:val="006C742D"/>
    <w:rsid w:val="006D2272"/>
    <w:rsid w:val="006D6657"/>
    <w:rsid w:val="006F1FF9"/>
    <w:rsid w:val="006F52DF"/>
    <w:rsid w:val="006F54BC"/>
    <w:rsid w:val="0070328F"/>
    <w:rsid w:val="0072040E"/>
    <w:rsid w:val="007218B9"/>
    <w:rsid w:val="0074002B"/>
    <w:rsid w:val="0075179A"/>
    <w:rsid w:val="00761501"/>
    <w:rsid w:val="00773DD6"/>
    <w:rsid w:val="00774977"/>
    <w:rsid w:val="007773F3"/>
    <w:rsid w:val="00777D35"/>
    <w:rsid w:val="00782D52"/>
    <w:rsid w:val="007837E9"/>
    <w:rsid w:val="00787DDE"/>
    <w:rsid w:val="00790CEF"/>
    <w:rsid w:val="00792ED2"/>
    <w:rsid w:val="0079759F"/>
    <w:rsid w:val="007B2A1F"/>
    <w:rsid w:val="007C324E"/>
    <w:rsid w:val="007E08A1"/>
    <w:rsid w:val="007E0E74"/>
    <w:rsid w:val="007E4898"/>
    <w:rsid w:val="007E48C5"/>
    <w:rsid w:val="007F1925"/>
    <w:rsid w:val="008010B2"/>
    <w:rsid w:val="00805D69"/>
    <w:rsid w:val="00812952"/>
    <w:rsid w:val="008144B4"/>
    <w:rsid w:val="008207BA"/>
    <w:rsid w:val="008241CF"/>
    <w:rsid w:val="00831F46"/>
    <w:rsid w:val="0084378D"/>
    <w:rsid w:val="00845A60"/>
    <w:rsid w:val="008509B1"/>
    <w:rsid w:val="00864BF5"/>
    <w:rsid w:val="0086791C"/>
    <w:rsid w:val="00873BA7"/>
    <w:rsid w:val="00881452"/>
    <w:rsid w:val="0088613F"/>
    <w:rsid w:val="00893B77"/>
    <w:rsid w:val="008A0698"/>
    <w:rsid w:val="008A763E"/>
    <w:rsid w:val="008B146C"/>
    <w:rsid w:val="008C1028"/>
    <w:rsid w:val="008C383C"/>
    <w:rsid w:val="008D3649"/>
    <w:rsid w:val="008E5D59"/>
    <w:rsid w:val="008F33D4"/>
    <w:rsid w:val="008F3B66"/>
    <w:rsid w:val="009208A6"/>
    <w:rsid w:val="009351CE"/>
    <w:rsid w:val="0094582F"/>
    <w:rsid w:val="009623B0"/>
    <w:rsid w:val="0096287B"/>
    <w:rsid w:val="00967720"/>
    <w:rsid w:val="0097112E"/>
    <w:rsid w:val="00984592"/>
    <w:rsid w:val="00985035"/>
    <w:rsid w:val="009C6888"/>
    <w:rsid w:val="009C7574"/>
    <w:rsid w:val="009C7AC4"/>
    <w:rsid w:val="009D2E54"/>
    <w:rsid w:val="009D7ADA"/>
    <w:rsid w:val="009F073D"/>
    <w:rsid w:val="009F45FA"/>
    <w:rsid w:val="009F47FD"/>
    <w:rsid w:val="00A21614"/>
    <w:rsid w:val="00A24815"/>
    <w:rsid w:val="00A31859"/>
    <w:rsid w:val="00A33089"/>
    <w:rsid w:val="00A541C9"/>
    <w:rsid w:val="00A63F97"/>
    <w:rsid w:val="00A71FF3"/>
    <w:rsid w:val="00A775FF"/>
    <w:rsid w:val="00A8690C"/>
    <w:rsid w:val="00AA2C95"/>
    <w:rsid w:val="00AB2050"/>
    <w:rsid w:val="00AB3F5B"/>
    <w:rsid w:val="00AB44AE"/>
    <w:rsid w:val="00AC66A9"/>
    <w:rsid w:val="00AD01C5"/>
    <w:rsid w:val="00AD13CA"/>
    <w:rsid w:val="00AD2C4A"/>
    <w:rsid w:val="00AD2F86"/>
    <w:rsid w:val="00AD4ACB"/>
    <w:rsid w:val="00B0311D"/>
    <w:rsid w:val="00B04355"/>
    <w:rsid w:val="00B2081B"/>
    <w:rsid w:val="00B26C41"/>
    <w:rsid w:val="00B32B29"/>
    <w:rsid w:val="00B352EB"/>
    <w:rsid w:val="00B37E8C"/>
    <w:rsid w:val="00B43275"/>
    <w:rsid w:val="00B46425"/>
    <w:rsid w:val="00B47903"/>
    <w:rsid w:val="00B50F8F"/>
    <w:rsid w:val="00B537D0"/>
    <w:rsid w:val="00B80CF4"/>
    <w:rsid w:val="00B8560C"/>
    <w:rsid w:val="00BA7741"/>
    <w:rsid w:val="00BF0880"/>
    <w:rsid w:val="00C033DA"/>
    <w:rsid w:val="00C1056F"/>
    <w:rsid w:val="00C10CAE"/>
    <w:rsid w:val="00C14992"/>
    <w:rsid w:val="00C37A49"/>
    <w:rsid w:val="00C40627"/>
    <w:rsid w:val="00C47197"/>
    <w:rsid w:val="00C81113"/>
    <w:rsid w:val="00C86A82"/>
    <w:rsid w:val="00CA3622"/>
    <w:rsid w:val="00CB1C72"/>
    <w:rsid w:val="00CB67EF"/>
    <w:rsid w:val="00CB7F23"/>
    <w:rsid w:val="00CE4DC2"/>
    <w:rsid w:val="00CE5209"/>
    <w:rsid w:val="00CE64D1"/>
    <w:rsid w:val="00CF1FAC"/>
    <w:rsid w:val="00D00030"/>
    <w:rsid w:val="00D12A76"/>
    <w:rsid w:val="00D156C8"/>
    <w:rsid w:val="00D20395"/>
    <w:rsid w:val="00D31EE4"/>
    <w:rsid w:val="00D37470"/>
    <w:rsid w:val="00D45C08"/>
    <w:rsid w:val="00D54610"/>
    <w:rsid w:val="00D605C2"/>
    <w:rsid w:val="00D60D74"/>
    <w:rsid w:val="00D7199D"/>
    <w:rsid w:val="00D77DD8"/>
    <w:rsid w:val="00D82295"/>
    <w:rsid w:val="00D859CE"/>
    <w:rsid w:val="00D8600F"/>
    <w:rsid w:val="00D957CA"/>
    <w:rsid w:val="00DA7747"/>
    <w:rsid w:val="00DB0431"/>
    <w:rsid w:val="00DB2E7D"/>
    <w:rsid w:val="00DC4343"/>
    <w:rsid w:val="00DE3974"/>
    <w:rsid w:val="00DF55BD"/>
    <w:rsid w:val="00DF7584"/>
    <w:rsid w:val="00DF7697"/>
    <w:rsid w:val="00E0080D"/>
    <w:rsid w:val="00E01150"/>
    <w:rsid w:val="00E07ADB"/>
    <w:rsid w:val="00E221A2"/>
    <w:rsid w:val="00E40B1F"/>
    <w:rsid w:val="00E5783B"/>
    <w:rsid w:val="00E6561A"/>
    <w:rsid w:val="00EB5D31"/>
    <w:rsid w:val="00EE3D48"/>
    <w:rsid w:val="00EE4E57"/>
    <w:rsid w:val="00EF0A95"/>
    <w:rsid w:val="00EF4D65"/>
    <w:rsid w:val="00F02D92"/>
    <w:rsid w:val="00F1064B"/>
    <w:rsid w:val="00F12A68"/>
    <w:rsid w:val="00F332BA"/>
    <w:rsid w:val="00F46134"/>
    <w:rsid w:val="00F52C2D"/>
    <w:rsid w:val="00F5620E"/>
    <w:rsid w:val="00F63D49"/>
    <w:rsid w:val="00F71FAA"/>
    <w:rsid w:val="00F7371C"/>
    <w:rsid w:val="00F80100"/>
    <w:rsid w:val="00F9690E"/>
    <w:rsid w:val="00FA0365"/>
    <w:rsid w:val="00FA61E0"/>
    <w:rsid w:val="00FB0EE1"/>
    <w:rsid w:val="00FD15B5"/>
    <w:rsid w:val="00FD2E9E"/>
    <w:rsid w:val="00FE5FB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24416EA6"/>
  <w15:docId w15:val="{F4A9D250-0B1F-44B3-9080-8138C2F250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Pr>
      <w:sz w:val="24"/>
      <w:szCs w:val="24"/>
    </w:rPr>
  </w:style>
  <w:style w:type="paragraph" w:styleId="Heading1">
    <w:name w:val="heading 1"/>
    <w:basedOn w:val="Normal"/>
    <w:next w:val="Normal"/>
    <w:qFormat/>
    <w:rsid w:val="00DC4343"/>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unhideWhenUsed/>
    <w:qFormat/>
    <w:rsid w:val="00E221A2"/>
    <w:pPr>
      <w:keepNext/>
      <w:keepLines/>
      <w:spacing w:before="200"/>
      <w:outlineLvl w:val="1"/>
    </w:pPr>
    <w:rPr>
      <w:rFonts w:asciiTheme="majorHAnsi" w:eastAsiaTheme="majorEastAsia" w:hAnsiTheme="majorHAnsi" w:cstheme="majorBidi"/>
      <w:b/>
      <w:bCs/>
      <w:color w:val="4F81BD" w:themeColor="accent1"/>
      <w:sz w:val="26"/>
      <w:szCs w:val="2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845A60"/>
    <w:pPr>
      <w:tabs>
        <w:tab w:val="center" w:pos="4153"/>
        <w:tab w:val="right" w:pos="8306"/>
      </w:tabs>
    </w:pPr>
  </w:style>
  <w:style w:type="paragraph" w:styleId="Footer">
    <w:name w:val="footer"/>
    <w:basedOn w:val="Normal"/>
    <w:rsid w:val="00845A60"/>
    <w:pPr>
      <w:tabs>
        <w:tab w:val="center" w:pos="4153"/>
        <w:tab w:val="right" w:pos="8306"/>
      </w:tabs>
    </w:pPr>
  </w:style>
  <w:style w:type="table" w:styleId="TableGrid">
    <w:name w:val="Table Grid"/>
    <w:basedOn w:val="TableNormal"/>
    <w:rsid w:val="00845A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337021"/>
    <w:rPr>
      <w:rFonts w:ascii="Tahoma" w:hAnsi="Tahoma" w:cs="Tahoma"/>
      <w:sz w:val="16"/>
      <w:szCs w:val="16"/>
    </w:rPr>
  </w:style>
  <w:style w:type="character" w:customStyle="1" w:styleId="HeaderChar">
    <w:name w:val="Header Char"/>
    <w:basedOn w:val="DefaultParagraphFont"/>
    <w:link w:val="Header"/>
    <w:rsid w:val="0065465B"/>
    <w:rPr>
      <w:sz w:val="24"/>
      <w:szCs w:val="24"/>
      <w:lang w:val="en-GB" w:eastAsia="en-GB" w:bidi="ar-SA"/>
    </w:rPr>
  </w:style>
  <w:style w:type="character" w:styleId="PageNumber">
    <w:name w:val="page number"/>
    <w:basedOn w:val="DefaultParagraphFont"/>
    <w:rsid w:val="0065465B"/>
  </w:style>
  <w:style w:type="character" w:customStyle="1" w:styleId="Heading2Char">
    <w:name w:val="Heading 2 Char"/>
    <w:basedOn w:val="DefaultParagraphFont"/>
    <w:link w:val="Heading2"/>
    <w:uiPriority w:val="9"/>
    <w:rsid w:val="00E221A2"/>
    <w:rPr>
      <w:rFonts w:asciiTheme="majorHAnsi" w:eastAsiaTheme="majorEastAsia" w:hAnsiTheme="majorHAnsi" w:cstheme="majorBidi"/>
      <w:b/>
      <w:bCs/>
      <w:color w:val="4F81BD" w:themeColor="accent1"/>
      <w:sz w:val="26"/>
      <w:szCs w:val="26"/>
      <w:lang w:val="en-US" w:eastAsia="en-US"/>
    </w:rPr>
  </w:style>
  <w:style w:type="paragraph" w:styleId="Title">
    <w:name w:val="Title"/>
    <w:basedOn w:val="Normal"/>
    <w:next w:val="Normal"/>
    <w:link w:val="TitleChar"/>
    <w:uiPriority w:val="10"/>
    <w:qFormat/>
    <w:rsid w:val="00E221A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221A2"/>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AB2050"/>
    <w:pPr>
      <w:ind w:left="720"/>
      <w:contextualSpacing/>
    </w:pPr>
  </w:style>
  <w:style w:type="character" w:styleId="Hyperlink">
    <w:name w:val="Hyperlink"/>
    <w:basedOn w:val="DefaultParagraphFont"/>
    <w:uiPriority w:val="99"/>
    <w:unhideWhenUsed/>
    <w:rsid w:val="00DF55BD"/>
    <w:rPr>
      <w:color w:val="0000FF" w:themeColor="hyperlink"/>
      <w:u w:val="single"/>
    </w:rPr>
  </w:style>
  <w:style w:type="character" w:styleId="CommentReference">
    <w:name w:val="annotation reference"/>
    <w:basedOn w:val="DefaultParagraphFont"/>
    <w:uiPriority w:val="99"/>
    <w:semiHidden/>
    <w:unhideWhenUsed/>
    <w:rsid w:val="004E47AF"/>
    <w:rPr>
      <w:sz w:val="16"/>
      <w:szCs w:val="16"/>
    </w:rPr>
  </w:style>
  <w:style w:type="paragraph" w:styleId="CommentText">
    <w:name w:val="annotation text"/>
    <w:basedOn w:val="Normal"/>
    <w:link w:val="CommentTextChar"/>
    <w:uiPriority w:val="99"/>
    <w:semiHidden/>
    <w:unhideWhenUsed/>
    <w:rsid w:val="004E47AF"/>
    <w:rPr>
      <w:sz w:val="20"/>
      <w:szCs w:val="20"/>
    </w:rPr>
  </w:style>
  <w:style w:type="character" w:customStyle="1" w:styleId="CommentTextChar">
    <w:name w:val="Comment Text Char"/>
    <w:basedOn w:val="DefaultParagraphFont"/>
    <w:link w:val="CommentText"/>
    <w:uiPriority w:val="99"/>
    <w:semiHidden/>
    <w:rsid w:val="004E47AF"/>
  </w:style>
  <w:style w:type="paragraph" w:styleId="CommentSubject">
    <w:name w:val="annotation subject"/>
    <w:basedOn w:val="CommentText"/>
    <w:next w:val="CommentText"/>
    <w:link w:val="CommentSubjectChar"/>
    <w:uiPriority w:val="99"/>
    <w:semiHidden/>
    <w:unhideWhenUsed/>
    <w:rsid w:val="004E47AF"/>
    <w:rPr>
      <w:b/>
      <w:bCs/>
    </w:rPr>
  </w:style>
  <w:style w:type="character" w:customStyle="1" w:styleId="CommentSubjectChar">
    <w:name w:val="Comment Subject Char"/>
    <w:basedOn w:val="CommentTextChar"/>
    <w:link w:val="CommentSubject"/>
    <w:uiPriority w:val="99"/>
    <w:semiHidden/>
    <w:rsid w:val="004E47A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hyperlink" Target="mailto:geohazards@meteo.gov.vu" TargetMode="External"/><Relationship Id="rId3" Type="http://schemas.openxmlformats.org/officeDocument/2006/relationships/settings" Target="settings.xml"/><Relationship Id="rId21" Type="http://schemas.microsoft.com/office/2007/relationships/hdphoto" Target="media/hdphoto5.wdp"/><Relationship Id="rId34" Type="http://schemas.openxmlformats.org/officeDocument/2006/relationships/theme" Target="theme/theme1.xml"/><Relationship Id="rId7" Type="http://schemas.openxmlformats.org/officeDocument/2006/relationships/image" Target="media/image1.jpeg"/><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image" Target="media/image11.jpg"/><Relationship Id="rId33" Type="http://schemas.openxmlformats.org/officeDocument/2006/relationships/fontTable" Target="fontTable.xml"/><Relationship Id="rId2" Type="http://schemas.openxmlformats.org/officeDocument/2006/relationships/styles" Target="styles.xml"/><Relationship Id="rId16" Type="http://schemas.microsoft.com/office/2007/relationships/hdphoto" Target="media/hdphoto4.wdp"/><Relationship Id="rId20" Type="http://schemas.openxmlformats.org/officeDocument/2006/relationships/image" Target="media/image8.png"/><Relationship Id="rId29" Type="http://schemas.microsoft.com/office/2007/relationships/hdphoto" Target="media/hdphoto7.wd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10.jp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4.jpeg"/><Relationship Id="rId23" Type="http://schemas.microsoft.com/office/2007/relationships/hdphoto" Target="media/hdphoto6.wdp"/><Relationship Id="rId28" Type="http://schemas.openxmlformats.org/officeDocument/2006/relationships/image" Target="media/image12.jpeg"/><Relationship Id="rId10" Type="http://schemas.openxmlformats.org/officeDocument/2006/relationships/hyperlink" Target="mailto:lkalmet@vanuatu.gov.vu" TargetMode="External"/><Relationship Id="rId19" Type="http://schemas.openxmlformats.org/officeDocument/2006/relationships/image" Target="media/image7.jpg"/><Relationship Id="rId31"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yperlink" Target="mailto:pata@vanuatu.gov.vu" TargetMode="External"/><Relationship Id="rId14" Type="http://schemas.microsoft.com/office/2007/relationships/hdphoto" Target="media/hdphoto3.wdp"/><Relationship Id="rId22" Type="http://schemas.openxmlformats.org/officeDocument/2006/relationships/image" Target="media/image9.jpeg"/><Relationship Id="rId27" Type="http://schemas.openxmlformats.org/officeDocument/2006/relationships/hyperlink" Target="http://www.geohazards.gov.vu/index.php/hazards-updated-events/volcano-alert-status/223-bulletin-nd1-ambrym-activity" TargetMode="External"/><Relationship Id="rId30" Type="http://schemas.openxmlformats.org/officeDocument/2006/relationships/header" Target="header1.xml"/></Relationships>
</file>

<file path=word/_rels/header2.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ANESS~1.BAR\AppData\Local\Temp\WFP_english_lette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WFP_english_letter</Template>
  <TotalTime>1</TotalTime>
  <Pages>14</Pages>
  <Words>2221</Words>
  <Characters>11577</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Wfp letter - English</vt:lpstr>
    </vt:vector>
  </TitlesOfParts>
  <Company>WFP</Company>
  <LinksUpToDate>false</LinksUpToDate>
  <CharactersWithSpaces>13771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Wfp letter - English</dc:title>
  <dc:creator>Vanessa Barbato</dc:creator>
  <cp:lastModifiedBy>Andreas SCHWEIKERT</cp:lastModifiedBy>
  <cp:revision>3</cp:revision>
  <cp:lastPrinted>2017-04-09T17:02:00Z</cp:lastPrinted>
  <dcterms:created xsi:type="dcterms:W3CDTF">2017-09-25T10:31:00Z</dcterms:created>
  <dcterms:modified xsi:type="dcterms:W3CDTF">2017-09-25T10:33:00Z</dcterms:modified>
</cp:coreProperties>
</file>